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-1782" w:leftChars="-857" w:right="-1800" w:rightChars="-857" w:hanging="18" w:hangingChars="9"/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-934085</wp:posOffset>
                </wp:positionV>
                <wp:extent cx="1861820" cy="10720070"/>
                <wp:effectExtent l="0" t="0" r="5080" b="508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1820" cy="10720070"/>
                          <a:chOff x="3956" y="252"/>
                          <a:chExt cx="2932" cy="16882"/>
                        </a:xfrm>
                      </wpg:grpSpPr>
                      <wps:wsp>
                        <wps:cNvPr id="5" name="剪去对角的矩形 5"/>
                        <wps:cNvSpPr/>
                        <wps:spPr>
                          <a:xfrm rot="10800000" flipH="1">
                            <a:off x="3956" y="5005"/>
                            <a:ext cx="2932" cy="12129"/>
                          </a:xfrm>
                          <a:prstGeom prst="snip2DiagRect">
                            <a:avLst/>
                          </a:prstGeom>
                          <a:solidFill>
                            <a:srgbClr val="00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" name="剪去对角的矩形 2"/>
                        <wps:cNvSpPr/>
                        <wps:spPr>
                          <a:xfrm>
                            <a:off x="3962" y="252"/>
                            <a:ext cx="2924" cy="15370"/>
                          </a:xfrm>
                          <a:prstGeom prst="snip2DiagRect">
                            <a:avLst/>
                          </a:prstGeom>
                          <a:solidFill>
                            <a:srgbClr val="00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9pt;margin-top:-73.55pt;height:844.1pt;width:146.6pt;z-index:251658240;mso-width-relative:page;mso-height-relative:page;" coordorigin="3956,252" coordsize="2932,16882" o:gfxdata="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">
                <o:lock v:ext="edit" aspectratio="f"/>
                <v:shape id="_x0000_s1026" o:spid="_x0000_s1026" style="position:absolute;left:3956;top:5005;flip:x;height:12129;width:2932;rotation:11796480f;v-text-anchor:middle;" fillcolor="#000000" filled="t" stroked="f" coordsize="2932,12129" o:gfxdata="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/J8a8AAAA&#10;2gAAAA8AAAAAAAAAAQAgAAAAIgAAAGRycy9kb3ducmV2LnhtbFBLAQIUABQAAAAIAIdO4kAzLwWe&#10;OwAAADkAAAAQAAAAAAAAAAEAIAAAAAsBAABkcnMvc2hhcGV4bWwueG1sUEsFBgAAAAAGAAYAWwEA&#10;ALUDAAAAAA==&#10;" path="m0,0l2443,0,2932,488,2932,12129,2932,12129,488,12129,0,11640,0,0xe">
                  <v:path o:connectlocs="2932,6064;1466,12129;0,6064;1466,0" o:connectangles="0,82,164,247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style="position:absolute;left:3962;top:252;height:15370;width:2924;v-text-anchor:middle;" fillcolor="#000000" filled="t" stroked="f" coordsize="2924,15370" o:gfxdata="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OzoAe5AAAA2gAA&#10;AA8AAAAAAAAAAQAgAAAAIgAAAGRycy9kb3ducmV2LnhtbFBLAQIUABQAAAAIAIdO4kAzLwWeOwAA&#10;ADkAAAAQAAAAAAAAAAEAIAAAAAgBAABkcnMvc2hhcGV4bWwueG1sUEsFBgAAAAAGAAYAWwEAALID&#10;AAAAAA==&#10;" path="m0,0l2436,0,2924,487,2924,15370,2924,15370,487,15370,0,14882,0,0xe">
                  <v:path o:connectlocs="2924,7685;1462,15370;0,7685;1462,0" o:connectangles="0,82,164,247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2126615</wp:posOffset>
                </wp:positionH>
                <wp:positionV relativeFrom="paragraph">
                  <wp:posOffset>-343535</wp:posOffset>
                </wp:positionV>
                <wp:extent cx="5358765" cy="3674110"/>
                <wp:effectExtent l="0" t="0" r="0" b="0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8765" cy="3674110"/>
                          <a:chOff x="4368" y="567"/>
                          <a:chExt cx="8439" cy="5786"/>
                        </a:xfrm>
                      </wpg:grpSpPr>
                      <wpg:grpSp>
                        <wpg:cNvPr id="59" name="组合 46"/>
                        <wpg:cNvGrpSpPr/>
                        <wpg:grpSpPr>
                          <a:xfrm>
                            <a:off x="4887" y="567"/>
                            <a:ext cx="7920" cy="5786"/>
                            <a:chOff x="4887" y="567"/>
                            <a:chExt cx="7920" cy="5786"/>
                          </a:xfrm>
                        </wpg:grpSpPr>
                        <wps:wsp>
                          <wps:cNvPr id="60" name="矩形 13"/>
                          <wps:cNvSpPr/>
                          <wps:spPr>
                            <a:xfrm>
                              <a:off x="5013" y="771"/>
                              <a:ext cx="7534" cy="378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 cap="flat" cmpd="sng">
                              <a:noFill/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61" name="组合 44"/>
                          <wpg:cNvGrpSpPr/>
                          <wpg:grpSpPr>
                            <a:xfrm rot="0">
                              <a:off x="4887" y="567"/>
                              <a:ext cx="7920" cy="5786"/>
                              <a:chOff x="459863" y="36147"/>
                              <a:chExt cx="7310763" cy="3674793"/>
                            </a:xfrm>
                            <a:effectLst/>
                          </wpg:grpSpPr>
                          <wps:wsp>
                            <wps:cNvPr id="62" name="文本框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3094" y="36147"/>
                                <a:ext cx="2040921" cy="4261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3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工作经验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63" name="文本框 59"/>
                            <wps:cNvSpPr txBox="1"/>
                            <wps:spPr>
                              <a:xfrm>
                                <a:off x="459863" y="380169"/>
                                <a:ext cx="7310763" cy="33307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spacing w:line="240" w:lineRule="auto"/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201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-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2013.8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渣打银行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广州中山支行客户经理</w:t>
                                  </w:r>
                                </w:p>
                                <w:p>
                                  <w:pPr>
                                    <w:pStyle w:val="6"/>
                                    <w:numPr>
                                      <w:ilvl w:val="0"/>
                                      <w:numId w:val="0"/>
                                    </w:numPr>
                                    <w:snapToGrid w:val="0"/>
                                    <w:spacing w:line="240" w:lineRule="auto"/>
                                    <w:ind w:leftChars="0"/>
                                    <w:rPr>
                                      <w:rFonts w:ascii="微软雅黑" w:hAnsi="微软雅黑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---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</w:rPr>
                                    <w:t>根据客户的需求提供专业的银行业务咨询和办理；</w:t>
                                  </w:r>
                                </w:p>
                                <w:p>
                                  <w:pPr>
                                    <w:pStyle w:val="6"/>
                                    <w:numPr>
                                      <w:ilvl w:val="0"/>
                                      <w:numId w:val="0"/>
                                    </w:numPr>
                                    <w:snapToGrid w:val="0"/>
                                    <w:ind w:leftChars="0"/>
                                    <w:rPr>
                                      <w:rFonts w:ascii="微软雅黑" w:hAnsi="微软雅黑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---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</w:rPr>
                                    <w:t>协助产品经理完成每期的产品促销，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反馈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</w:rPr>
                                    <w:t>卖家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的购买倾向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</w:rPr>
                                    <w:t>，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促进相关产品开发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</w:rPr>
                                    <w:t>；</w:t>
                                  </w:r>
                                </w:p>
                                <w:p>
                                  <w:pPr>
                                    <w:pStyle w:val="6"/>
                                    <w:numPr>
                                      <w:ilvl w:val="0"/>
                                      <w:numId w:val="0"/>
                                    </w:numPr>
                                    <w:snapToGrid w:val="0"/>
                                    <w:ind w:leftChars="0"/>
                                    <w:rPr>
                                      <w:rFonts w:ascii="微软雅黑" w:hAnsi="微软雅黑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---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</w:rPr>
                                    <w:t>受理客户的意见建议，并做好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及时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</w:rPr>
                                    <w:t>记录反馈；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ascii="微软雅黑" w:hAnsi="微软雅黑"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>
                                  <w:pPr>
                                    <w:snapToGrid w:val="0"/>
                                    <w:spacing w:line="240" w:lineRule="auto"/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201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8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-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2015.4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IBM（中国）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中国区大客户经理</w:t>
                                  </w:r>
                                </w:p>
                                <w:p>
                                  <w:pPr>
                                    <w:pStyle w:val="6"/>
                                    <w:numPr>
                                      <w:ilvl w:val="0"/>
                                      <w:numId w:val="0"/>
                                    </w:numPr>
                                    <w:snapToGrid w:val="0"/>
                                    <w:ind w:leftChars="0"/>
                                    <w:rPr>
                                      <w:rFonts w:ascii="微软雅黑" w:hAnsi="微软雅黑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---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组织投资商融资会议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</w:rPr>
                                    <w:t>，完成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开发资金流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</w:rPr>
                                    <w:t>基础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性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</w:rPr>
                                    <w:t>服务工作；</w:t>
                                  </w:r>
                                </w:p>
                                <w:p>
                                  <w:pPr>
                                    <w:pStyle w:val="6"/>
                                    <w:numPr>
                                      <w:ilvl w:val="0"/>
                                      <w:numId w:val="0"/>
                                    </w:numPr>
                                    <w:snapToGrid w:val="0"/>
                                    <w:ind w:leftChars="0"/>
                                    <w:rPr>
                                      <w:rFonts w:ascii="微软雅黑" w:hAnsi="微软雅黑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---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</w:rPr>
                                    <w:t>负责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各投资商之间的合作业务洽谈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</w:rPr>
                                    <w:t>；</w:t>
                                  </w:r>
                                </w:p>
                                <w:p>
                                  <w:pPr>
                                    <w:pStyle w:val="6"/>
                                    <w:numPr>
                                      <w:ilvl w:val="0"/>
                                      <w:numId w:val="0"/>
                                    </w:numPr>
                                    <w:snapToGrid w:val="0"/>
                                    <w:ind w:leftChars="0"/>
                                    <w:rPr>
                                      <w:rFonts w:ascii="微软雅黑" w:hAnsi="微软雅黑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---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公司全新产品研发，市场未来的预料，客户反馈及建议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</w:rPr>
                                    <w:t>；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ascii="微软雅黑" w:hAnsi="微软雅黑"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>
                                  <w:pPr>
                                    <w:snapToGrid w:val="0"/>
                                    <w:spacing w:line="240" w:lineRule="auto"/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201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5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-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至今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凯迪拉克汽车制造公司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广州中山支行客户经理</w:t>
                                  </w:r>
                                </w:p>
                                <w:p>
                                  <w:pPr>
                                    <w:pStyle w:val="6"/>
                                    <w:numPr>
                                      <w:ilvl w:val="0"/>
                                      <w:numId w:val="0"/>
                                    </w:numPr>
                                    <w:snapToGrid w:val="0"/>
                                    <w:ind w:leftChars="0"/>
                                    <w:rPr>
                                      <w:rFonts w:ascii="微软雅黑" w:hAnsi="微软雅黑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---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全球业务的市场开发预准；</w:t>
                                  </w:r>
                                </w:p>
                                <w:p>
                                  <w:pPr>
                                    <w:pStyle w:val="6"/>
                                    <w:numPr>
                                      <w:ilvl w:val="0"/>
                                      <w:numId w:val="0"/>
                                    </w:numPr>
                                    <w:snapToGrid w:val="0"/>
                                    <w:ind w:leftChars="0"/>
                                    <w:rPr>
                                      <w:rFonts w:ascii="微软雅黑" w:hAnsi="微软雅黑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---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接纳全球众多的投资商，渠道经销商之间的合作洽谈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</w:rPr>
                                    <w:t xml:space="preserve">； </w:t>
                                  </w:r>
                                </w:p>
                                <w:p>
                                  <w:pPr>
                                    <w:pStyle w:val="6"/>
                                    <w:numPr>
                                      <w:ilvl w:val="0"/>
                                      <w:numId w:val="0"/>
                                    </w:numPr>
                                    <w:snapToGrid w:val="0"/>
                                    <w:ind w:leftChars="0"/>
                                    <w:rPr>
                                      <w:rFonts w:ascii="微软雅黑" w:hAnsi="微软雅黑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---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完成公司年度季度月度经营目标，完成日常工作；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ascii="微软雅黑" w:hAnsi="微软雅黑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</wpg:grpSp>
                      <wps:wsp>
                        <wps:cNvPr id="64" name="白领"/>
                        <wps:cNvSpPr/>
                        <wps:spPr bwMode="auto">
                          <a:xfrm>
                            <a:off x="4368" y="673"/>
                            <a:ext cx="467" cy="467"/>
                          </a:xfrm>
                          <a:custGeom>
                            <a:avLst/>
                            <a:gdLst>
                              <a:gd name="T0" fmla="*/ 1134092 w 2300288"/>
                              <a:gd name="T1" fmla="*/ 968860 h 1936750"/>
                              <a:gd name="T2" fmla="*/ 1214775 w 2300288"/>
                              <a:gd name="T3" fmla="*/ 1049028 h 1936750"/>
                              <a:gd name="T4" fmla="*/ 1216884 w 2300288"/>
                              <a:gd name="T5" fmla="*/ 1064537 h 1936750"/>
                              <a:gd name="T6" fmla="*/ 1151230 w 2300288"/>
                              <a:gd name="T7" fmla="*/ 1136031 h 1936750"/>
                              <a:gd name="T8" fmla="*/ 1182871 w 2300288"/>
                              <a:gd name="T9" fmla="*/ 1247216 h 1936750"/>
                              <a:gd name="T10" fmla="*/ 1204228 w 2300288"/>
                              <a:gd name="T11" fmla="*/ 1413599 h 1936750"/>
                              <a:gd name="T12" fmla="*/ 1046025 w 2300288"/>
                              <a:gd name="T13" fmla="*/ 1361555 h 1936750"/>
                              <a:gd name="T14" fmla="*/ 1071074 w 2300288"/>
                              <a:gd name="T15" fmla="*/ 1209103 h 1936750"/>
                              <a:gd name="T16" fmla="*/ 1033632 w 2300288"/>
                              <a:gd name="T17" fmla="*/ 1075313 h 1936750"/>
                              <a:gd name="T18" fmla="*/ 1028095 w 2300288"/>
                              <a:gd name="T19" fmla="*/ 1060068 h 1936750"/>
                              <a:gd name="T20" fmla="*/ 1033632 w 2300288"/>
                              <a:gd name="T21" fmla="*/ 1045086 h 1936750"/>
                              <a:gd name="T22" fmla="*/ 1116162 w 2300288"/>
                              <a:gd name="T23" fmla="*/ 967020 h 1936750"/>
                              <a:gd name="T24" fmla="*/ 1415999 w 2300288"/>
                              <a:gd name="T25" fmla="*/ 862909 h 1936750"/>
                              <a:gd name="T26" fmla="*/ 1591713 w 2300288"/>
                              <a:gd name="T27" fmla="*/ 924102 h 1936750"/>
                              <a:gd name="T28" fmla="*/ 1763745 w 2300288"/>
                              <a:gd name="T29" fmla="*/ 983456 h 1936750"/>
                              <a:gd name="T30" fmla="*/ 1808726 w 2300288"/>
                              <a:gd name="T31" fmla="*/ 1009194 h 1936750"/>
                              <a:gd name="T32" fmla="*/ 1836345 w 2300288"/>
                              <a:gd name="T33" fmla="*/ 1041235 h 1936750"/>
                              <a:gd name="T34" fmla="*/ 1870541 w 2300288"/>
                              <a:gd name="T35" fmla="*/ 1114771 h 1936750"/>
                              <a:gd name="T36" fmla="*/ 1893952 w 2300288"/>
                              <a:gd name="T37" fmla="*/ 1212469 h 1936750"/>
                              <a:gd name="T38" fmla="*/ 1905000 w 2300288"/>
                              <a:gd name="T39" fmla="*/ 1335643 h 1936750"/>
                              <a:gd name="T40" fmla="*/ 1899740 w 2300288"/>
                              <a:gd name="T41" fmla="*/ 1362957 h 1936750"/>
                              <a:gd name="T42" fmla="*/ 1874487 w 2300288"/>
                              <a:gd name="T43" fmla="*/ 1383704 h 1936750"/>
                              <a:gd name="T44" fmla="*/ 1781895 w 2300288"/>
                              <a:gd name="T45" fmla="*/ 1418897 h 1936750"/>
                              <a:gd name="T46" fmla="*/ 1625909 w 2300288"/>
                              <a:gd name="T47" fmla="*/ 1447524 h 1936750"/>
                              <a:gd name="T48" fmla="*/ 1404950 w 2300288"/>
                              <a:gd name="T49" fmla="*/ 1464857 h 1936750"/>
                              <a:gd name="T50" fmla="*/ 948915 w 2300288"/>
                              <a:gd name="T51" fmla="*/ 1532887 h 1936750"/>
                              <a:gd name="T52" fmla="*/ 96732 w 2300288"/>
                              <a:gd name="T53" fmla="*/ 835367 h 1936750"/>
                              <a:gd name="T54" fmla="*/ 1152637 w 2300288"/>
                              <a:gd name="T55" fmla="*/ 1576 h 1936750"/>
                              <a:gd name="T56" fmla="*/ 1203190 w 2300288"/>
                              <a:gd name="T57" fmla="*/ 12613 h 1936750"/>
                              <a:gd name="T58" fmla="*/ 1249793 w 2300288"/>
                              <a:gd name="T59" fmla="*/ 32847 h 1936750"/>
                              <a:gd name="T60" fmla="*/ 1292446 w 2300288"/>
                              <a:gd name="T61" fmla="*/ 62015 h 1936750"/>
                              <a:gd name="T62" fmla="*/ 1357480 w 2300288"/>
                              <a:gd name="T63" fmla="*/ 134804 h 1936750"/>
                              <a:gd name="T64" fmla="*/ 1402767 w 2300288"/>
                              <a:gd name="T65" fmla="*/ 235972 h 1936750"/>
                              <a:gd name="T66" fmla="*/ 1414352 w 2300288"/>
                              <a:gd name="T67" fmla="*/ 301403 h 1936750"/>
                              <a:gd name="T68" fmla="*/ 1414615 w 2300288"/>
                              <a:gd name="T69" fmla="*/ 367360 h 1936750"/>
                              <a:gd name="T70" fmla="*/ 1402767 w 2300288"/>
                              <a:gd name="T71" fmla="*/ 444090 h 1936750"/>
                              <a:gd name="T72" fmla="*/ 1379596 w 2300288"/>
                              <a:gd name="T73" fmla="*/ 521346 h 1936750"/>
                              <a:gd name="T74" fmla="*/ 1346158 w 2300288"/>
                              <a:gd name="T75" fmla="*/ 595186 h 1936750"/>
                              <a:gd name="T76" fmla="*/ 1304295 w 2300288"/>
                              <a:gd name="T77" fmla="*/ 661143 h 1936750"/>
                              <a:gd name="T78" fmla="*/ 1223990 w 2300288"/>
                              <a:gd name="T79" fmla="*/ 866108 h 1936750"/>
                              <a:gd name="T80" fmla="*/ 1146318 w 2300288"/>
                              <a:gd name="T81" fmla="*/ 934430 h 1936750"/>
                              <a:gd name="T82" fmla="*/ 1120778 w 2300288"/>
                              <a:gd name="T83" fmla="*/ 944678 h 1936750"/>
                              <a:gd name="T84" fmla="*/ 1086550 w 2300288"/>
                              <a:gd name="T85" fmla="*/ 925758 h 1936750"/>
                              <a:gd name="T86" fmla="*/ 993607 w 2300288"/>
                              <a:gd name="T87" fmla="*/ 837202 h 1936750"/>
                              <a:gd name="T88" fmla="*/ 928310 w 2300288"/>
                              <a:gd name="T89" fmla="*/ 643274 h 1936750"/>
                              <a:gd name="T90" fmla="*/ 888553 w 2300288"/>
                              <a:gd name="T91" fmla="*/ 574427 h 1936750"/>
                              <a:gd name="T92" fmla="*/ 858011 w 2300288"/>
                              <a:gd name="T93" fmla="*/ 499273 h 1936750"/>
                              <a:gd name="T94" fmla="*/ 837737 w 2300288"/>
                              <a:gd name="T95" fmla="*/ 421754 h 1936750"/>
                              <a:gd name="T96" fmla="*/ 829575 w 2300288"/>
                              <a:gd name="T97" fmla="*/ 346075 h 1936750"/>
                              <a:gd name="T98" fmla="*/ 832734 w 2300288"/>
                              <a:gd name="T99" fmla="*/ 284848 h 1936750"/>
                              <a:gd name="T100" fmla="*/ 852482 w 2300288"/>
                              <a:gd name="T101" fmla="*/ 204965 h 1936750"/>
                              <a:gd name="T102" fmla="*/ 905667 w 2300288"/>
                              <a:gd name="T103" fmla="*/ 109840 h 1936750"/>
                              <a:gd name="T104" fmla="*/ 964645 w 2300288"/>
                              <a:gd name="T105" fmla="*/ 52818 h 1936750"/>
                              <a:gd name="T106" fmla="*/ 1008615 w 2300288"/>
                              <a:gd name="T107" fmla="*/ 26277 h 1936750"/>
                              <a:gd name="T108" fmla="*/ 1056535 w 2300288"/>
                              <a:gd name="T109" fmla="*/ 8671 h 1936750"/>
                              <a:gd name="T110" fmla="*/ 1107614 w 2300288"/>
                              <a:gd name="T111" fmla="*/ 262 h 1936750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300288" h="1936750">
                                <a:moveTo>
                                  <a:pt x="1352860" y="1166813"/>
                                </a:moveTo>
                                <a:lnTo>
                                  <a:pt x="1355725" y="1166813"/>
                                </a:lnTo>
                                <a:lnTo>
                                  <a:pt x="1358272" y="1166813"/>
                                </a:lnTo>
                                <a:lnTo>
                                  <a:pt x="1361456" y="1167131"/>
                                </a:lnTo>
                                <a:lnTo>
                                  <a:pt x="1364003" y="1168083"/>
                                </a:lnTo>
                                <a:lnTo>
                                  <a:pt x="1366869" y="1168718"/>
                                </a:lnTo>
                                <a:lnTo>
                                  <a:pt x="1369416" y="1170306"/>
                                </a:lnTo>
                                <a:lnTo>
                                  <a:pt x="1371644" y="1171258"/>
                                </a:lnTo>
                                <a:lnTo>
                                  <a:pt x="1374192" y="1173163"/>
                                </a:lnTo>
                                <a:lnTo>
                                  <a:pt x="1376420" y="1175386"/>
                                </a:lnTo>
                                <a:lnTo>
                                  <a:pt x="1461429" y="1260158"/>
                                </a:lnTo>
                                <a:lnTo>
                                  <a:pt x="1463339" y="1262381"/>
                                </a:lnTo>
                                <a:lnTo>
                                  <a:pt x="1465249" y="1264603"/>
                                </a:lnTo>
                                <a:lnTo>
                                  <a:pt x="1466841" y="1267143"/>
                                </a:lnTo>
                                <a:lnTo>
                                  <a:pt x="1467797" y="1269683"/>
                                </a:lnTo>
                                <a:lnTo>
                                  <a:pt x="1469070" y="1272223"/>
                                </a:lnTo>
                                <a:lnTo>
                                  <a:pt x="1469388" y="1275081"/>
                                </a:lnTo>
                                <a:lnTo>
                                  <a:pt x="1469707" y="1277938"/>
                                </a:lnTo>
                                <a:lnTo>
                                  <a:pt x="1470025" y="1280478"/>
                                </a:lnTo>
                                <a:lnTo>
                                  <a:pt x="1469707" y="1283336"/>
                                </a:lnTo>
                                <a:lnTo>
                                  <a:pt x="1469388" y="1285876"/>
                                </a:lnTo>
                                <a:lnTo>
                                  <a:pt x="1469070" y="1289051"/>
                                </a:lnTo>
                                <a:lnTo>
                                  <a:pt x="1467797" y="1291591"/>
                                </a:lnTo>
                                <a:lnTo>
                                  <a:pt x="1466841" y="1294131"/>
                                </a:lnTo>
                                <a:lnTo>
                                  <a:pt x="1465249" y="1296671"/>
                                </a:lnTo>
                                <a:lnTo>
                                  <a:pt x="1463339" y="1298893"/>
                                </a:lnTo>
                                <a:lnTo>
                                  <a:pt x="1461429" y="1301116"/>
                                </a:lnTo>
                                <a:lnTo>
                                  <a:pt x="1390111" y="1372236"/>
                                </a:lnTo>
                                <a:lnTo>
                                  <a:pt x="1396160" y="1386206"/>
                                </a:lnTo>
                                <a:lnTo>
                                  <a:pt x="1401573" y="1402081"/>
                                </a:lnTo>
                                <a:lnTo>
                                  <a:pt x="1407304" y="1420178"/>
                                </a:lnTo>
                                <a:lnTo>
                                  <a:pt x="1412716" y="1439228"/>
                                </a:lnTo>
                                <a:lnTo>
                                  <a:pt x="1418447" y="1460501"/>
                                </a:lnTo>
                                <a:lnTo>
                                  <a:pt x="1423541" y="1483043"/>
                                </a:lnTo>
                                <a:lnTo>
                                  <a:pt x="1428317" y="1506538"/>
                                </a:lnTo>
                                <a:lnTo>
                                  <a:pt x="1433093" y="1531938"/>
                                </a:lnTo>
                                <a:lnTo>
                                  <a:pt x="1437550" y="1558608"/>
                                </a:lnTo>
                                <a:lnTo>
                                  <a:pt x="1441689" y="1586231"/>
                                </a:lnTo>
                                <a:lnTo>
                                  <a:pt x="1445191" y="1614806"/>
                                </a:lnTo>
                                <a:lnTo>
                                  <a:pt x="1448693" y="1644651"/>
                                </a:lnTo>
                                <a:lnTo>
                                  <a:pt x="1451559" y="1675448"/>
                                </a:lnTo>
                                <a:lnTo>
                                  <a:pt x="1454106" y="1707516"/>
                                </a:lnTo>
                                <a:lnTo>
                                  <a:pt x="1456016" y="1739901"/>
                                </a:lnTo>
                                <a:lnTo>
                                  <a:pt x="1457608" y="1773238"/>
                                </a:lnTo>
                                <a:lnTo>
                                  <a:pt x="1254161" y="1773238"/>
                                </a:lnTo>
                                <a:lnTo>
                                  <a:pt x="1255753" y="1739901"/>
                                </a:lnTo>
                                <a:lnTo>
                                  <a:pt x="1257344" y="1707516"/>
                                </a:lnTo>
                                <a:lnTo>
                                  <a:pt x="1260210" y="1675448"/>
                                </a:lnTo>
                                <a:lnTo>
                                  <a:pt x="1263075" y="1644651"/>
                                </a:lnTo>
                                <a:lnTo>
                                  <a:pt x="1266259" y="1614806"/>
                                </a:lnTo>
                                <a:lnTo>
                                  <a:pt x="1270080" y="1586231"/>
                                </a:lnTo>
                                <a:lnTo>
                                  <a:pt x="1274219" y="1558608"/>
                                </a:lnTo>
                                <a:lnTo>
                                  <a:pt x="1278676" y="1531938"/>
                                </a:lnTo>
                                <a:lnTo>
                                  <a:pt x="1283452" y="1506538"/>
                                </a:lnTo>
                                <a:lnTo>
                                  <a:pt x="1288228" y="1483043"/>
                                </a:lnTo>
                                <a:lnTo>
                                  <a:pt x="1293322" y="1460501"/>
                                </a:lnTo>
                                <a:lnTo>
                                  <a:pt x="1298734" y="1439228"/>
                                </a:lnTo>
                                <a:lnTo>
                                  <a:pt x="1304465" y="1419861"/>
                                </a:lnTo>
                                <a:lnTo>
                                  <a:pt x="1309878" y="1402081"/>
                                </a:lnTo>
                                <a:lnTo>
                                  <a:pt x="1315609" y="1386206"/>
                                </a:lnTo>
                                <a:lnTo>
                                  <a:pt x="1321340" y="1371918"/>
                                </a:lnTo>
                                <a:lnTo>
                                  <a:pt x="1250022" y="1301116"/>
                                </a:lnTo>
                                <a:lnTo>
                                  <a:pt x="1248111" y="1298893"/>
                                </a:lnTo>
                                <a:lnTo>
                                  <a:pt x="1246519" y="1296671"/>
                                </a:lnTo>
                                <a:lnTo>
                                  <a:pt x="1244927" y="1294131"/>
                                </a:lnTo>
                                <a:lnTo>
                                  <a:pt x="1243654" y="1291591"/>
                                </a:lnTo>
                                <a:lnTo>
                                  <a:pt x="1242699" y="1289051"/>
                                </a:lnTo>
                                <a:lnTo>
                                  <a:pt x="1242380" y="1285876"/>
                                </a:lnTo>
                                <a:lnTo>
                                  <a:pt x="1242062" y="1283336"/>
                                </a:lnTo>
                                <a:lnTo>
                                  <a:pt x="1241425" y="1280478"/>
                                </a:lnTo>
                                <a:lnTo>
                                  <a:pt x="1242062" y="1277938"/>
                                </a:lnTo>
                                <a:lnTo>
                                  <a:pt x="1242380" y="1275081"/>
                                </a:lnTo>
                                <a:lnTo>
                                  <a:pt x="1243017" y="1272223"/>
                                </a:lnTo>
                                <a:lnTo>
                                  <a:pt x="1243654" y="1269683"/>
                                </a:lnTo>
                                <a:lnTo>
                                  <a:pt x="1244927" y="1267143"/>
                                </a:lnTo>
                                <a:lnTo>
                                  <a:pt x="1246519" y="1264603"/>
                                </a:lnTo>
                                <a:lnTo>
                                  <a:pt x="1248111" y="1262381"/>
                                </a:lnTo>
                                <a:lnTo>
                                  <a:pt x="1250340" y="1260158"/>
                                </a:lnTo>
                                <a:lnTo>
                                  <a:pt x="1335030" y="1175386"/>
                                </a:lnTo>
                                <a:lnTo>
                                  <a:pt x="1337259" y="1173163"/>
                                </a:lnTo>
                                <a:lnTo>
                                  <a:pt x="1339806" y="1171258"/>
                                </a:lnTo>
                                <a:lnTo>
                                  <a:pt x="1342035" y="1170306"/>
                                </a:lnTo>
                                <a:lnTo>
                                  <a:pt x="1344582" y="1168718"/>
                                </a:lnTo>
                                <a:lnTo>
                                  <a:pt x="1347766" y="1168083"/>
                                </a:lnTo>
                                <a:lnTo>
                                  <a:pt x="1350313" y="1167131"/>
                                </a:lnTo>
                                <a:lnTo>
                                  <a:pt x="1352860" y="1166813"/>
                                </a:lnTo>
                                <a:close/>
                                <a:moveTo>
                                  <a:pt x="1634223" y="1009650"/>
                                </a:moveTo>
                                <a:lnTo>
                                  <a:pt x="1652963" y="1018533"/>
                                </a:lnTo>
                                <a:lnTo>
                                  <a:pt x="1672339" y="1027098"/>
                                </a:lnTo>
                                <a:lnTo>
                                  <a:pt x="1691079" y="1034712"/>
                                </a:lnTo>
                                <a:lnTo>
                                  <a:pt x="1709819" y="1042326"/>
                                </a:lnTo>
                                <a:lnTo>
                                  <a:pt x="1728241" y="1049939"/>
                                </a:lnTo>
                                <a:lnTo>
                                  <a:pt x="1746663" y="1057236"/>
                                </a:lnTo>
                                <a:lnTo>
                                  <a:pt x="1783191" y="1070560"/>
                                </a:lnTo>
                                <a:lnTo>
                                  <a:pt x="1819083" y="1082932"/>
                                </a:lnTo>
                                <a:lnTo>
                                  <a:pt x="1854022" y="1094670"/>
                                </a:lnTo>
                                <a:lnTo>
                                  <a:pt x="1888325" y="1105773"/>
                                </a:lnTo>
                                <a:lnTo>
                                  <a:pt x="1921994" y="1116242"/>
                                </a:lnTo>
                                <a:lnTo>
                                  <a:pt x="1986155" y="1136545"/>
                                </a:lnTo>
                                <a:lnTo>
                                  <a:pt x="2017282" y="1146379"/>
                                </a:lnTo>
                                <a:lnTo>
                                  <a:pt x="2046821" y="1156213"/>
                                </a:lnTo>
                                <a:lnTo>
                                  <a:pt x="2075408" y="1166682"/>
                                </a:lnTo>
                                <a:lnTo>
                                  <a:pt x="2103042" y="1176834"/>
                                </a:lnTo>
                                <a:lnTo>
                                  <a:pt x="2116700" y="1182544"/>
                                </a:lnTo>
                                <a:lnTo>
                                  <a:pt x="2129722" y="1187937"/>
                                </a:lnTo>
                                <a:lnTo>
                                  <a:pt x="2142427" y="1193965"/>
                                </a:lnTo>
                                <a:lnTo>
                                  <a:pt x="2155132" y="1199675"/>
                                </a:lnTo>
                                <a:lnTo>
                                  <a:pt x="2161167" y="1203164"/>
                                </a:lnTo>
                                <a:lnTo>
                                  <a:pt x="2166885" y="1206337"/>
                                </a:lnTo>
                                <a:lnTo>
                                  <a:pt x="2172920" y="1210461"/>
                                </a:lnTo>
                                <a:lnTo>
                                  <a:pt x="2178319" y="1214585"/>
                                </a:lnTo>
                                <a:lnTo>
                                  <a:pt x="2184037" y="1219026"/>
                                </a:lnTo>
                                <a:lnTo>
                                  <a:pt x="2189119" y="1223785"/>
                                </a:lnTo>
                                <a:lnTo>
                                  <a:pt x="2194201" y="1228861"/>
                                </a:lnTo>
                                <a:lnTo>
                                  <a:pt x="2198965" y="1233936"/>
                                </a:lnTo>
                                <a:lnTo>
                                  <a:pt x="2203729" y="1239647"/>
                                </a:lnTo>
                                <a:lnTo>
                                  <a:pt x="2208494" y="1245357"/>
                                </a:lnTo>
                                <a:lnTo>
                                  <a:pt x="2212941" y="1251384"/>
                                </a:lnTo>
                                <a:lnTo>
                                  <a:pt x="2217387" y="1257729"/>
                                </a:lnTo>
                                <a:lnTo>
                                  <a:pt x="2221517" y="1264391"/>
                                </a:lnTo>
                                <a:lnTo>
                                  <a:pt x="2225646" y="1271053"/>
                                </a:lnTo>
                                <a:lnTo>
                                  <a:pt x="2233269" y="1285011"/>
                                </a:lnTo>
                                <a:lnTo>
                                  <a:pt x="2240257" y="1299287"/>
                                </a:lnTo>
                                <a:lnTo>
                                  <a:pt x="2246927" y="1314832"/>
                                </a:lnTo>
                                <a:lnTo>
                                  <a:pt x="2253279" y="1330693"/>
                                </a:lnTo>
                                <a:lnTo>
                                  <a:pt x="2258679" y="1346555"/>
                                </a:lnTo>
                                <a:lnTo>
                                  <a:pt x="2264079" y="1363052"/>
                                </a:lnTo>
                                <a:lnTo>
                                  <a:pt x="2268843" y="1379865"/>
                                </a:lnTo>
                                <a:lnTo>
                                  <a:pt x="2273290" y="1396996"/>
                                </a:lnTo>
                                <a:lnTo>
                                  <a:pt x="2277101" y="1413809"/>
                                </a:lnTo>
                                <a:lnTo>
                                  <a:pt x="2280595" y="1430940"/>
                                </a:lnTo>
                                <a:lnTo>
                                  <a:pt x="2283772" y="1447754"/>
                                </a:lnTo>
                                <a:lnTo>
                                  <a:pt x="2286948" y="1464567"/>
                                </a:lnTo>
                                <a:lnTo>
                                  <a:pt x="2288854" y="1481381"/>
                                </a:lnTo>
                                <a:lnTo>
                                  <a:pt x="2291077" y="1497243"/>
                                </a:lnTo>
                                <a:lnTo>
                                  <a:pt x="2293300" y="1513104"/>
                                </a:lnTo>
                                <a:lnTo>
                                  <a:pt x="2296477" y="1542925"/>
                                </a:lnTo>
                                <a:lnTo>
                                  <a:pt x="2298382" y="1570207"/>
                                </a:lnTo>
                                <a:lnTo>
                                  <a:pt x="2299653" y="1593682"/>
                                </a:lnTo>
                                <a:lnTo>
                                  <a:pt x="2300288" y="1613351"/>
                                </a:lnTo>
                                <a:lnTo>
                                  <a:pt x="2300288" y="1627944"/>
                                </a:lnTo>
                                <a:lnTo>
                                  <a:pt x="2300288" y="1630799"/>
                                </a:lnTo>
                                <a:lnTo>
                                  <a:pt x="2299653" y="1633971"/>
                                </a:lnTo>
                                <a:lnTo>
                                  <a:pt x="2299018" y="1636827"/>
                                </a:lnTo>
                                <a:lnTo>
                                  <a:pt x="2297430" y="1639999"/>
                                </a:lnTo>
                                <a:lnTo>
                                  <a:pt x="2296159" y="1643171"/>
                                </a:lnTo>
                                <a:lnTo>
                                  <a:pt x="2293936" y="1646344"/>
                                </a:lnTo>
                                <a:lnTo>
                                  <a:pt x="2291077" y="1649199"/>
                                </a:lnTo>
                                <a:lnTo>
                                  <a:pt x="2288536" y="1652688"/>
                                </a:lnTo>
                                <a:lnTo>
                                  <a:pt x="2285360" y="1655544"/>
                                </a:lnTo>
                                <a:lnTo>
                                  <a:pt x="2281548" y="1659033"/>
                                </a:lnTo>
                                <a:lnTo>
                                  <a:pt x="2278054" y="1661888"/>
                                </a:lnTo>
                                <a:lnTo>
                                  <a:pt x="2273608" y="1665061"/>
                                </a:lnTo>
                                <a:lnTo>
                                  <a:pt x="2263443" y="1671405"/>
                                </a:lnTo>
                                <a:lnTo>
                                  <a:pt x="2252644" y="1677750"/>
                                </a:lnTo>
                                <a:lnTo>
                                  <a:pt x="2239621" y="1684095"/>
                                </a:lnTo>
                                <a:lnTo>
                                  <a:pt x="2225328" y="1690122"/>
                                </a:lnTo>
                                <a:lnTo>
                                  <a:pt x="2208811" y="1696150"/>
                                </a:lnTo>
                                <a:lnTo>
                                  <a:pt x="2191660" y="1701860"/>
                                </a:lnTo>
                                <a:lnTo>
                                  <a:pt x="2172602" y="1707888"/>
                                </a:lnTo>
                                <a:lnTo>
                                  <a:pt x="2151639" y="1713915"/>
                                </a:lnTo>
                                <a:lnTo>
                                  <a:pt x="2129722" y="1719308"/>
                                </a:lnTo>
                                <a:lnTo>
                                  <a:pt x="2105900" y="1724384"/>
                                </a:lnTo>
                                <a:lnTo>
                                  <a:pt x="2080490" y="1730094"/>
                                </a:lnTo>
                                <a:lnTo>
                                  <a:pt x="2053809" y="1734853"/>
                                </a:lnTo>
                                <a:lnTo>
                                  <a:pt x="2025223" y="1739611"/>
                                </a:lnTo>
                                <a:lnTo>
                                  <a:pt x="1995048" y="1744052"/>
                                </a:lnTo>
                                <a:lnTo>
                                  <a:pt x="1963285" y="1748494"/>
                                </a:lnTo>
                                <a:lnTo>
                                  <a:pt x="1930252" y="1752618"/>
                                </a:lnTo>
                                <a:lnTo>
                                  <a:pt x="1895313" y="1756107"/>
                                </a:lnTo>
                                <a:lnTo>
                                  <a:pt x="1858786" y="1759597"/>
                                </a:lnTo>
                                <a:lnTo>
                                  <a:pt x="1820671" y="1762452"/>
                                </a:lnTo>
                                <a:lnTo>
                                  <a:pt x="1780967" y="1765307"/>
                                </a:lnTo>
                                <a:lnTo>
                                  <a:pt x="1739676" y="1767528"/>
                                </a:lnTo>
                                <a:lnTo>
                                  <a:pt x="1696478" y="1769431"/>
                                </a:lnTo>
                                <a:lnTo>
                                  <a:pt x="1652011" y="1771335"/>
                                </a:lnTo>
                                <a:lnTo>
                                  <a:pt x="1605955" y="1772287"/>
                                </a:lnTo>
                                <a:lnTo>
                                  <a:pt x="1557993" y="1773238"/>
                                </a:lnTo>
                                <a:lnTo>
                                  <a:pt x="1508125" y="1773238"/>
                                </a:lnTo>
                                <a:lnTo>
                                  <a:pt x="1634223" y="1009650"/>
                                </a:lnTo>
                                <a:close/>
                                <a:moveTo>
                                  <a:pt x="969658" y="942975"/>
                                </a:moveTo>
                                <a:lnTo>
                                  <a:pt x="1145815" y="1851606"/>
                                </a:lnTo>
                                <a:lnTo>
                                  <a:pt x="1263254" y="1851606"/>
                                </a:lnTo>
                                <a:lnTo>
                                  <a:pt x="2020888" y="1851606"/>
                                </a:lnTo>
                                <a:lnTo>
                                  <a:pt x="2020888" y="1936750"/>
                                </a:lnTo>
                                <a:lnTo>
                                  <a:pt x="1163907" y="1936750"/>
                                </a:lnTo>
                                <a:lnTo>
                                  <a:pt x="194249" y="1936750"/>
                                </a:lnTo>
                                <a:lnTo>
                                  <a:pt x="0" y="1009057"/>
                                </a:lnTo>
                                <a:lnTo>
                                  <a:pt x="116804" y="1009057"/>
                                </a:lnTo>
                                <a:lnTo>
                                  <a:pt x="969658" y="942975"/>
                                </a:lnTo>
                                <a:close/>
                                <a:moveTo>
                                  <a:pt x="1346346" y="0"/>
                                </a:moveTo>
                                <a:lnTo>
                                  <a:pt x="1355566" y="0"/>
                                </a:lnTo>
                                <a:lnTo>
                                  <a:pt x="1364786" y="0"/>
                                </a:lnTo>
                                <a:lnTo>
                                  <a:pt x="1373688" y="317"/>
                                </a:lnTo>
                                <a:lnTo>
                                  <a:pt x="1382908" y="952"/>
                                </a:lnTo>
                                <a:lnTo>
                                  <a:pt x="1391810" y="1904"/>
                                </a:lnTo>
                                <a:lnTo>
                                  <a:pt x="1400712" y="3174"/>
                                </a:lnTo>
                                <a:lnTo>
                                  <a:pt x="1409613" y="4444"/>
                                </a:lnTo>
                                <a:lnTo>
                                  <a:pt x="1418515" y="6348"/>
                                </a:lnTo>
                                <a:lnTo>
                                  <a:pt x="1426782" y="8252"/>
                                </a:lnTo>
                                <a:lnTo>
                                  <a:pt x="1435684" y="10474"/>
                                </a:lnTo>
                                <a:lnTo>
                                  <a:pt x="1444268" y="12379"/>
                                </a:lnTo>
                                <a:lnTo>
                                  <a:pt x="1452852" y="15236"/>
                                </a:lnTo>
                                <a:lnTo>
                                  <a:pt x="1460800" y="18092"/>
                                </a:lnTo>
                                <a:lnTo>
                                  <a:pt x="1469384" y="21266"/>
                                </a:lnTo>
                                <a:lnTo>
                                  <a:pt x="1477650" y="24758"/>
                                </a:lnTo>
                                <a:lnTo>
                                  <a:pt x="1485598" y="27932"/>
                                </a:lnTo>
                                <a:lnTo>
                                  <a:pt x="1493228" y="31741"/>
                                </a:lnTo>
                                <a:lnTo>
                                  <a:pt x="1501495" y="35867"/>
                                </a:lnTo>
                                <a:lnTo>
                                  <a:pt x="1509125" y="39676"/>
                                </a:lnTo>
                                <a:lnTo>
                                  <a:pt x="1517073" y="44120"/>
                                </a:lnTo>
                                <a:lnTo>
                                  <a:pt x="1524385" y="48881"/>
                                </a:lnTo>
                                <a:lnTo>
                                  <a:pt x="1531698" y="53960"/>
                                </a:lnTo>
                                <a:lnTo>
                                  <a:pt x="1539010" y="58721"/>
                                </a:lnTo>
                                <a:lnTo>
                                  <a:pt x="1546640" y="63800"/>
                                </a:lnTo>
                                <a:lnTo>
                                  <a:pt x="1553635" y="69196"/>
                                </a:lnTo>
                                <a:lnTo>
                                  <a:pt x="1560629" y="74909"/>
                                </a:lnTo>
                                <a:lnTo>
                                  <a:pt x="1567624" y="80305"/>
                                </a:lnTo>
                                <a:lnTo>
                                  <a:pt x="1580976" y="92684"/>
                                </a:lnTo>
                                <a:lnTo>
                                  <a:pt x="1593694" y="105380"/>
                                </a:lnTo>
                                <a:lnTo>
                                  <a:pt x="1606093" y="118712"/>
                                </a:lnTo>
                                <a:lnTo>
                                  <a:pt x="1617856" y="132678"/>
                                </a:lnTo>
                                <a:lnTo>
                                  <a:pt x="1628984" y="147596"/>
                                </a:lnTo>
                                <a:lnTo>
                                  <a:pt x="1639157" y="162832"/>
                                </a:lnTo>
                                <a:lnTo>
                                  <a:pt x="1649331" y="178703"/>
                                </a:lnTo>
                                <a:lnTo>
                                  <a:pt x="1658551" y="195525"/>
                                </a:lnTo>
                                <a:lnTo>
                                  <a:pt x="1666817" y="212348"/>
                                </a:lnTo>
                                <a:lnTo>
                                  <a:pt x="1674765" y="229806"/>
                                </a:lnTo>
                                <a:lnTo>
                                  <a:pt x="1682078" y="247581"/>
                                </a:lnTo>
                                <a:lnTo>
                                  <a:pt x="1688436" y="266308"/>
                                </a:lnTo>
                                <a:lnTo>
                                  <a:pt x="1693841" y="285036"/>
                                </a:lnTo>
                                <a:lnTo>
                                  <a:pt x="1698610" y="304080"/>
                                </a:lnTo>
                                <a:lnTo>
                                  <a:pt x="1700517" y="314237"/>
                                </a:lnTo>
                                <a:lnTo>
                                  <a:pt x="1702743" y="324077"/>
                                </a:lnTo>
                                <a:lnTo>
                                  <a:pt x="1704332" y="333917"/>
                                </a:lnTo>
                                <a:lnTo>
                                  <a:pt x="1705604" y="344074"/>
                                </a:lnTo>
                                <a:lnTo>
                                  <a:pt x="1706876" y="353914"/>
                                </a:lnTo>
                                <a:lnTo>
                                  <a:pt x="1707830" y="364071"/>
                                </a:lnTo>
                                <a:lnTo>
                                  <a:pt x="1708466" y="374546"/>
                                </a:lnTo>
                                <a:lnTo>
                                  <a:pt x="1709419" y="385020"/>
                                </a:lnTo>
                                <a:lnTo>
                                  <a:pt x="1709737" y="395178"/>
                                </a:lnTo>
                                <a:lnTo>
                                  <a:pt x="1709737" y="405652"/>
                                </a:lnTo>
                                <a:lnTo>
                                  <a:pt x="1709737" y="418031"/>
                                </a:lnTo>
                                <a:lnTo>
                                  <a:pt x="1709101" y="431045"/>
                                </a:lnTo>
                                <a:lnTo>
                                  <a:pt x="1708148" y="443742"/>
                                </a:lnTo>
                                <a:lnTo>
                                  <a:pt x="1707194" y="456755"/>
                                </a:lnTo>
                                <a:lnTo>
                                  <a:pt x="1705604" y="470087"/>
                                </a:lnTo>
                                <a:lnTo>
                                  <a:pt x="1703697" y="482783"/>
                                </a:lnTo>
                                <a:lnTo>
                                  <a:pt x="1702107" y="496114"/>
                                </a:lnTo>
                                <a:lnTo>
                                  <a:pt x="1699881" y="509446"/>
                                </a:lnTo>
                                <a:lnTo>
                                  <a:pt x="1696702" y="522777"/>
                                </a:lnTo>
                                <a:lnTo>
                                  <a:pt x="1693841" y="536426"/>
                                </a:lnTo>
                                <a:lnTo>
                                  <a:pt x="1690979" y="549757"/>
                                </a:lnTo>
                                <a:lnTo>
                                  <a:pt x="1687164" y="562771"/>
                                </a:lnTo>
                                <a:lnTo>
                                  <a:pt x="1683667" y="576420"/>
                                </a:lnTo>
                                <a:lnTo>
                                  <a:pt x="1679534" y="589751"/>
                                </a:lnTo>
                                <a:lnTo>
                                  <a:pt x="1675401" y="603082"/>
                                </a:lnTo>
                                <a:lnTo>
                                  <a:pt x="1670632" y="616414"/>
                                </a:lnTo>
                                <a:lnTo>
                                  <a:pt x="1665863" y="629745"/>
                                </a:lnTo>
                                <a:lnTo>
                                  <a:pt x="1661094" y="642441"/>
                                </a:lnTo>
                                <a:lnTo>
                                  <a:pt x="1655372" y="655773"/>
                                </a:lnTo>
                                <a:lnTo>
                                  <a:pt x="1650285" y="668787"/>
                                </a:lnTo>
                                <a:lnTo>
                                  <a:pt x="1644244" y="681166"/>
                                </a:lnTo>
                                <a:lnTo>
                                  <a:pt x="1638521" y="693862"/>
                                </a:lnTo>
                                <a:lnTo>
                                  <a:pt x="1632163" y="706241"/>
                                </a:lnTo>
                                <a:lnTo>
                                  <a:pt x="1625486" y="718938"/>
                                </a:lnTo>
                                <a:lnTo>
                                  <a:pt x="1618810" y="730682"/>
                                </a:lnTo>
                                <a:lnTo>
                                  <a:pt x="1612133" y="742744"/>
                                </a:lnTo>
                                <a:lnTo>
                                  <a:pt x="1605139" y="754170"/>
                                </a:lnTo>
                                <a:lnTo>
                                  <a:pt x="1597827" y="765597"/>
                                </a:lnTo>
                                <a:lnTo>
                                  <a:pt x="1590514" y="777024"/>
                                </a:lnTo>
                                <a:lnTo>
                                  <a:pt x="1582566" y="787816"/>
                                </a:lnTo>
                                <a:lnTo>
                                  <a:pt x="1574936" y="798608"/>
                                </a:lnTo>
                                <a:lnTo>
                                  <a:pt x="1566988" y="808765"/>
                                </a:lnTo>
                                <a:lnTo>
                                  <a:pt x="1566988" y="950966"/>
                                </a:lnTo>
                                <a:lnTo>
                                  <a:pt x="1559357" y="959219"/>
                                </a:lnTo>
                                <a:lnTo>
                                  <a:pt x="1539964" y="980485"/>
                                </a:lnTo>
                                <a:lnTo>
                                  <a:pt x="1511350" y="1011274"/>
                                </a:lnTo>
                                <a:lnTo>
                                  <a:pt x="1495136" y="1028415"/>
                                </a:lnTo>
                                <a:lnTo>
                                  <a:pt x="1477968" y="1046190"/>
                                </a:lnTo>
                                <a:lnTo>
                                  <a:pt x="1459846" y="1063965"/>
                                </a:lnTo>
                                <a:lnTo>
                                  <a:pt x="1441724" y="1081105"/>
                                </a:lnTo>
                                <a:lnTo>
                                  <a:pt x="1423920" y="1096976"/>
                                </a:lnTo>
                                <a:lnTo>
                                  <a:pt x="1407388" y="1111576"/>
                                </a:lnTo>
                                <a:lnTo>
                                  <a:pt x="1399122" y="1118242"/>
                                </a:lnTo>
                                <a:lnTo>
                                  <a:pt x="1391492" y="1123638"/>
                                </a:lnTo>
                                <a:lnTo>
                                  <a:pt x="1384179" y="1128717"/>
                                </a:lnTo>
                                <a:lnTo>
                                  <a:pt x="1377503" y="1133160"/>
                                </a:lnTo>
                                <a:lnTo>
                                  <a:pt x="1371144" y="1136652"/>
                                </a:lnTo>
                                <a:lnTo>
                                  <a:pt x="1365104" y="1139191"/>
                                </a:lnTo>
                                <a:lnTo>
                                  <a:pt x="1360017" y="1140461"/>
                                </a:lnTo>
                                <a:lnTo>
                                  <a:pt x="1357791" y="1141096"/>
                                </a:lnTo>
                                <a:lnTo>
                                  <a:pt x="1355566" y="1141413"/>
                                </a:lnTo>
                                <a:lnTo>
                                  <a:pt x="1353340" y="1141096"/>
                                </a:lnTo>
                                <a:lnTo>
                                  <a:pt x="1351115" y="1140461"/>
                                </a:lnTo>
                                <a:lnTo>
                                  <a:pt x="1346028" y="1139191"/>
                                </a:lnTo>
                                <a:lnTo>
                                  <a:pt x="1340305" y="1136652"/>
                                </a:lnTo>
                                <a:lnTo>
                                  <a:pt x="1333947" y="1133160"/>
                                </a:lnTo>
                                <a:lnTo>
                                  <a:pt x="1327270" y="1128717"/>
                                </a:lnTo>
                                <a:lnTo>
                                  <a:pt x="1319958" y="1123638"/>
                                </a:lnTo>
                                <a:lnTo>
                                  <a:pt x="1312010" y="1118242"/>
                                </a:lnTo>
                                <a:lnTo>
                                  <a:pt x="1304061" y="1111576"/>
                                </a:lnTo>
                                <a:lnTo>
                                  <a:pt x="1287211" y="1096976"/>
                                </a:lnTo>
                                <a:lnTo>
                                  <a:pt x="1269725" y="1081105"/>
                                </a:lnTo>
                                <a:lnTo>
                                  <a:pt x="1251603" y="1063965"/>
                                </a:lnTo>
                                <a:lnTo>
                                  <a:pt x="1233482" y="1046190"/>
                                </a:lnTo>
                                <a:lnTo>
                                  <a:pt x="1215996" y="1028415"/>
                                </a:lnTo>
                                <a:lnTo>
                                  <a:pt x="1199781" y="1011274"/>
                                </a:lnTo>
                                <a:lnTo>
                                  <a:pt x="1171486" y="980485"/>
                                </a:lnTo>
                                <a:lnTo>
                                  <a:pt x="1151774" y="959219"/>
                                </a:lnTo>
                                <a:lnTo>
                                  <a:pt x="1144462" y="950966"/>
                                </a:lnTo>
                                <a:lnTo>
                                  <a:pt x="1144462" y="808765"/>
                                </a:lnTo>
                                <a:lnTo>
                                  <a:pt x="1136196" y="798608"/>
                                </a:lnTo>
                                <a:lnTo>
                                  <a:pt x="1128565" y="787816"/>
                                </a:lnTo>
                                <a:lnTo>
                                  <a:pt x="1120935" y="777024"/>
                                </a:lnTo>
                                <a:lnTo>
                                  <a:pt x="1113305" y="765597"/>
                                </a:lnTo>
                                <a:lnTo>
                                  <a:pt x="1105993" y="754170"/>
                                </a:lnTo>
                                <a:lnTo>
                                  <a:pt x="1098998" y="742744"/>
                                </a:lnTo>
                                <a:lnTo>
                                  <a:pt x="1092322" y="730682"/>
                                </a:lnTo>
                                <a:lnTo>
                                  <a:pt x="1085645" y="718938"/>
                                </a:lnTo>
                                <a:lnTo>
                                  <a:pt x="1078969" y="706241"/>
                                </a:lnTo>
                                <a:lnTo>
                                  <a:pt x="1072928" y="693862"/>
                                </a:lnTo>
                                <a:lnTo>
                                  <a:pt x="1066887" y="681166"/>
                                </a:lnTo>
                                <a:lnTo>
                                  <a:pt x="1061165" y="668787"/>
                                </a:lnTo>
                                <a:lnTo>
                                  <a:pt x="1055442" y="655773"/>
                                </a:lnTo>
                                <a:lnTo>
                                  <a:pt x="1050355" y="642441"/>
                                </a:lnTo>
                                <a:lnTo>
                                  <a:pt x="1045268" y="629745"/>
                                </a:lnTo>
                                <a:lnTo>
                                  <a:pt x="1040499" y="616414"/>
                                </a:lnTo>
                                <a:lnTo>
                                  <a:pt x="1036048" y="603082"/>
                                </a:lnTo>
                                <a:lnTo>
                                  <a:pt x="1031915" y="589751"/>
                                </a:lnTo>
                                <a:lnTo>
                                  <a:pt x="1027782" y="576420"/>
                                </a:lnTo>
                                <a:lnTo>
                                  <a:pt x="1023967" y="562771"/>
                                </a:lnTo>
                                <a:lnTo>
                                  <a:pt x="1020470" y="549757"/>
                                </a:lnTo>
                                <a:lnTo>
                                  <a:pt x="1016973" y="536426"/>
                                </a:lnTo>
                                <a:lnTo>
                                  <a:pt x="1014429" y="522777"/>
                                </a:lnTo>
                                <a:lnTo>
                                  <a:pt x="1011568" y="509446"/>
                                </a:lnTo>
                                <a:lnTo>
                                  <a:pt x="1009343" y="496114"/>
                                </a:lnTo>
                                <a:lnTo>
                                  <a:pt x="1007435" y="482783"/>
                                </a:lnTo>
                                <a:lnTo>
                                  <a:pt x="1005527" y="470087"/>
                                </a:lnTo>
                                <a:lnTo>
                                  <a:pt x="1004256" y="456755"/>
                                </a:lnTo>
                                <a:lnTo>
                                  <a:pt x="1002984" y="443742"/>
                                </a:lnTo>
                                <a:lnTo>
                                  <a:pt x="1002348" y="431045"/>
                                </a:lnTo>
                                <a:lnTo>
                                  <a:pt x="1001712" y="418031"/>
                                </a:lnTo>
                                <a:lnTo>
                                  <a:pt x="1001712" y="405652"/>
                                </a:lnTo>
                                <a:lnTo>
                                  <a:pt x="1001712" y="395178"/>
                                </a:lnTo>
                                <a:lnTo>
                                  <a:pt x="1002030" y="385020"/>
                                </a:lnTo>
                                <a:lnTo>
                                  <a:pt x="1002666" y="374546"/>
                                </a:lnTo>
                                <a:lnTo>
                                  <a:pt x="1003302" y="364071"/>
                                </a:lnTo>
                                <a:lnTo>
                                  <a:pt x="1004574" y="353914"/>
                                </a:lnTo>
                                <a:lnTo>
                                  <a:pt x="1005527" y="344074"/>
                                </a:lnTo>
                                <a:lnTo>
                                  <a:pt x="1007117" y="333917"/>
                                </a:lnTo>
                                <a:lnTo>
                                  <a:pt x="1008707" y="324077"/>
                                </a:lnTo>
                                <a:lnTo>
                                  <a:pt x="1010296" y="314237"/>
                                </a:lnTo>
                                <a:lnTo>
                                  <a:pt x="1012522" y="304080"/>
                                </a:lnTo>
                                <a:lnTo>
                                  <a:pt x="1017609" y="285036"/>
                                </a:lnTo>
                                <a:lnTo>
                                  <a:pt x="1023013" y="266308"/>
                                </a:lnTo>
                                <a:lnTo>
                                  <a:pt x="1029372" y="247581"/>
                                </a:lnTo>
                                <a:lnTo>
                                  <a:pt x="1036366" y="229806"/>
                                </a:lnTo>
                                <a:lnTo>
                                  <a:pt x="1044315" y="212348"/>
                                </a:lnTo>
                                <a:lnTo>
                                  <a:pt x="1052899" y="195525"/>
                                </a:lnTo>
                                <a:lnTo>
                                  <a:pt x="1062119" y="178703"/>
                                </a:lnTo>
                                <a:lnTo>
                                  <a:pt x="1071656" y="162832"/>
                                </a:lnTo>
                                <a:lnTo>
                                  <a:pt x="1082466" y="147596"/>
                                </a:lnTo>
                                <a:lnTo>
                                  <a:pt x="1093593" y="132678"/>
                                </a:lnTo>
                                <a:lnTo>
                                  <a:pt x="1105357" y="118712"/>
                                </a:lnTo>
                                <a:lnTo>
                                  <a:pt x="1117438" y="105380"/>
                                </a:lnTo>
                                <a:lnTo>
                                  <a:pt x="1130473" y="92684"/>
                                </a:lnTo>
                                <a:lnTo>
                                  <a:pt x="1143826" y="80305"/>
                                </a:lnTo>
                                <a:lnTo>
                                  <a:pt x="1150820" y="74909"/>
                                </a:lnTo>
                                <a:lnTo>
                                  <a:pt x="1157815" y="69196"/>
                                </a:lnTo>
                                <a:lnTo>
                                  <a:pt x="1164809" y="63800"/>
                                </a:lnTo>
                                <a:lnTo>
                                  <a:pt x="1172121" y="58721"/>
                                </a:lnTo>
                                <a:lnTo>
                                  <a:pt x="1179434" y="53960"/>
                                </a:lnTo>
                                <a:lnTo>
                                  <a:pt x="1187064" y="48881"/>
                                </a:lnTo>
                                <a:lnTo>
                                  <a:pt x="1194376" y="44120"/>
                                </a:lnTo>
                                <a:lnTo>
                                  <a:pt x="1202007" y="39676"/>
                                </a:lnTo>
                                <a:lnTo>
                                  <a:pt x="1209955" y="35867"/>
                                </a:lnTo>
                                <a:lnTo>
                                  <a:pt x="1217903" y="31741"/>
                                </a:lnTo>
                                <a:lnTo>
                                  <a:pt x="1225851" y="27932"/>
                                </a:lnTo>
                                <a:lnTo>
                                  <a:pt x="1233799" y="24758"/>
                                </a:lnTo>
                                <a:lnTo>
                                  <a:pt x="1242066" y="21266"/>
                                </a:lnTo>
                                <a:lnTo>
                                  <a:pt x="1250332" y="18092"/>
                                </a:lnTo>
                                <a:lnTo>
                                  <a:pt x="1258916" y="15236"/>
                                </a:lnTo>
                                <a:lnTo>
                                  <a:pt x="1267182" y="12379"/>
                                </a:lnTo>
                                <a:lnTo>
                                  <a:pt x="1275766" y="10474"/>
                                </a:lnTo>
                                <a:lnTo>
                                  <a:pt x="1284350" y="8252"/>
                                </a:lnTo>
                                <a:lnTo>
                                  <a:pt x="1292934" y="6348"/>
                                </a:lnTo>
                                <a:lnTo>
                                  <a:pt x="1301836" y="4444"/>
                                </a:lnTo>
                                <a:lnTo>
                                  <a:pt x="1310738" y="3174"/>
                                </a:lnTo>
                                <a:lnTo>
                                  <a:pt x="1319322" y="1904"/>
                                </a:lnTo>
                                <a:lnTo>
                                  <a:pt x="1328224" y="952"/>
                                </a:lnTo>
                                <a:lnTo>
                                  <a:pt x="1337444" y="317"/>
                                </a:lnTo>
                                <a:lnTo>
                                  <a:pt x="1346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7.45pt;margin-top:-27.05pt;height:289.3pt;width:421.95pt;z-index:251677696;mso-width-relative:page;mso-height-relative:page;" coordorigin="4368,567" coordsize="8439,5786" o:gfxdata="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">
                <o:lock v:ext="edit" aspectratio="f"/>
                <v:group id="组合 46" o:spid="_x0000_s1026" o:spt="203" style="position:absolute;left:4887;top:567;height:5786;width:7920;" coordorigin="4887,567" coordsize="7920,5786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13" o:spid="_x0000_s1026" o:spt="1" style="position:absolute;left:5013;top:771;height:378;width:7534;" fillcolor="#BFBFBF" filled="t" stroked="f" coordsize="21600,21600" o:gfxdata="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eqUE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joinstyle="miter"/>
                    <v:imagedata o:title=""/>
                    <o:lock v:ext="edit" aspectratio="f"/>
                  </v:rect>
                  <v:group id="组合 44" o:spid="_x0000_s1026" o:spt="203" style="position:absolute;left:4887;top:567;height:5786;width:7920;" coordorigin="459863,36147" coordsize="7310763,3674793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  <o:lock v:ext="edit" aspectratio="f"/>
                    <v:rect id="文本框 20" o:spid="_x0000_s1026" o:spt="1" style="position:absolute;left:493094;top:36147;height:426164;width:2040921;" filled="f" stroked="f" coordsize="21600,21600" o:gfxdata="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n7IG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3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工作经验</w:t>
                            </w:r>
                          </w:p>
                        </w:txbxContent>
                      </v:textbox>
                    </v:rect>
                    <v:shape id="文本框 59" o:spid="_x0000_s1026" o:spt="202" type="#_x0000_t202" style="position:absolute;left:459863;top:380169;height:3330771;width:7310763;" filled="f" stroked="f" coordsize="21600,21600" o:gfxdata="UEsDBAoAAAAAAIdO4kAAAAAAAAAAAAAAAAAEAAAAZHJzL1BLAwQUAAAACACHTuJA62dr/L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SMh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na/y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spacing w:line="240" w:lineRule="auto"/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2013.8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渣打银行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广州中山支行客户经理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napToGrid w:val="0"/>
                              <w:spacing w:line="240" w:lineRule="auto"/>
                              <w:ind w:leftChars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---</w:t>
                            </w:r>
                            <w:r>
                              <w:rPr>
                                <w:rFonts w:hint="eastAsia" w:ascii="微软雅黑" w:hAnsi="微软雅黑"/>
                              </w:rPr>
                              <w:t>根据客户的需求提供专业的银行业务咨询和办理；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---</w:t>
                            </w:r>
                            <w:r>
                              <w:rPr>
                                <w:rFonts w:hint="eastAsia" w:ascii="微软雅黑" w:hAnsi="微软雅黑"/>
                              </w:rPr>
                              <w:t>协助产品经理完成每期的产品促销，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反馈</w:t>
                            </w:r>
                            <w:r>
                              <w:rPr>
                                <w:rFonts w:hint="eastAsia" w:ascii="微软雅黑" w:hAnsi="微软雅黑"/>
                              </w:rPr>
                              <w:t>卖家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的购买倾向</w:t>
                            </w:r>
                            <w:r>
                              <w:rPr>
                                <w:rFonts w:hint="eastAsia" w:ascii="微软雅黑" w:hAnsi="微软雅黑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促进相关产品开发</w:t>
                            </w:r>
                            <w:r>
                              <w:rPr>
                                <w:rFonts w:hint="eastAsia" w:ascii="微软雅黑" w:hAnsi="微软雅黑"/>
                              </w:rPr>
                              <w:t>；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---</w:t>
                            </w:r>
                            <w:r>
                              <w:rPr>
                                <w:rFonts w:hint="eastAsia" w:ascii="微软雅黑" w:hAnsi="微软雅黑"/>
                              </w:rPr>
                              <w:t>受理客户的意见建议，并做好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及时</w:t>
                            </w:r>
                            <w:r>
                              <w:rPr>
                                <w:rFonts w:hint="eastAsia" w:ascii="微软雅黑" w:hAnsi="微软雅黑"/>
                              </w:rPr>
                              <w:t>记录反馈；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40" w:lineRule="auto"/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2015.4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IBM（中国）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中国区大客户经理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---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组织投资商融资会议</w:t>
                            </w:r>
                            <w:r>
                              <w:rPr>
                                <w:rFonts w:hint="eastAsia" w:ascii="微软雅黑" w:hAnsi="微软雅黑"/>
                              </w:rPr>
                              <w:t>，完成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开发资金流</w:t>
                            </w:r>
                            <w:r>
                              <w:rPr>
                                <w:rFonts w:hint="eastAsia" w:ascii="微软雅黑" w:hAnsi="微软雅黑"/>
                              </w:rPr>
                              <w:t>基础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性</w:t>
                            </w:r>
                            <w:r>
                              <w:rPr>
                                <w:rFonts w:hint="eastAsia" w:ascii="微软雅黑" w:hAnsi="微软雅黑"/>
                              </w:rPr>
                              <w:t>服务工作；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---</w:t>
                            </w:r>
                            <w:r>
                              <w:rPr>
                                <w:rFonts w:hint="eastAsia" w:ascii="微软雅黑" w:hAnsi="微软雅黑"/>
                              </w:rPr>
                              <w:t>负责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各投资商之间的合作业务洽谈</w:t>
                            </w:r>
                            <w:r>
                              <w:rPr>
                                <w:rFonts w:hint="eastAsia" w:ascii="微软雅黑" w:hAnsi="微软雅黑"/>
                              </w:rPr>
                              <w:t>；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---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公司全新产品研发，市场未来的预料，客户反馈及建议</w:t>
                            </w:r>
                            <w:r>
                              <w:rPr>
                                <w:rFonts w:hint="eastAsia" w:ascii="微软雅黑" w:hAnsi="微软雅黑"/>
                              </w:rPr>
                              <w:t>；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40" w:lineRule="auto"/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至今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凯迪拉克汽车制造公司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广州中山支行客户经理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---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全球业务的市场开发预准；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---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接纳全球众多的投资商，渠道经销商之间的合作洽谈</w:t>
                            </w:r>
                            <w:r>
                              <w:rPr>
                                <w:rFonts w:hint="eastAsia" w:ascii="微软雅黑" w:hAnsi="微软雅黑"/>
                              </w:rPr>
                              <w:t xml:space="preserve">； 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---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完成公司年度季度月度经营目标，完成日常工作；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白领" o:spid="_x0000_s1026" o:spt="100" style="position:absolute;left:4368;top:673;height:467;width:467;v-text-anchor:middle;" fillcolor="#A6A6A6 [2092]" filled="t" stroked="f" coordsize="2300288,1936750" o:gfxdata="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ucGUugAAANsA&#10;AAAPAAAAAAAAAAEAIAAAACIAAABkcnMvZG93bnJldi54bWxQSwECFAAUAAAACACHTuJAMy8FnjsA&#10;AAA5AAAAEAAAAAAAAAABACAAAAAJAQAAZHJzL3NoYXBleG1sLnhtbFBLBQYAAAAABgAGAFsBAACz&#10;AwAAAAA=&#10;" path="m1352860,1166813l1355725,1166813,1358272,1166813,1361456,1167131,1364003,1168083,1366869,1168718,1369416,1170306,1371644,1171258,1374192,1173163,1376420,1175386,1461429,1260158,1463339,1262381,1465249,1264603,1466841,1267143,1467797,1269683,1469070,1272223,1469388,1275081,1469707,1277938,1470025,1280478,1469707,1283336,1469388,1285876,1469070,1289051,1467797,1291591,1466841,1294131,1465249,1296671,1463339,1298893,1461429,1301116,1390111,1372236,1396160,1386206,1401573,1402081,1407304,1420178,1412716,1439228,1418447,1460501,1423541,1483043,1428317,1506538,1433093,1531938,1437550,1558608,1441689,1586231,1445191,1614806,1448693,1644651,1451559,1675448,1454106,1707516,1456016,1739901,1457608,1773238,1254161,1773238,1255753,1739901,1257344,1707516,1260210,1675448,1263075,1644651,1266259,1614806,1270080,1586231,1274219,1558608,1278676,1531938,1283452,1506538,1288228,1483043,1293322,1460501,1298734,1439228,1304465,1419861,1309878,1402081,1315609,1386206,1321340,1371918,1250022,1301116,1248111,1298893,1246519,1296671,1244927,1294131,1243654,1291591,1242699,1289051,1242380,1285876,1242062,1283336,1241425,1280478,1242062,1277938,1242380,1275081,1243017,1272223,1243654,1269683,1244927,1267143,1246519,1264603,1248111,1262381,1250340,1260158,1335030,1175386,1337259,1173163,1339806,1171258,1342035,1170306,1344582,1168718,1347766,1168083,1350313,1167131,1352860,1166813xm1634223,1009650l1652963,1018533,1672339,1027098,1691079,1034712,1709819,1042326,1728241,1049939,1746663,1057236,1783191,1070560,1819083,1082932,1854022,1094670,1888325,1105773,1921994,1116242,1986155,1136545,2017282,1146379,2046821,1156213,2075408,1166682,2103042,1176834,2116700,1182544,2129722,1187937,2142427,1193965,2155132,1199675,2161167,1203164,2166885,1206337,2172920,1210461,2178319,1214585,2184037,1219026,2189119,1223785,2194201,1228861,2198965,1233936,2203729,1239647,2208494,1245357,2212941,1251384,2217387,1257729,2221517,1264391,2225646,1271053,2233269,1285011,2240257,1299287,2246927,1314832,2253279,1330693,2258679,1346555,2264079,1363052,2268843,1379865,2273290,1396996,2277101,1413809,2280595,1430940,2283772,1447754,2286948,1464567,2288854,1481381,2291077,1497243,2293300,1513104,2296477,1542925,2298382,1570207,2299653,1593682,2300288,1613351,2300288,1627944,2300288,1630799,2299653,1633971,2299018,1636827,2297430,1639999,2296159,1643171,2293936,1646344,2291077,1649199,2288536,1652688,2285360,1655544,2281548,1659033,2278054,1661888,2273608,1665061,2263443,1671405,2252644,1677750,2239621,1684095,2225328,1690122,2208811,1696150,2191660,1701860,2172602,1707888,2151639,1713915,2129722,1719308,2105900,1724384,2080490,1730094,2053809,1734853,2025223,1739611,1995048,1744052,1963285,1748494,1930252,1752618,1895313,1756107,1858786,1759597,1820671,1762452,1780967,1765307,1739676,1767528,1696478,1769431,1652011,1771335,1605955,1772287,1557993,1773238,1508125,1773238,1634223,1009650xm969658,942975l1145815,1851606,1263254,1851606,2020888,1851606,2020888,1936750,1163907,1936750,194249,1936750,0,1009057,116804,1009057,969658,942975xm1346346,0l1355566,0,1364786,0,1373688,317,1382908,952,1391810,1904,1400712,3174,1409613,4444,1418515,6348,1426782,8252,1435684,10474,1444268,12379,1452852,15236,1460800,18092,1469384,21266,1477650,24758,1485598,27932,1493228,31741,1501495,35867,1509125,39676,1517073,44120,1524385,48881,1531698,53960,1539010,58721,1546640,63800,1553635,69196,1560629,74909,1567624,80305,1580976,92684,1593694,105380,1606093,118712,1617856,132678,1628984,147596,1639157,162832,1649331,178703,1658551,195525,1666817,212348,1674765,229806,1682078,247581,1688436,266308,1693841,285036,1698610,304080,1700517,314237,1702743,324077,1704332,333917,1705604,344074,1706876,353914,1707830,364071,1708466,374546,1709419,385020,1709737,395178,1709737,405652,1709737,418031,1709101,431045,1708148,443742,1707194,456755,1705604,470087,1703697,482783,1702107,496114,1699881,509446,1696702,522777,1693841,536426,1690979,549757,1687164,562771,1683667,576420,1679534,589751,1675401,603082,1670632,616414,1665863,629745,1661094,642441,1655372,655773,1650285,668787,1644244,681166,1638521,693862,1632163,706241,1625486,718938,1618810,730682,1612133,742744,1605139,754170,1597827,765597,1590514,777024,1582566,787816,1574936,798608,1566988,808765,1566988,950966,1559357,959219,1539964,980485,1511350,1011274,1495136,1028415,1477968,1046190,1459846,1063965,1441724,1081105,1423920,1096976,1407388,1111576,1399122,1118242,1391492,1123638,1384179,1128717,1377503,1133160,1371144,1136652,1365104,1139191,1360017,1140461,1357791,1141096,1355566,1141413,1353340,1141096,1351115,1140461,1346028,1139191,1340305,1136652,1333947,1133160,1327270,1128717,1319958,1123638,1312010,1118242,1304061,1111576,1287211,1096976,1269725,1081105,1251603,1063965,1233482,1046190,1215996,1028415,1199781,1011274,1171486,980485,1151774,959219,1144462,950966,1144462,808765,1136196,798608,1128565,787816,1120935,777024,1113305,765597,1105993,754170,1098998,742744,1092322,730682,1085645,718938,1078969,706241,1072928,693862,1066887,681166,1061165,668787,1055442,655773,1050355,642441,1045268,629745,1040499,616414,1036048,603082,1031915,589751,1027782,576420,1023967,562771,1020470,549757,1016973,536426,1014429,522777,1011568,509446,1009343,496114,1007435,482783,1005527,470087,1004256,456755,1002984,443742,1002348,431045,1001712,418031,1001712,405652,1001712,395178,1002030,385020,1002666,374546,1003302,364071,1004574,353914,1005527,344074,1007117,333917,1008707,324077,1010296,314237,1012522,304080,1017609,285036,1023013,266308,1029372,247581,1036366,229806,1044315,212348,1052899,195525,1062119,178703,1071656,162832,1082466,147596,1093593,132678,1105357,118712,1117438,105380,1130473,92684,1143826,80305,1150820,74909,1157815,69196,1164809,63800,1172121,58721,1179434,53960,1187064,48881,1194376,44120,1202007,39676,1209955,35867,1217903,31741,1225851,27932,1233799,24758,1242066,21266,1250332,18092,1258916,15236,1267182,12379,1275766,10474,1284350,8252,1292934,6348,1301836,4444,1310738,3174,1319322,1904,1328224,952,1337444,317,1346346,0xe">
                  <v:path o:connectlocs="230,233;246,252;247,256;233,273;240,300;244,340;212,328;217,291;209,259;208,255;209,251;226,233;287,208;323,222;358,237;367,243;372,251;379,268;384,292;386,322;385,328;380,333;361,342;330,349;285,353;192,369;19,201;234,0;244,3;253,7;262,14;275,32;284,56;287,72;287,88;284,107;280,125;273,143;264,159;248,208;232,225;227,227;220,223;201,201;188,155;180,138;174,120;170,101;168,83;169,68;173,49;183,26;195,12;204,6;214,2;224,0" o:connectangles="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2126615</wp:posOffset>
                </wp:positionH>
                <wp:positionV relativeFrom="paragraph">
                  <wp:posOffset>3318510</wp:posOffset>
                </wp:positionV>
                <wp:extent cx="5351145" cy="2368550"/>
                <wp:effectExtent l="0" t="0" r="0" b="0"/>
                <wp:wrapNone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145" cy="2368550"/>
                          <a:chOff x="3644" y="6374"/>
                          <a:chExt cx="8427" cy="3730"/>
                        </a:xfrm>
                      </wpg:grpSpPr>
                      <wps:wsp>
                        <wps:cNvPr id="65" name="矩形排列"/>
                        <wps:cNvSpPr/>
                        <wps:spPr bwMode="auto">
                          <a:xfrm>
                            <a:off x="3644" y="6483"/>
                            <a:ext cx="462" cy="462"/>
                          </a:xfrm>
                          <a:custGeom>
                            <a:avLst/>
                            <a:gdLst>
                              <a:gd name="T0" fmla="*/ 418516 w 2779"/>
                              <a:gd name="T1" fmla="*/ 0 h 2723"/>
                              <a:gd name="T2" fmla="*/ 60251 w 2779"/>
                              <a:gd name="T3" fmla="*/ 0 h 2723"/>
                              <a:gd name="T4" fmla="*/ 0 w 2779"/>
                              <a:gd name="T5" fmla="*/ 59661 h 2723"/>
                              <a:gd name="T6" fmla="*/ 0 w 2779"/>
                              <a:gd name="T7" fmla="*/ 411792 h 2723"/>
                              <a:gd name="T8" fmla="*/ 60251 w 2779"/>
                              <a:gd name="T9" fmla="*/ 471453 h 2723"/>
                              <a:gd name="T10" fmla="*/ 418516 w 2779"/>
                              <a:gd name="T11" fmla="*/ 471453 h 2723"/>
                              <a:gd name="T12" fmla="*/ 478119 w 2779"/>
                              <a:gd name="T13" fmla="*/ 411792 h 2723"/>
                              <a:gd name="T14" fmla="*/ 478119 w 2779"/>
                              <a:gd name="T15" fmla="*/ 59661 h 2723"/>
                              <a:gd name="T16" fmla="*/ 418516 w 2779"/>
                              <a:gd name="T17" fmla="*/ 0 h 2723"/>
                              <a:gd name="T18" fmla="*/ 418516 w 2779"/>
                              <a:gd name="T19" fmla="*/ 651085 h 2723"/>
                              <a:gd name="T20" fmla="*/ 60251 w 2779"/>
                              <a:gd name="T21" fmla="*/ 651085 h 2723"/>
                              <a:gd name="T22" fmla="*/ 0 w 2779"/>
                              <a:gd name="T23" fmla="*/ 710747 h 2723"/>
                              <a:gd name="T24" fmla="*/ 0 w 2779"/>
                              <a:gd name="T25" fmla="*/ 1055095 h 2723"/>
                              <a:gd name="T26" fmla="*/ 60251 w 2779"/>
                              <a:gd name="T27" fmla="*/ 1114757 h 2723"/>
                              <a:gd name="T28" fmla="*/ 418516 w 2779"/>
                              <a:gd name="T29" fmla="*/ 1114757 h 2723"/>
                              <a:gd name="T30" fmla="*/ 478119 w 2779"/>
                              <a:gd name="T31" fmla="*/ 1055095 h 2723"/>
                              <a:gd name="T32" fmla="*/ 478119 w 2779"/>
                              <a:gd name="T33" fmla="*/ 710747 h 2723"/>
                              <a:gd name="T34" fmla="*/ 418516 w 2779"/>
                              <a:gd name="T35" fmla="*/ 651085 h 2723"/>
                              <a:gd name="T36" fmla="*/ 418516 w 2779"/>
                              <a:gd name="T37" fmla="*/ 1294389 h 2723"/>
                              <a:gd name="T38" fmla="*/ 60251 w 2779"/>
                              <a:gd name="T39" fmla="*/ 1294389 h 2723"/>
                              <a:gd name="T40" fmla="*/ 0 w 2779"/>
                              <a:gd name="T41" fmla="*/ 1354698 h 2723"/>
                              <a:gd name="T42" fmla="*/ 0 w 2779"/>
                              <a:gd name="T43" fmla="*/ 1706181 h 2723"/>
                              <a:gd name="T44" fmla="*/ 60251 w 2779"/>
                              <a:gd name="T45" fmla="*/ 1765842 h 2723"/>
                              <a:gd name="T46" fmla="*/ 418516 w 2779"/>
                              <a:gd name="T47" fmla="*/ 1765842 h 2723"/>
                              <a:gd name="T48" fmla="*/ 478119 w 2779"/>
                              <a:gd name="T49" fmla="*/ 1706181 h 2723"/>
                              <a:gd name="T50" fmla="*/ 478119 w 2779"/>
                              <a:gd name="T51" fmla="*/ 1354698 h 2723"/>
                              <a:gd name="T52" fmla="*/ 418516 w 2779"/>
                              <a:gd name="T53" fmla="*/ 1294389 h 2723"/>
                              <a:gd name="T54" fmla="*/ 1740794 w 2779"/>
                              <a:gd name="T55" fmla="*/ 0 h 2723"/>
                              <a:gd name="T56" fmla="*/ 702926 w 2779"/>
                              <a:gd name="T57" fmla="*/ 0 h 2723"/>
                              <a:gd name="T58" fmla="*/ 643323 w 2779"/>
                              <a:gd name="T59" fmla="*/ 59661 h 2723"/>
                              <a:gd name="T60" fmla="*/ 643323 w 2779"/>
                              <a:gd name="T61" fmla="*/ 411792 h 2723"/>
                              <a:gd name="T62" fmla="*/ 702926 w 2779"/>
                              <a:gd name="T63" fmla="*/ 471453 h 2723"/>
                              <a:gd name="T64" fmla="*/ 1740794 w 2779"/>
                              <a:gd name="T65" fmla="*/ 471453 h 2723"/>
                              <a:gd name="T66" fmla="*/ 1800397 w 2779"/>
                              <a:gd name="T67" fmla="*/ 411792 h 2723"/>
                              <a:gd name="T68" fmla="*/ 1800397 w 2779"/>
                              <a:gd name="T69" fmla="*/ 59661 h 2723"/>
                              <a:gd name="T70" fmla="*/ 1740794 w 2779"/>
                              <a:gd name="T71" fmla="*/ 0 h 2723"/>
                              <a:gd name="T72" fmla="*/ 1740794 w 2779"/>
                              <a:gd name="T73" fmla="*/ 651085 h 2723"/>
                              <a:gd name="T74" fmla="*/ 702926 w 2779"/>
                              <a:gd name="T75" fmla="*/ 651085 h 2723"/>
                              <a:gd name="T76" fmla="*/ 643323 w 2779"/>
                              <a:gd name="T77" fmla="*/ 710747 h 2723"/>
                              <a:gd name="T78" fmla="*/ 643323 w 2779"/>
                              <a:gd name="T79" fmla="*/ 1055095 h 2723"/>
                              <a:gd name="T80" fmla="*/ 702926 w 2779"/>
                              <a:gd name="T81" fmla="*/ 1114757 h 2723"/>
                              <a:gd name="T82" fmla="*/ 1740794 w 2779"/>
                              <a:gd name="T83" fmla="*/ 1114757 h 2723"/>
                              <a:gd name="T84" fmla="*/ 1800397 w 2779"/>
                              <a:gd name="T85" fmla="*/ 1055095 h 2723"/>
                              <a:gd name="T86" fmla="*/ 1800397 w 2779"/>
                              <a:gd name="T87" fmla="*/ 710747 h 2723"/>
                              <a:gd name="T88" fmla="*/ 1740794 w 2779"/>
                              <a:gd name="T89" fmla="*/ 651085 h 2723"/>
                              <a:gd name="T90" fmla="*/ 1740794 w 2779"/>
                              <a:gd name="T91" fmla="*/ 1294389 h 2723"/>
                              <a:gd name="T92" fmla="*/ 702926 w 2779"/>
                              <a:gd name="T93" fmla="*/ 1294389 h 2723"/>
                              <a:gd name="T94" fmla="*/ 643323 w 2779"/>
                              <a:gd name="T95" fmla="*/ 1354698 h 2723"/>
                              <a:gd name="T96" fmla="*/ 643323 w 2779"/>
                              <a:gd name="T97" fmla="*/ 1706181 h 2723"/>
                              <a:gd name="T98" fmla="*/ 702926 w 2779"/>
                              <a:gd name="T99" fmla="*/ 1765842 h 2723"/>
                              <a:gd name="T100" fmla="*/ 1740794 w 2779"/>
                              <a:gd name="T101" fmla="*/ 1765842 h 2723"/>
                              <a:gd name="T102" fmla="*/ 1800397 w 2779"/>
                              <a:gd name="T103" fmla="*/ 1706181 h 2723"/>
                              <a:gd name="T104" fmla="*/ 1800397 w 2779"/>
                              <a:gd name="T105" fmla="*/ 1354698 h 2723"/>
                              <a:gd name="T106" fmla="*/ 1740794 w 2779"/>
                              <a:gd name="T107" fmla="*/ 1294389 h 2723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779" h="2723">
                                <a:moveTo>
                                  <a:pt x="646" y="0"/>
                                </a:moveTo>
                                <a:cubicBezTo>
                                  <a:pt x="93" y="0"/>
                                  <a:pt x="93" y="0"/>
                                  <a:pt x="93" y="0"/>
                                </a:cubicBezTo>
                                <a:cubicBezTo>
                                  <a:pt x="42" y="0"/>
                                  <a:pt x="0" y="41"/>
                                  <a:pt x="0" y="92"/>
                                </a:cubicBezTo>
                                <a:cubicBezTo>
                                  <a:pt x="0" y="635"/>
                                  <a:pt x="0" y="635"/>
                                  <a:pt x="0" y="635"/>
                                </a:cubicBezTo>
                                <a:cubicBezTo>
                                  <a:pt x="0" y="686"/>
                                  <a:pt x="42" y="727"/>
                                  <a:pt x="93" y="727"/>
                                </a:cubicBezTo>
                                <a:cubicBezTo>
                                  <a:pt x="646" y="727"/>
                                  <a:pt x="646" y="727"/>
                                  <a:pt x="646" y="727"/>
                                </a:cubicBezTo>
                                <a:cubicBezTo>
                                  <a:pt x="697" y="727"/>
                                  <a:pt x="738" y="686"/>
                                  <a:pt x="738" y="635"/>
                                </a:cubicBezTo>
                                <a:cubicBezTo>
                                  <a:pt x="738" y="92"/>
                                  <a:pt x="738" y="92"/>
                                  <a:pt x="738" y="92"/>
                                </a:cubicBezTo>
                                <a:cubicBezTo>
                                  <a:pt x="738" y="41"/>
                                  <a:pt x="697" y="0"/>
                                  <a:pt x="646" y="0"/>
                                </a:cubicBezTo>
                                <a:close/>
                                <a:moveTo>
                                  <a:pt x="646" y="1004"/>
                                </a:moveTo>
                                <a:cubicBezTo>
                                  <a:pt x="93" y="1004"/>
                                  <a:pt x="93" y="1004"/>
                                  <a:pt x="93" y="1004"/>
                                </a:cubicBezTo>
                                <a:cubicBezTo>
                                  <a:pt x="42" y="1004"/>
                                  <a:pt x="0" y="1045"/>
                                  <a:pt x="0" y="1096"/>
                                </a:cubicBezTo>
                                <a:cubicBezTo>
                                  <a:pt x="0" y="1627"/>
                                  <a:pt x="0" y="1627"/>
                                  <a:pt x="0" y="1627"/>
                                </a:cubicBezTo>
                                <a:cubicBezTo>
                                  <a:pt x="0" y="1678"/>
                                  <a:pt x="42" y="1719"/>
                                  <a:pt x="93" y="1719"/>
                                </a:cubicBezTo>
                                <a:cubicBezTo>
                                  <a:pt x="646" y="1719"/>
                                  <a:pt x="646" y="1719"/>
                                  <a:pt x="646" y="1719"/>
                                </a:cubicBezTo>
                                <a:cubicBezTo>
                                  <a:pt x="697" y="1719"/>
                                  <a:pt x="738" y="1678"/>
                                  <a:pt x="738" y="1627"/>
                                </a:cubicBezTo>
                                <a:cubicBezTo>
                                  <a:pt x="738" y="1096"/>
                                  <a:pt x="738" y="1096"/>
                                  <a:pt x="738" y="1096"/>
                                </a:cubicBezTo>
                                <a:cubicBezTo>
                                  <a:pt x="738" y="1045"/>
                                  <a:pt x="697" y="1004"/>
                                  <a:pt x="646" y="1004"/>
                                </a:cubicBezTo>
                                <a:close/>
                                <a:moveTo>
                                  <a:pt x="646" y="1996"/>
                                </a:moveTo>
                                <a:cubicBezTo>
                                  <a:pt x="93" y="1996"/>
                                  <a:pt x="93" y="1996"/>
                                  <a:pt x="93" y="1996"/>
                                </a:cubicBezTo>
                                <a:cubicBezTo>
                                  <a:pt x="42" y="1996"/>
                                  <a:pt x="0" y="2037"/>
                                  <a:pt x="0" y="2089"/>
                                </a:cubicBezTo>
                                <a:cubicBezTo>
                                  <a:pt x="0" y="2631"/>
                                  <a:pt x="0" y="2631"/>
                                  <a:pt x="0" y="2631"/>
                                </a:cubicBezTo>
                                <a:cubicBezTo>
                                  <a:pt x="0" y="2682"/>
                                  <a:pt x="42" y="2723"/>
                                  <a:pt x="93" y="2723"/>
                                </a:cubicBezTo>
                                <a:cubicBezTo>
                                  <a:pt x="646" y="2723"/>
                                  <a:pt x="646" y="2723"/>
                                  <a:pt x="646" y="2723"/>
                                </a:cubicBezTo>
                                <a:cubicBezTo>
                                  <a:pt x="697" y="2723"/>
                                  <a:pt x="738" y="2682"/>
                                  <a:pt x="738" y="2631"/>
                                </a:cubicBezTo>
                                <a:cubicBezTo>
                                  <a:pt x="738" y="2089"/>
                                  <a:pt x="738" y="2089"/>
                                  <a:pt x="738" y="2089"/>
                                </a:cubicBezTo>
                                <a:cubicBezTo>
                                  <a:pt x="738" y="2037"/>
                                  <a:pt x="697" y="1996"/>
                                  <a:pt x="646" y="1996"/>
                                </a:cubicBezTo>
                                <a:close/>
                                <a:moveTo>
                                  <a:pt x="2687" y="0"/>
                                </a:moveTo>
                                <a:cubicBezTo>
                                  <a:pt x="1085" y="0"/>
                                  <a:pt x="1085" y="0"/>
                                  <a:pt x="1085" y="0"/>
                                </a:cubicBezTo>
                                <a:cubicBezTo>
                                  <a:pt x="1034" y="0"/>
                                  <a:pt x="993" y="41"/>
                                  <a:pt x="993" y="92"/>
                                </a:cubicBezTo>
                                <a:cubicBezTo>
                                  <a:pt x="993" y="635"/>
                                  <a:pt x="993" y="635"/>
                                  <a:pt x="993" y="635"/>
                                </a:cubicBezTo>
                                <a:cubicBezTo>
                                  <a:pt x="993" y="686"/>
                                  <a:pt x="1034" y="727"/>
                                  <a:pt x="1085" y="727"/>
                                </a:cubicBezTo>
                                <a:cubicBezTo>
                                  <a:pt x="2687" y="727"/>
                                  <a:pt x="2687" y="727"/>
                                  <a:pt x="2687" y="727"/>
                                </a:cubicBezTo>
                                <a:cubicBezTo>
                                  <a:pt x="2738" y="727"/>
                                  <a:pt x="2779" y="686"/>
                                  <a:pt x="2779" y="635"/>
                                </a:cubicBezTo>
                                <a:cubicBezTo>
                                  <a:pt x="2779" y="92"/>
                                  <a:pt x="2779" y="92"/>
                                  <a:pt x="2779" y="92"/>
                                </a:cubicBezTo>
                                <a:cubicBezTo>
                                  <a:pt x="2779" y="41"/>
                                  <a:pt x="2738" y="0"/>
                                  <a:pt x="2687" y="0"/>
                                </a:cubicBezTo>
                                <a:close/>
                                <a:moveTo>
                                  <a:pt x="2687" y="1004"/>
                                </a:moveTo>
                                <a:cubicBezTo>
                                  <a:pt x="1085" y="1004"/>
                                  <a:pt x="1085" y="1004"/>
                                  <a:pt x="1085" y="1004"/>
                                </a:cubicBezTo>
                                <a:cubicBezTo>
                                  <a:pt x="1034" y="1004"/>
                                  <a:pt x="993" y="1045"/>
                                  <a:pt x="993" y="1096"/>
                                </a:cubicBezTo>
                                <a:cubicBezTo>
                                  <a:pt x="993" y="1627"/>
                                  <a:pt x="993" y="1627"/>
                                  <a:pt x="993" y="1627"/>
                                </a:cubicBezTo>
                                <a:cubicBezTo>
                                  <a:pt x="993" y="1678"/>
                                  <a:pt x="1034" y="1719"/>
                                  <a:pt x="1085" y="1719"/>
                                </a:cubicBezTo>
                                <a:cubicBezTo>
                                  <a:pt x="2687" y="1719"/>
                                  <a:pt x="2687" y="1719"/>
                                  <a:pt x="2687" y="1719"/>
                                </a:cubicBezTo>
                                <a:cubicBezTo>
                                  <a:pt x="2738" y="1719"/>
                                  <a:pt x="2779" y="1678"/>
                                  <a:pt x="2779" y="1627"/>
                                </a:cubicBezTo>
                                <a:cubicBezTo>
                                  <a:pt x="2779" y="1096"/>
                                  <a:pt x="2779" y="1096"/>
                                  <a:pt x="2779" y="1096"/>
                                </a:cubicBezTo>
                                <a:cubicBezTo>
                                  <a:pt x="2779" y="1045"/>
                                  <a:pt x="2738" y="1004"/>
                                  <a:pt x="2687" y="1004"/>
                                </a:cubicBezTo>
                                <a:close/>
                                <a:moveTo>
                                  <a:pt x="2687" y="1996"/>
                                </a:moveTo>
                                <a:cubicBezTo>
                                  <a:pt x="1085" y="1996"/>
                                  <a:pt x="1085" y="1996"/>
                                  <a:pt x="1085" y="1996"/>
                                </a:cubicBezTo>
                                <a:cubicBezTo>
                                  <a:pt x="1034" y="1996"/>
                                  <a:pt x="993" y="2037"/>
                                  <a:pt x="993" y="2089"/>
                                </a:cubicBezTo>
                                <a:cubicBezTo>
                                  <a:pt x="993" y="2631"/>
                                  <a:pt x="993" y="2631"/>
                                  <a:pt x="993" y="2631"/>
                                </a:cubicBezTo>
                                <a:cubicBezTo>
                                  <a:pt x="993" y="2682"/>
                                  <a:pt x="1034" y="2723"/>
                                  <a:pt x="1085" y="2723"/>
                                </a:cubicBezTo>
                                <a:cubicBezTo>
                                  <a:pt x="2687" y="2723"/>
                                  <a:pt x="2687" y="2723"/>
                                  <a:pt x="2687" y="2723"/>
                                </a:cubicBezTo>
                                <a:cubicBezTo>
                                  <a:pt x="2738" y="2723"/>
                                  <a:pt x="2779" y="2682"/>
                                  <a:pt x="2779" y="2631"/>
                                </a:cubicBezTo>
                                <a:cubicBezTo>
                                  <a:pt x="2779" y="2089"/>
                                  <a:pt x="2779" y="2089"/>
                                  <a:pt x="2779" y="2089"/>
                                </a:cubicBezTo>
                                <a:cubicBezTo>
                                  <a:pt x="2779" y="2037"/>
                                  <a:pt x="2738" y="1996"/>
                                  <a:pt x="2687" y="19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bodyPr anchor="ctr" anchorCtr="1"/>
                      </wps:wsp>
                      <wpg:grpSp>
                        <wpg:cNvPr id="46" name="组合 46"/>
                        <wpg:cNvGrpSpPr/>
                        <wpg:grpSpPr>
                          <a:xfrm rot="0">
                            <a:off x="4151" y="6374"/>
                            <a:ext cx="7920" cy="3730"/>
                            <a:chOff x="4887" y="567"/>
                            <a:chExt cx="7920" cy="3730"/>
                          </a:xfrm>
                        </wpg:grpSpPr>
                        <wps:wsp>
                          <wps:cNvPr id="42" name="矩形 13"/>
                          <wps:cNvSpPr/>
                          <wps:spPr>
                            <a:xfrm>
                              <a:off x="5013" y="771"/>
                              <a:ext cx="7534" cy="378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 cap="flat" cmpd="sng">
                              <a:noFill/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44" name="组合 44"/>
                          <wpg:cNvGrpSpPr/>
                          <wpg:grpSpPr>
                            <a:xfrm rot="0">
                              <a:off x="4887" y="567"/>
                              <a:ext cx="7920" cy="3730"/>
                              <a:chOff x="459863" y="36147"/>
                              <a:chExt cx="7310763" cy="2368990"/>
                            </a:xfrm>
                            <a:effectLst/>
                          </wpg:grpSpPr>
                          <wps:wsp>
                            <wps:cNvPr id="4" name="文本框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3094" y="36147"/>
                                <a:ext cx="2040921" cy="4261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3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lang w:eastAsia="zh-CN"/>
                                    </w:rPr>
                                    <w:t>项目实践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45" name="文本框 59"/>
                            <wps:cNvSpPr txBox="1"/>
                            <wps:spPr>
                              <a:xfrm>
                                <a:off x="459863" y="380381"/>
                                <a:ext cx="7310763" cy="20247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spacing w:line="240" w:lineRule="auto"/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201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10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pStyle w:val="6"/>
                                    <w:numPr>
                                      <w:ilvl w:val="0"/>
                                      <w:numId w:val="0"/>
                                    </w:numPr>
                                    <w:snapToGrid w:val="0"/>
                                    <w:spacing w:line="240" w:lineRule="auto"/>
                                    <w:ind w:leftChars="0"/>
                                    <w:rPr>
                                      <w:rFonts w:ascii="微软雅黑" w:hAnsi="微软雅黑"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---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组织公司成员北京十一国庆黄金周“祖国万岁”主题活动；</w:t>
                                  </w:r>
                                </w:p>
                                <w:p>
                                  <w:pPr>
                                    <w:snapToGrid w:val="0"/>
                                    <w:spacing w:line="240" w:lineRule="auto"/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201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5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8</w:t>
                                  </w:r>
                                </w:p>
                                <w:p>
                                  <w:pPr>
                                    <w:pStyle w:val="6"/>
                                    <w:numPr>
                                      <w:ilvl w:val="0"/>
                                      <w:numId w:val="0"/>
                                    </w:numPr>
                                    <w:snapToGrid w:val="0"/>
                                    <w:ind w:leftChars="0"/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---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获得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per公司开发性融资5000万；</w:t>
                                  </w:r>
                                </w:p>
                                <w:p>
                                  <w:pPr>
                                    <w:pStyle w:val="6"/>
                                    <w:numPr>
                                      <w:ilvl w:val="0"/>
                                      <w:numId w:val="0"/>
                                    </w:numPr>
                                    <w:snapToGrid w:val="0"/>
                                    <w:ind w:leftChars="0"/>
                                    <w:rPr>
                                      <w:rFonts w:ascii="微软雅黑" w:hAnsi="微软雅黑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---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开发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IMB全球性及时语音服务软件首次突破注册500万用户；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ascii="微软雅黑" w:hAnsi="微软雅黑"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>
                                  <w:pPr>
                                    <w:snapToGrid w:val="0"/>
                                    <w:spacing w:line="240" w:lineRule="auto"/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201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>12</w:t>
                                  </w:r>
                                </w:p>
                                <w:p>
                                  <w:pPr>
                                    <w:pStyle w:val="6"/>
                                    <w:numPr>
                                      <w:ilvl w:val="0"/>
                                      <w:numId w:val="0"/>
                                    </w:numPr>
                                    <w:snapToGrid w:val="0"/>
                                    <w:ind w:leftChars="0"/>
                                    <w:rPr>
                                      <w:rFonts w:ascii="微软雅黑" w:hAnsi="微软雅黑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---智能车载系统的研发，系统基于ThinkPHP+Bootstrap+jQuery开发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；</w:t>
                                  </w:r>
                                </w:p>
                                <w:p>
                                  <w:pPr>
                                    <w:pStyle w:val="6"/>
                                    <w:numPr>
                                      <w:ilvl w:val="0"/>
                                      <w:numId w:val="0"/>
                                    </w:numPr>
                                    <w:snapToGrid w:val="0"/>
                                    <w:ind w:leftChars="0"/>
                                    <w:rPr>
                                      <w:rFonts w:ascii="微软雅黑" w:hAnsi="微软雅黑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---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参与“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2017全球经济模式探索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”大会的筹办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</w:rPr>
                                    <w:t xml:space="preserve">； 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7.45pt;margin-top:261.3pt;height:186.5pt;width:421.35pt;z-index:251678720;mso-width-relative:page;mso-height-relative:page;" coordorigin="3644,6374" coordsize="8427,3730" o:gfxdata="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">
                <o:lock v:ext="edit" aspectratio="f"/>
                <v:shape id="矩形排列" o:spid="_x0000_s1026" o:spt="100" style="position:absolute;left:3644;top:6483;height:462;width:462;v-text-anchor:middle-center;" fillcolor="#A6A6A6 [2092]" filled="t" stroked="f" coordsize="2779,2723" o:gfxdata="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7SbXu8AAAA&#10;2wAAAA8AAAAAAAAAAQAgAAAAIgAAAGRycy9kb3ducmV2LnhtbFBLAQIUABQAAAAIAIdO4kAzLwWe&#10;OwAAADkAAAAQAAAAAAAAAAEAIAAAAAsBAABkcnMvc2hhcGV4bWwueG1sUEsFBgAAAAAGAAYAWwEA&#10;ALUDAAAAAA==&#10;" path="m646,0c93,0,93,0,93,0c42,0,0,41,0,92c0,635,0,635,0,635c0,686,42,727,93,727c646,727,646,727,646,727c697,727,738,686,738,635c738,92,738,92,738,92c738,41,697,0,646,0xm646,1004c93,1004,93,1004,93,1004c42,1004,0,1045,0,1096c0,1627,0,1627,0,1627c0,1678,42,1719,93,1719c646,1719,646,1719,646,1719c697,1719,738,1678,738,1627c738,1096,738,1096,738,1096c738,1045,697,1004,646,1004xm646,1996c93,1996,93,1996,93,1996c42,1996,0,2037,0,2089c0,2631,0,2631,0,2631c0,2682,42,2723,93,2723c646,2723,646,2723,646,2723c697,2723,738,2682,738,2631c738,2089,738,2089,738,2089c738,2037,697,1996,646,1996xm2687,0c1085,0,1085,0,1085,0c1034,0,993,41,993,92c993,635,993,635,993,635c993,686,1034,727,1085,727c2687,727,2687,727,2687,727c2738,727,2779,686,2779,635c2779,92,2779,92,2779,92c2779,41,2738,0,2687,0xm2687,1004c1085,1004,1085,1004,1085,1004c1034,1004,993,1045,993,1096c993,1627,993,1627,993,1627c993,1678,1034,1719,1085,1719c2687,1719,2687,1719,2687,1719c2738,1719,2779,1678,2779,1627c2779,1096,2779,1096,2779,1096c2779,1045,2738,1004,2687,1004xm2687,1996c1085,1996,1085,1996,1085,1996c1034,1996,993,2037,993,2089c993,2631,993,2631,993,2631c993,2682,1034,2723,1085,2723c2687,2723,2687,2723,2687,2723c2738,2723,2779,2682,2779,2631c2779,2089,2779,2089,2779,2089c2779,2037,2738,1996,2687,1996xe">
                  <v:path o:connectlocs="69576,0;10016,0;0,10122;0,69867;10016,79989;69576,79989;79485,69867;79485,10122;69576,0;69576,110466;10016,110466;0,120589;0,179013;10016,189136;69576,189136;79485,179013;79485,120589;69576,110466;69576,219613;10016,219613;0,229845;0,289480;10016,299603;69576,299603;79485,289480;79485,229845;69576,219613;289401,0;116859,0;106950,10122;106950,69867;116859,79989;289401,79989;299310,69867;299310,10122;289401,0;289401,110466;116859,110466;106950,120589;106950,179013;116859,189136;289401,189136;299310,179013;299310,120589;289401,110466;289401,219613;116859,219613;106950,229845;106950,289480;116859,299603;289401,299603;299310,289480;299310,229845;289401,219613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group id="_x0000_s1026" o:spid="_x0000_s1026" o:spt="203" style="position:absolute;left:4151;top:6374;height:3730;width:7920;" coordorigin="4887,567" coordsize="7920,3730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13" o:spid="_x0000_s1026" o:spt="1" style="position:absolute;left:5013;top:771;height:378;width:7534;" fillcolor="#BFBFBF" filled="t" stroked="f" coordsize="21600,21600" o:gfxdata="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Rwoi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joinstyle="miter"/>
                    <v:imagedata o:title=""/>
                    <o:lock v:ext="edit" aspectratio="f"/>
                  </v:rect>
                  <v:group id="_x0000_s1026" o:spid="_x0000_s1026" o:spt="203" style="position:absolute;left:4887;top:567;height:3730;width:7920;" coordorigin="459863,36147" coordsize="7310763,2368990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  <o:lock v:ext="edit" aspectratio="f"/>
                    <v:rect id="文本框 20" o:spid="_x0000_s1026" o:spt="1" style="position:absolute;left:493094;top:36147;height:426164;width:2040921;" filled="f" stroked="f" coordsize="21600,21600" o:gfxdata="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T4rVvQAA&#10;ANo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3"/>
                              <w:spacing w:before="0" w:beforeAutospacing="0" w:after="0" w:afterAutospacing="0"/>
                              <w:textAlignment w:val="baseline"/>
                              <w:rPr>
                                <w:rFonts w:hint="eastAsia" w:eastAsia="宋体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项目实践</w:t>
                            </w:r>
                          </w:p>
                        </w:txbxContent>
                      </v:textbox>
                    </v:rect>
                    <v:shape id="文本框 59" o:spid="_x0000_s1026" o:spt="202" type="#_x0000_t202" style="position:absolute;left:459863;top:380381;height:2024756;width:7310763;" filled="f" stroked="f" coordsize="21600,21600" o:gfxdata="UEsDBAoAAAAAAIdO4kAAAAAAAAAAAAAAAAAEAAAAZHJzL1BLAwQUAAAACACHTuJAQHcKc7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YZPC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dwpz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spacing w:line="240" w:lineRule="auto"/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napToGrid w:val="0"/>
                              <w:spacing w:line="240" w:lineRule="auto"/>
                              <w:ind w:leftChars="0"/>
                              <w:rPr>
                                <w:rFonts w:ascii="微软雅黑" w:hAnsi="微软雅黑"/>
                                <w:color w:val="00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---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组织公司成员北京十一国庆黄金周“祖国万岁”主题活动；</w:t>
                            </w:r>
                          </w:p>
                          <w:p>
                            <w:pPr>
                              <w:snapToGrid w:val="0"/>
                              <w:spacing w:line="240" w:lineRule="auto"/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---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获得</w:t>
                            </w: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per公司开发性融资5000万；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---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开发</w:t>
                            </w: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IMB全球性及时语音服务软件首次突破注册500万用户；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40" w:lineRule="auto"/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12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---智能车载系统的研发，系统基于ThinkPHP+Bootstrap+jQuery开发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；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---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参与“</w:t>
                            </w: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2017全球经济模式探索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”大会的筹办</w:t>
                            </w:r>
                            <w:r>
                              <w:rPr>
                                <w:rFonts w:hint="eastAsia" w:ascii="微软雅黑" w:hAnsi="微软雅黑"/>
                              </w:rPr>
                              <w:t xml:space="preserve">； 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2126615</wp:posOffset>
                </wp:positionH>
                <wp:positionV relativeFrom="paragraph">
                  <wp:posOffset>6002020</wp:posOffset>
                </wp:positionV>
                <wp:extent cx="5378450" cy="1385570"/>
                <wp:effectExtent l="0" t="0" r="0" b="0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8450" cy="1385570"/>
                          <a:chOff x="3601" y="10375"/>
                          <a:chExt cx="8470" cy="2182"/>
                        </a:xfrm>
                      </wpg:grpSpPr>
                      <wps:wsp>
                        <wps:cNvPr id="75" name="勋章"/>
                        <wps:cNvSpPr/>
                        <wps:spPr bwMode="auto">
                          <a:xfrm>
                            <a:off x="3601" y="10429"/>
                            <a:ext cx="529" cy="563"/>
                          </a:xfrm>
                          <a:custGeom>
                            <a:avLst/>
                            <a:gdLst>
                              <a:gd name="T0" fmla="*/ 1379976 w 3177"/>
                              <a:gd name="T1" fmla="*/ 481089 h 3907"/>
                              <a:gd name="T2" fmla="*/ 1463834 w 3177"/>
                              <a:gd name="T3" fmla="*/ 622559 h 3907"/>
                              <a:gd name="T4" fmla="*/ 1104902 w 3177"/>
                              <a:gd name="T5" fmla="*/ 1244196 h 3907"/>
                              <a:gd name="T6" fmla="*/ 1082325 w 3177"/>
                              <a:gd name="T7" fmla="*/ 1244196 h 3907"/>
                              <a:gd name="T8" fmla="*/ 1113196 w 3177"/>
                              <a:gd name="T9" fmla="*/ 1399029 h 3907"/>
                              <a:gd name="T10" fmla="*/ 711874 w 3177"/>
                              <a:gd name="T11" fmla="*/ 1800397 h 3907"/>
                              <a:gd name="T12" fmla="*/ 310552 w 3177"/>
                              <a:gd name="T13" fmla="*/ 1399029 h 3907"/>
                              <a:gd name="T14" fmla="*/ 349256 w 3177"/>
                              <a:gd name="T15" fmla="*/ 1227145 h 3907"/>
                              <a:gd name="T16" fmla="*/ 0 w 3177"/>
                              <a:gd name="T17" fmla="*/ 622559 h 3907"/>
                              <a:gd name="T18" fmla="*/ 84319 w 3177"/>
                              <a:gd name="T19" fmla="*/ 481089 h 3907"/>
                              <a:gd name="T20" fmla="*/ 442790 w 3177"/>
                              <a:gd name="T21" fmla="*/ 1101804 h 3907"/>
                              <a:gd name="T22" fmla="*/ 564892 w 3177"/>
                              <a:gd name="T23" fmla="*/ 1025770 h 3907"/>
                              <a:gd name="T24" fmla="*/ 221165 w 3177"/>
                              <a:gd name="T25" fmla="*/ 430860 h 3907"/>
                              <a:gd name="T26" fmla="*/ 102749 w 3177"/>
                              <a:gd name="T27" fmla="*/ 430860 h 3907"/>
                              <a:gd name="T28" fmla="*/ 183382 w 3177"/>
                              <a:gd name="T29" fmla="*/ 287087 h 3907"/>
                              <a:gd name="T30" fmla="*/ 1222396 w 3177"/>
                              <a:gd name="T31" fmla="*/ 287087 h 3907"/>
                              <a:gd name="T32" fmla="*/ 1303029 w 3177"/>
                              <a:gd name="T33" fmla="*/ 430860 h 3907"/>
                              <a:gd name="T34" fmla="*/ 1242669 w 3177"/>
                              <a:gd name="T35" fmla="*/ 430860 h 3907"/>
                              <a:gd name="T36" fmla="*/ 891110 w 3177"/>
                              <a:gd name="T37" fmla="*/ 1040055 h 3907"/>
                              <a:gd name="T38" fmla="*/ 1006760 w 3177"/>
                              <a:gd name="T39" fmla="*/ 1127149 h 3907"/>
                              <a:gd name="T40" fmla="*/ 1379976 w 3177"/>
                              <a:gd name="T41" fmla="*/ 481089 h 3907"/>
                              <a:gd name="T42" fmla="*/ 570421 w 3177"/>
                              <a:gd name="T43" fmla="*/ 1322534 h 3907"/>
                              <a:gd name="T44" fmla="*/ 665337 w 3177"/>
                              <a:gd name="T45" fmla="*/ 1322534 h 3907"/>
                              <a:gd name="T46" fmla="*/ 665337 w 3177"/>
                              <a:gd name="T47" fmla="*/ 1650633 h 3907"/>
                              <a:gd name="T48" fmla="*/ 806330 w 3177"/>
                              <a:gd name="T49" fmla="*/ 1650633 h 3907"/>
                              <a:gd name="T50" fmla="*/ 806330 w 3177"/>
                              <a:gd name="T51" fmla="*/ 1148807 h 3907"/>
                              <a:gd name="T52" fmla="*/ 702198 w 3177"/>
                              <a:gd name="T53" fmla="*/ 1148807 h 3907"/>
                              <a:gd name="T54" fmla="*/ 660730 w 3177"/>
                              <a:gd name="T55" fmla="*/ 1223459 h 3907"/>
                              <a:gd name="T56" fmla="*/ 570421 w 3177"/>
                              <a:gd name="T57" fmla="*/ 1240048 h 3907"/>
                              <a:gd name="T58" fmla="*/ 570421 w 3177"/>
                              <a:gd name="T59" fmla="*/ 1322534 h 3907"/>
                              <a:gd name="T60" fmla="*/ 1077256 w 3177"/>
                              <a:gd name="T61" fmla="*/ 430860 h 3907"/>
                              <a:gd name="T62" fmla="*/ 387038 w 3177"/>
                              <a:gd name="T63" fmla="*/ 430860 h 3907"/>
                              <a:gd name="T64" fmla="*/ 714178 w 3177"/>
                              <a:gd name="T65" fmla="*/ 997660 h 3907"/>
                              <a:gd name="T66" fmla="*/ 748735 w 3177"/>
                              <a:gd name="T67" fmla="*/ 999504 h 3907"/>
                              <a:gd name="T68" fmla="*/ 1077256 w 3177"/>
                              <a:gd name="T69" fmla="*/ 430860 h 3907"/>
                              <a:gd name="T70" fmla="*/ 343727 w 3177"/>
                              <a:gd name="T71" fmla="*/ 0 h 3907"/>
                              <a:gd name="T72" fmla="*/ 1062051 w 3177"/>
                              <a:gd name="T73" fmla="*/ 0 h 3907"/>
                              <a:gd name="T74" fmla="*/ 1142224 w 3177"/>
                              <a:gd name="T75" fmla="*/ 143313 h 3907"/>
                              <a:gd name="T76" fmla="*/ 263555 w 3177"/>
                              <a:gd name="T77" fmla="*/ 143313 h 3907"/>
                              <a:gd name="T78" fmla="*/ 343727 w 3177"/>
                              <a:gd name="T79" fmla="*/ 0 h 3907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177" h="3907">
                                <a:moveTo>
                                  <a:pt x="2995" y="1044"/>
                                </a:moveTo>
                                <a:cubicBezTo>
                                  <a:pt x="3177" y="1351"/>
                                  <a:pt x="3177" y="1351"/>
                                  <a:pt x="3177" y="1351"/>
                                </a:cubicBezTo>
                                <a:cubicBezTo>
                                  <a:pt x="2398" y="2700"/>
                                  <a:pt x="2398" y="2700"/>
                                  <a:pt x="2398" y="2700"/>
                                </a:cubicBezTo>
                                <a:cubicBezTo>
                                  <a:pt x="2349" y="2700"/>
                                  <a:pt x="2349" y="2700"/>
                                  <a:pt x="2349" y="2700"/>
                                </a:cubicBezTo>
                                <a:cubicBezTo>
                                  <a:pt x="2392" y="2803"/>
                                  <a:pt x="2416" y="2917"/>
                                  <a:pt x="2416" y="3036"/>
                                </a:cubicBezTo>
                                <a:cubicBezTo>
                                  <a:pt x="2416" y="3517"/>
                                  <a:pt x="2026" y="3907"/>
                                  <a:pt x="1545" y="3907"/>
                                </a:cubicBezTo>
                                <a:cubicBezTo>
                                  <a:pt x="1064" y="3907"/>
                                  <a:pt x="674" y="3517"/>
                                  <a:pt x="674" y="3036"/>
                                </a:cubicBezTo>
                                <a:cubicBezTo>
                                  <a:pt x="674" y="2902"/>
                                  <a:pt x="705" y="2776"/>
                                  <a:pt x="758" y="2663"/>
                                </a:cubicBezTo>
                                <a:cubicBezTo>
                                  <a:pt x="0" y="1351"/>
                                  <a:pt x="0" y="1351"/>
                                  <a:pt x="0" y="1351"/>
                                </a:cubicBezTo>
                                <a:cubicBezTo>
                                  <a:pt x="183" y="1044"/>
                                  <a:pt x="183" y="1044"/>
                                  <a:pt x="183" y="1044"/>
                                </a:cubicBezTo>
                                <a:cubicBezTo>
                                  <a:pt x="961" y="2391"/>
                                  <a:pt x="961" y="2391"/>
                                  <a:pt x="961" y="2391"/>
                                </a:cubicBezTo>
                                <a:cubicBezTo>
                                  <a:pt x="1038" y="2321"/>
                                  <a:pt x="1127" y="2265"/>
                                  <a:pt x="1226" y="2226"/>
                                </a:cubicBezTo>
                                <a:cubicBezTo>
                                  <a:pt x="480" y="935"/>
                                  <a:pt x="480" y="935"/>
                                  <a:pt x="480" y="935"/>
                                </a:cubicBezTo>
                                <a:cubicBezTo>
                                  <a:pt x="223" y="935"/>
                                  <a:pt x="223" y="935"/>
                                  <a:pt x="223" y="935"/>
                                </a:cubicBezTo>
                                <a:cubicBezTo>
                                  <a:pt x="398" y="623"/>
                                  <a:pt x="398" y="623"/>
                                  <a:pt x="398" y="623"/>
                                </a:cubicBezTo>
                                <a:cubicBezTo>
                                  <a:pt x="2653" y="623"/>
                                  <a:pt x="2653" y="623"/>
                                  <a:pt x="2653" y="623"/>
                                </a:cubicBezTo>
                                <a:cubicBezTo>
                                  <a:pt x="2828" y="935"/>
                                  <a:pt x="2828" y="935"/>
                                  <a:pt x="2828" y="935"/>
                                </a:cubicBezTo>
                                <a:cubicBezTo>
                                  <a:pt x="2697" y="935"/>
                                  <a:pt x="2697" y="935"/>
                                  <a:pt x="2697" y="935"/>
                                </a:cubicBezTo>
                                <a:cubicBezTo>
                                  <a:pt x="1934" y="2257"/>
                                  <a:pt x="1934" y="2257"/>
                                  <a:pt x="1934" y="2257"/>
                                </a:cubicBezTo>
                                <a:cubicBezTo>
                                  <a:pt x="2029" y="2305"/>
                                  <a:pt x="2114" y="2369"/>
                                  <a:pt x="2185" y="2446"/>
                                </a:cubicBezTo>
                                <a:lnTo>
                                  <a:pt x="2995" y="1044"/>
                                </a:lnTo>
                                <a:close/>
                                <a:moveTo>
                                  <a:pt x="1238" y="2870"/>
                                </a:moveTo>
                                <a:cubicBezTo>
                                  <a:pt x="1444" y="2870"/>
                                  <a:pt x="1444" y="2870"/>
                                  <a:pt x="1444" y="2870"/>
                                </a:cubicBezTo>
                                <a:cubicBezTo>
                                  <a:pt x="1444" y="3582"/>
                                  <a:pt x="1444" y="3582"/>
                                  <a:pt x="1444" y="3582"/>
                                </a:cubicBezTo>
                                <a:cubicBezTo>
                                  <a:pt x="1750" y="3582"/>
                                  <a:pt x="1750" y="3582"/>
                                  <a:pt x="1750" y="3582"/>
                                </a:cubicBezTo>
                                <a:cubicBezTo>
                                  <a:pt x="1750" y="2493"/>
                                  <a:pt x="1750" y="2493"/>
                                  <a:pt x="1750" y="2493"/>
                                </a:cubicBezTo>
                                <a:cubicBezTo>
                                  <a:pt x="1524" y="2493"/>
                                  <a:pt x="1524" y="2493"/>
                                  <a:pt x="1524" y="2493"/>
                                </a:cubicBezTo>
                                <a:cubicBezTo>
                                  <a:pt x="1506" y="2557"/>
                                  <a:pt x="1475" y="2631"/>
                                  <a:pt x="1434" y="2655"/>
                                </a:cubicBezTo>
                                <a:cubicBezTo>
                                  <a:pt x="1392" y="2678"/>
                                  <a:pt x="1327" y="2691"/>
                                  <a:pt x="1238" y="2691"/>
                                </a:cubicBezTo>
                                <a:lnTo>
                                  <a:pt x="1238" y="2870"/>
                                </a:lnTo>
                                <a:close/>
                                <a:moveTo>
                                  <a:pt x="2338" y="935"/>
                                </a:moveTo>
                                <a:cubicBezTo>
                                  <a:pt x="840" y="935"/>
                                  <a:pt x="840" y="935"/>
                                  <a:pt x="840" y="935"/>
                                </a:cubicBezTo>
                                <a:cubicBezTo>
                                  <a:pt x="1550" y="2165"/>
                                  <a:pt x="1550" y="2165"/>
                                  <a:pt x="1550" y="2165"/>
                                </a:cubicBezTo>
                                <a:cubicBezTo>
                                  <a:pt x="1576" y="2165"/>
                                  <a:pt x="1600" y="2167"/>
                                  <a:pt x="1625" y="2169"/>
                                </a:cubicBezTo>
                                <a:lnTo>
                                  <a:pt x="2338" y="935"/>
                                </a:lnTo>
                                <a:close/>
                                <a:moveTo>
                                  <a:pt x="746" y="0"/>
                                </a:moveTo>
                                <a:cubicBezTo>
                                  <a:pt x="2305" y="0"/>
                                  <a:pt x="2305" y="0"/>
                                  <a:pt x="2305" y="0"/>
                                </a:cubicBezTo>
                                <a:cubicBezTo>
                                  <a:pt x="2479" y="311"/>
                                  <a:pt x="2479" y="311"/>
                                  <a:pt x="2479" y="311"/>
                                </a:cubicBezTo>
                                <a:cubicBezTo>
                                  <a:pt x="572" y="311"/>
                                  <a:pt x="572" y="311"/>
                                  <a:pt x="572" y="311"/>
                                </a:cubicBezTo>
                                <a:lnTo>
                                  <a:pt x="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bodyPr anchor="ctr" anchorCtr="1"/>
                      </wps:wsp>
                      <wpg:grpSp>
                        <wpg:cNvPr id="69" name="组合 46"/>
                        <wpg:cNvGrpSpPr/>
                        <wpg:grpSpPr>
                          <a:xfrm rot="0">
                            <a:off x="4151" y="10375"/>
                            <a:ext cx="7920" cy="2182"/>
                            <a:chOff x="4887" y="567"/>
                            <a:chExt cx="7920" cy="2182"/>
                          </a:xfrm>
                        </wpg:grpSpPr>
                        <wps:wsp>
                          <wps:cNvPr id="71" name="矩形 13"/>
                          <wps:cNvSpPr/>
                          <wps:spPr>
                            <a:xfrm>
                              <a:off x="5013" y="771"/>
                              <a:ext cx="7534" cy="378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 cap="flat" cmpd="sng">
                              <a:noFill/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72" name="组合 44"/>
                          <wpg:cNvGrpSpPr/>
                          <wpg:grpSpPr>
                            <a:xfrm rot="0">
                              <a:off x="4887" y="567"/>
                              <a:ext cx="7920" cy="2182"/>
                              <a:chOff x="459863" y="36147"/>
                              <a:chExt cx="7310763" cy="1385828"/>
                            </a:xfrm>
                            <a:effectLst/>
                          </wpg:grpSpPr>
                          <wps:wsp>
                            <wps:cNvPr id="73" name="文本框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3094" y="36147"/>
                                <a:ext cx="2040921" cy="4261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3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lang w:eastAsia="zh-CN"/>
                                    </w:rPr>
                                    <w:t>荣誉展示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74" name="文本框 59"/>
                            <wps:cNvSpPr txBox="1"/>
                            <wps:spPr>
                              <a:xfrm>
                                <a:off x="459863" y="380381"/>
                                <a:ext cx="7310763" cy="10415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spacing w:line="240" w:lineRule="auto"/>
                                    <w:rPr>
                                      <w:rFonts w:ascii="微软雅黑" w:hAnsi="微软雅黑"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---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公司第二十一届活动“金葵花”艺术才艺大赛一等奖；</w:t>
                                  </w:r>
                                </w:p>
                                <w:p>
                                  <w:pPr>
                                    <w:pStyle w:val="6"/>
                                    <w:numPr>
                                      <w:ilvl w:val="0"/>
                                      <w:numId w:val="0"/>
                                    </w:numPr>
                                    <w:snapToGrid w:val="0"/>
                                    <w:ind w:leftChars="0"/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---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季度销售季军宝座，获得公司嘉奖澳洲两日游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；</w:t>
                                  </w:r>
                                </w:p>
                                <w:p>
                                  <w:pPr>
                                    <w:pStyle w:val="6"/>
                                    <w:numPr>
                                      <w:ilvl w:val="0"/>
                                      <w:numId w:val="0"/>
                                    </w:numPr>
                                    <w:snapToGrid w:val="0"/>
                                    <w:ind w:leftChars="0"/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---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年度销售总冠军，获得公司奖励百万宝马一辆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；</w:t>
                                  </w:r>
                                </w:p>
                                <w:p>
                                  <w:pPr>
                                    <w:pStyle w:val="6"/>
                                    <w:numPr>
                                      <w:ilvl w:val="0"/>
                                      <w:numId w:val="0"/>
                                    </w:numPr>
                                    <w:snapToGrid w:val="0"/>
                                    <w:ind w:leftChars="0"/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苹方 粗体" w:hAnsi="苹方 粗体" w:eastAsia="苹方 粗体" w:cs="苹方 粗体"/>
                                      <w:b w:val="0"/>
                                      <w:bCs w:val="0"/>
                                      <w:color w:val="0D0D0D" w:themeColor="text1" w:themeTint="F2"/>
                                      <w14:textFill>
                                        <w14:solidFill>
                                          <w14:schemeClr w14:val="tx1">
                                            <w14:lumMod w14:val="95000"/>
                                            <w14:lumOff w14:val="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---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基于客户精准开发，大客户开发导师等荣誉称号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；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7.45pt;margin-top:472.6pt;height:109.1pt;width:423.5pt;z-index:251703296;mso-width-relative:page;mso-height-relative:page;" coordorigin="3601,10375" coordsize="8470,2182" o:gfxdata="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">
                <o:lock v:ext="edit" aspectratio="f"/>
                <v:shape id="勋章" o:spid="_x0000_s1026" o:spt="100" style="position:absolute;left:3601;top:10429;height:563;width:529;v-text-anchor:middle-center;" fillcolor="#A6A6A6 [2092]" filled="t" stroked="f" coordsize="3177,3907" o:gfxdata="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KaDEvQAA&#10;ANsAAAAPAAAAAAAAAAEAIAAAACIAAABkcnMvZG93bnJldi54bWxQSwECFAAUAAAACACHTuJAMy8F&#10;njsAAAA5AAAAEAAAAAAAAAABACAAAAAMAQAAZHJzL3NoYXBleG1sLnhtbFBLBQYAAAAABgAGAFsB&#10;AAC2AwAAAAA=&#10;" path="m2995,1044c3177,1351,3177,1351,3177,1351c2398,2700,2398,2700,2398,2700c2349,2700,2349,2700,2349,2700c2392,2803,2416,2917,2416,3036c2416,3517,2026,3907,1545,3907c1064,3907,674,3517,674,3036c674,2902,705,2776,758,2663c0,1351,0,1351,0,1351c183,1044,183,1044,183,1044c961,2391,961,2391,961,2391c1038,2321,1127,2265,1226,2226c480,935,480,935,480,935c223,935,223,935,223,935c398,623,398,623,398,623c2653,623,2653,623,2653,623c2828,935,2828,935,2828,935c2697,935,2697,935,2697,935c1934,2257,1934,2257,1934,2257c2029,2305,2114,2369,2185,2446l2995,1044xm1238,2870c1444,2870,1444,2870,1444,2870c1444,3582,1444,3582,1444,3582c1750,3582,1750,3582,1750,3582c1750,2493,1750,2493,1750,2493c1524,2493,1524,2493,1524,2493c1506,2557,1475,2631,1434,2655c1392,2678,1327,2691,1238,2691l1238,2870xm2338,935c840,935,840,935,840,935c1550,2165,1550,2165,1550,2165c1576,2165,1600,2167,1625,2169l2338,935xm746,0c2305,0,2305,0,2305,0c2479,311,2479,311,2479,311c572,311,572,311,572,311l746,0xe">
                  <v:path o:connectlocs="229778,69325;243741,89710;183976,179289;180217,179289;185357,201600;118533,259437;51709,201600;58154,176832;0,89710;14039,69325;73728,158770;94059,147813;36826,62087;17108,62087;30534,41369;203540,41369;216966,62087;206915,62087;148378,149872;167634,162422;229778,69325;94980,190577;110784,190577;110784,237856;134261,237856;134261,165543;116922,165543;110017,176300;94980,178691;94980,190577;179373,62087;64445,62087;118917,143763;124671,144028;179373,62087;57233,0;176841,0;190190,20651;43884,20651;57233,0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group id="组合 46" o:spid="_x0000_s1026" o:spt="203" style="position:absolute;left:4151;top:10375;height:2182;width:7920;" coordorigin="4887,567" coordsize="7920,2182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13" o:spid="_x0000_s1026" o:spt="1" style="position:absolute;left:5013;top:771;height:378;width:7534;" fillcolor="#BFBFBF" filled="t" stroked="f" coordsize="21600,21600" o:gfxdata="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++WQr4A&#10;AADbAAAADwAAAAAAAAABACAAAAAiAAAAZHJzL2Rvd25yZXYueG1sUEsBAhQAFAAAAAgAh07iQDMv&#10;BZ47AAAAOQAAABAAAAAAAAAAAQAgAAAADQEAAGRycy9zaGFwZXhtbC54bWxQSwUGAAAAAAYABgBb&#10;AQAAtwMAAAAA&#10;">
                    <v:fill on="t" focussize="0,0"/>
                    <v:stroke on="f" joinstyle="miter"/>
                    <v:imagedata o:title=""/>
                    <o:lock v:ext="edit" aspectratio="f"/>
                  </v:rect>
                  <v:group id="组合 44" o:spid="_x0000_s1026" o:spt="203" style="position:absolute;left:4887;top:567;height:2182;width:7920;" coordorigin="459863,36147" coordsize="7310763,1385828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  <o:lock v:ext="edit" aspectratio="f"/>
                    <v:rect id="文本框 20" o:spid="_x0000_s1026" o:spt="1" style="position:absolute;left:493094;top:36147;height:426164;width:2040921;" filled="f" stroked="f" coordsize="21600,21600" o:gfxdata="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TLfx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3"/>
                              <w:spacing w:before="0" w:beforeAutospacing="0" w:after="0" w:afterAutospacing="0"/>
                              <w:textAlignment w:val="baseline"/>
                              <w:rPr>
                                <w:rFonts w:hint="eastAsia" w:eastAsia="宋体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荣誉展示</w:t>
                            </w:r>
                          </w:p>
                        </w:txbxContent>
                      </v:textbox>
                    </v:rect>
                    <v:shape id="文本框 59" o:spid="_x0000_s1026" o:spt="202" type="#_x0000_t202" style="position:absolute;left:459863;top:380381;height:1041594;width:7310763;" filled="f" stroked="f" coordsize="21600,21600" o:gfxdata="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XZVW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spacing w:line="240" w:lineRule="auto"/>
                              <w:rPr>
                                <w:rFonts w:ascii="微软雅黑" w:hAnsi="微软雅黑"/>
                                <w:color w:val="00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---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公司第二十一届活动“金葵花”艺术才艺大赛一等奖；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---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季度销售季军宝座，获得公司嘉奖澳洲两日游</w:t>
                            </w: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；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---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年度销售总冠军，获得公司奖励百万宝马一辆</w:t>
                            </w: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；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苹方 粗体" w:hAnsi="苹方 粗体" w:eastAsia="苹方 粗体" w:cs="苹方 粗体"/>
                                <w:b w:val="0"/>
                                <w:bCs w:val="0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---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基于客户精准开发，大客户开发导师等荣誉称号</w:t>
                            </w: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；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2126615</wp:posOffset>
                </wp:positionH>
                <wp:positionV relativeFrom="paragraph">
                  <wp:posOffset>7715250</wp:posOffset>
                </wp:positionV>
                <wp:extent cx="5230495" cy="1580515"/>
                <wp:effectExtent l="0" t="0" r="8255" b="0"/>
                <wp:wrapNone/>
                <wp:docPr id="85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0495" cy="1580515"/>
                          <a:chOff x="3583" y="13523"/>
                          <a:chExt cx="8237" cy="2489"/>
                        </a:xfrm>
                      </wpg:grpSpPr>
                      <wps:wsp>
                        <wps:cNvPr id="76" name="大拇指"/>
                        <wps:cNvSpPr/>
                        <wps:spPr bwMode="auto">
                          <a:xfrm>
                            <a:off x="3583" y="13583"/>
                            <a:ext cx="525" cy="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019175" h="1524001">
                                <a:moveTo>
                                  <a:pt x="643934" y="1322388"/>
                                </a:moveTo>
                                <a:lnTo>
                                  <a:pt x="649244" y="1322388"/>
                                </a:lnTo>
                                <a:lnTo>
                                  <a:pt x="835334" y="1322388"/>
                                </a:lnTo>
                                <a:lnTo>
                                  <a:pt x="840643" y="1322388"/>
                                </a:lnTo>
                                <a:lnTo>
                                  <a:pt x="845156" y="1323178"/>
                                </a:lnTo>
                                <a:lnTo>
                                  <a:pt x="849935" y="1323704"/>
                                </a:lnTo>
                                <a:lnTo>
                                  <a:pt x="854182" y="1324494"/>
                                </a:lnTo>
                                <a:lnTo>
                                  <a:pt x="858695" y="1325547"/>
                                </a:lnTo>
                                <a:lnTo>
                                  <a:pt x="862411" y="1327126"/>
                                </a:lnTo>
                                <a:lnTo>
                                  <a:pt x="866128" y="1328705"/>
                                </a:lnTo>
                                <a:lnTo>
                                  <a:pt x="869579" y="1330547"/>
                                </a:lnTo>
                                <a:lnTo>
                                  <a:pt x="872499" y="1332390"/>
                                </a:lnTo>
                                <a:lnTo>
                                  <a:pt x="875685" y="1334495"/>
                                </a:lnTo>
                                <a:lnTo>
                                  <a:pt x="878605" y="1336864"/>
                                </a:lnTo>
                                <a:lnTo>
                                  <a:pt x="880994" y="1339759"/>
                                </a:lnTo>
                                <a:lnTo>
                                  <a:pt x="883383" y="1342392"/>
                                </a:lnTo>
                                <a:lnTo>
                                  <a:pt x="885507" y="1345287"/>
                                </a:lnTo>
                                <a:lnTo>
                                  <a:pt x="887896" y="1348708"/>
                                </a:lnTo>
                                <a:lnTo>
                                  <a:pt x="889754" y="1352130"/>
                                </a:lnTo>
                                <a:lnTo>
                                  <a:pt x="891347" y="1355552"/>
                                </a:lnTo>
                                <a:lnTo>
                                  <a:pt x="892674" y="1359236"/>
                                </a:lnTo>
                                <a:lnTo>
                                  <a:pt x="894267" y="1362921"/>
                                </a:lnTo>
                                <a:lnTo>
                                  <a:pt x="895594" y="1366869"/>
                                </a:lnTo>
                                <a:lnTo>
                                  <a:pt x="897718" y="1375292"/>
                                </a:lnTo>
                                <a:lnTo>
                                  <a:pt x="899311" y="1383977"/>
                                </a:lnTo>
                                <a:lnTo>
                                  <a:pt x="900638" y="1393190"/>
                                </a:lnTo>
                                <a:lnTo>
                                  <a:pt x="901169" y="1402928"/>
                                </a:lnTo>
                                <a:lnTo>
                                  <a:pt x="901700" y="1412930"/>
                                </a:lnTo>
                                <a:lnTo>
                                  <a:pt x="901700" y="1423458"/>
                                </a:lnTo>
                                <a:lnTo>
                                  <a:pt x="901700" y="1433460"/>
                                </a:lnTo>
                                <a:lnTo>
                                  <a:pt x="901169" y="1443461"/>
                                </a:lnTo>
                                <a:lnTo>
                                  <a:pt x="900638" y="1453200"/>
                                </a:lnTo>
                                <a:lnTo>
                                  <a:pt x="899311" y="1462412"/>
                                </a:lnTo>
                                <a:lnTo>
                                  <a:pt x="897718" y="1471097"/>
                                </a:lnTo>
                                <a:lnTo>
                                  <a:pt x="895594" y="1479520"/>
                                </a:lnTo>
                                <a:lnTo>
                                  <a:pt x="894267" y="1483468"/>
                                </a:lnTo>
                                <a:lnTo>
                                  <a:pt x="892674" y="1487153"/>
                                </a:lnTo>
                                <a:lnTo>
                                  <a:pt x="891347" y="1490838"/>
                                </a:lnTo>
                                <a:lnTo>
                                  <a:pt x="889754" y="1494259"/>
                                </a:lnTo>
                                <a:lnTo>
                                  <a:pt x="887896" y="1497681"/>
                                </a:lnTo>
                                <a:lnTo>
                                  <a:pt x="885507" y="1500839"/>
                                </a:lnTo>
                                <a:lnTo>
                                  <a:pt x="883383" y="1503998"/>
                                </a:lnTo>
                                <a:lnTo>
                                  <a:pt x="880994" y="1506630"/>
                                </a:lnTo>
                                <a:lnTo>
                                  <a:pt x="878605" y="1509525"/>
                                </a:lnTo>
                                <a:lnTo>
                                  <a:pt x="875685" y="1511631"/>
                                </a:lnTo>
                                <a:lnTo>
                                  <a:pt x="872499" y="1513999"/>
                                </a:lnTo>
                                <a:lnTo>
                                  <a:pt x="869579" y="1515842"/>
                                </a:lnTo>
                                <a:lnTo>
                                  <a:pt x="866128" y="1517684"/>
                                </a:lnTo>
                                <a:lnTo>
                                  <a:pt x="862411" y="1519263"/>
                                </a:lnTo>
                                <a:lnTo>
                                  <a:pt x="858695" y="1520843"/>
                                </a:lnTo>
                                <a:lnTo>
                                  <a:pt x="854182" y="1521896"/>
                                </a:lnTo>
                                <a:lnTo>
                                  <a:pt x="849935" y="1522685"/>
                                </a:lnTo>
                                <a:lnTo>
                                  <a:pt x="845156" y="1523212"/>
                                </a:lnTo>
                                <a:lnTo>
                                  <a:pt x="840643" y="1523738"/>
                                </a:lnTo>
                                <a:lnTo>
                                  <a:pt x="835334" y="1524001"/>
                                </a:lnTo>
                                <a:lnTo>
                                  <a:pt x="649244" y="1524001"/>
                                </a:lnTo>
                                <a:lnTo>
                                  <a:pt x="643934" y="1523738"/>
                                </a:lnTo>
                                <a:lnTo>
                                  <a:pt x="638891" y="1523212"/>
                                </a:lnTo>
                                <a:lnTo>
                                  <a:pt x="634643" y="1522685"/>
                                </a:lnTo>
                                <a:lnTo>
                                  <a:pt x="630130" y="1521896"/>
                                </a:lnTo>
                                <a:lnTo>
                                  <a:pt x="625883" y="1520843"/>
                                </a:lnTo>
                                <a:lnTo>
                                  <a:pt x="622166" y="1519263"/>
                                </a:lnTo>
                                <a:lnTo>
                                  <a:pt x="618450" y="1517684"/>
                                </a:lnTo>
                                <a:lnTo>
                                  <a:pt x="614999" y="1515842"/>
                                </a:lnTo>
                                <a:lnTo>
                                  <a:pt x="611813" y="1513999"/>
                                </a:lnTo>
                                <a:lnTo>
                                  <a:pt x="608628" y="1511631"/>
                                </a:lnTo>
                                <a:lnTo>
                                  <a:pt x="605973" y="1509525"/>
                                </a:lnTo>
                                <a:lnTo>
                                  <a:pt x="603318" y="1506630"/>
                                </a:lnTo>
                                <a:lnTo>
                                  <a:pt x="600929" y="1503998"/>
                                </a:lnTo>
                                <a:lnTo>
                                  <a:pt x="598805" y="1500839"/>
                                </a:lnTo>
                                <a:lnTo>
                                  <a:pt x="596416" y="1497681"/>
                                </a:lnTo>
                                <a:lnTo>
                                  <a:pt x="594558" y="1494259"/>
                                </a:lnTo>
                                <a:lnTo>
                                  <a:pt x="592700" y="1490838"/>
                                </a:lnTo>
                                <a:lnTo>
                                  <a:pt x="591372" y="1487153"/>
                                </a:lnTo>
                                <a:lnTo>
                                  <a:pt x="590045" y="1483468"/>
                                </a:lnTo>
                                <a:lnTo>
                                  <a:pt x="588718" y="1479520"/>
                                </a:lnTo>
                                <a:lnTo>
                                  <a:pt x="586594" y="1471097"/>
                                </a:lnTo>
                                <a:lnTo>
                                  <a:pt x="585001" y="1462412"/>
                                </a:lnTo>
                                <a:lnTo>
                                  <a:pt x="583674" y="1453200"/>
                                </a:lnTo>
                                <a:lnTo>
                                  <a:pt x="583143" y="1443461"/>
                                </a:lnTo>
                                <a:lnTo>
                                  <a:pt x="582612" y="1433460"/>
                                </a:lnTo>
                                <a:lnTo>
                                  <a:pt x="582612" y="1423458"/>
                                </a:lnTo>
                                <a:lnTo>
                                  <a:pt x="582612" y="1412930"/>
                                </a:lnTo>
                                <a:lnTo>
                                  <a:pt x="583143" y="1402928"/>
                                </a:lnTo>
                                <a:lnTo>
                                  <a:pt x="583674" y="1393190"/>
                                </a:lnTo>
                                <a:lnTo>
                                  <a:pt x="585001" y="1383977"/>
                                </a:lnTo>
                                <a:lnTo>
                                  <a:pt x="586594" y="1375292"/>
                                </a:lnTo>
                                <a:lnTo>
                                  <a:pt x="588718" y="1366869"/>
                                </a:lnTo>
                                <a:lnTo>
                                  <a:pt x="590045" y="1362921"/>
                                </a:lnTo>
                                <a:lnTo>
                                  <a:pt x="591372" y="1359236"/>
                                </a:lnTo>
                                <a:lnTo>
                                  <a:pt x="592700" y="1355552"/>
                                </a:lnTo>
                                <a:lnTo>
                                  <a:pt x="594558" y="1352130"/>
                                </a:lnTo>
                                <a:lnTo>
                                  <a:pt x="596416" y="1348708"/>
                                </a:lnTo>
                                <a:lnTo>
                                  <a:pt x="598805" y="1345287"/>
                                </a:lnTo>
                                <a:lnTo>
                                  <a:pt x="600929" y="1342392"/>
                                </a:lnTo>
                                <a:lnTo>
                                  <a:pt x="603318" y="1339759"/>
                                </a:lnTo>
                                <a:lnTo>
                                  <a:pt x="605973" y="1336864"/>
                                </a:lnTo>
                                <a:lnTo>
                                  <a:pt x="608628" y="1334495"/>
                                </a:lnTo>
                                <a:lnTo>
                                  <a:pt x="611813" y="1332390"/>
                                </a:lnTo>
                                <a:lnTo>
                                  <a:pt x="614999" y="1330547"/>
                                </a:lnTo>
                                <a:lnTo>
                                  <a:pt x="618450" y="1328705"/>
                                </a:lnTo>
                                <a:lnTo>
                                  <a:pt x="622166" y="1327126"/>
                                </a:lnTo>
                                <a:lnTo>
                                  <a:pt x="625883" y="1325547"/>
                                </a:lnTo>
                                <a:lnTo>
                                  <a:pt x="630130" y="1324494"/>
                                </a:lnTo>
                                <a:lnTo>
                                  <a:pt x="634643" y="1323704"/>
                                </a:lnTo>
                                <a:lnTo>
                                  <a:pt x="638891" y="1323178"/>
                                </a:lnTo>
                                <a:lnTo>
                                  <a:pt x="643934" y="1322388"/>
                                </a:lnTo>
                                <a:close/>
                                <a:moveTo>
                                  <a:pt x="589756" y="1073150"/>
                                </a:moveTo>
                                <a:lnTo>
                                  <a:pt x="595048" y="1073150"/>
                                </a:lnTo>
                                <a:lnTo>
                                  <a:pt x="921015" y="1073150"/>
                                </a:lnTo>
                                <a:lnTo>
                                  <a:pt x="926306" y="1073150"/>
                                </a:lnTo>
                                <a:lnTo>
                                  <a:pt x="930804" y="1073415"/>
                                </a:lnTo>
                                <a:lnTo>
                                  <a:pt x="935567" y="1074476"/>
                                </a:lnTo>
                                <a:lnTo>
                                  <a:pt x="939800" y="1075007"/>
                                </a:lnTo>
                                <a:lnTo>
                                  <a:pt x="943769" y="1076333"/>
                                </a:lnTo>
                                <a:lnTo>
                                  <a:pt x="948002" y="1077660"/>
                                </a:lnTo>
                                <a:lnTo>
                                  <a:pt x="951706" y="1079517"/>
                                </a:lnTo>
                                <a:lnTo>
                                  <a:pt x="955146" y="1080843"/>
                                </a:lnTo>
                                <a:lnTo>
                                  <a:pt x="958056" y="1083231"/>
                                </a:lnTo>
                                <a:lnTo>
                                  <a:pt x="961231" y="1085353"/>
                                </a:lnTo>
                                <a:lnTo>
                                  <a:pt x="964142" y="1087740"/>
                                </a:lnTo>
                                <a:lnTo>
                                  <a:pt x="966523" y="1090393"/>
                                </a:lnTo>
                                <a:lnTo>
                                  <a:pt x="968904" y="1093311"/>
                                </a:lnTo>
                                <a:lnTo>
                                  <a:pt x="971286" y="1096229"/>
                                </a:lnTo>
                                <a:lnTo>
                                  <a:pt x="973402" y="1099678"/>
                                </a:lnTo>
                                <a:lnTo>
                                  <a:pt x="975254" y="1102861"/>
                                </a:lnTo>
                                <a:lnTo>
                                  <a:pt x="976842" y="1106575"/>
                                </a:lnTo>
                                <a:lnTo>
                                  <a:pt x="978429" y="1110289"/>
                                </a:lnTo>
                                <a:lnTo>
                                  <a:pt x="979752" y="1114002"/>
                                </a:lnTo>
                                <a:lnTo>
                                  <a:pt x="981075" y="1117981"/>
                                </a:lnTo>
                                <a:lnTo>
                                  <a:pt x="983192" y="1126470"/>
                                </a:lnTo>
                                <a:lnTo>
                                  <a:pt x="984779" y="1134959"/>
                                </a:lnTo>
                                <a:lnTo>
                                  <a:pt x="986102" y="1144509"/>
                                </a:lnTo>
                                <a:lnTo>
                                  <a:pt x="986631" y="1154059"/>
                                </a:lnTo>
                                <a:lnTo>
                                  <a:pt x="987425" y="1164404"/>
                                </a:lnTo>
                                <a:lnTo>
                                  <a:pt x="987425" y="1174485"/>
                                </a:lnTo>
                                <a:lnTo>
                                  <a:pt x="987425" y="1185096"/>
                                </a:lnTo>
                                <a:lnTo>
                                  <a:pt x="986631" y="1195176"/>
                                </a:lnTo>
                                <a:lnTo>
                                  <a:pt x="986102" y="1204726"/>
                                </a:lnTo>
                                <a:lnTo>
                                  <a:pt x="984779" y="1214011"/>
                                </a:lnTo>
                                <a:lnTo>
                                  <a:pt x="983192" y="1223030"/>
                                </a:lnTo>
                                <a:lnTo>
                                  <a:pt x="981075" y="1231519"/>
                                </a:lnTo>
                                <a:lnTo>
                                  <a:pt x="979752" y="1235498"/>
                                </a:lnTo>
                                <a:lnTo>
                                  <a:pt x="978429" y="1239212"/>
                                </a:lnTo>
                                <a:lnTo>
                                  <a:pt x="976842" y="1242926"/>
                                </a:lnTo>
                                <a:lnTo>
                                  <a:pt x="975254" y="1246374"/>
                                </a:lnTo>
                                <a:lnTo>
                                  <a:pt x="973402" y="1249823"/>
                                </a:lnTo>
                                <a:lnTo>
                                  <a:pt x="971286" y="1253006"/>
                                </a:lnTo>
                                <a:lnTo>
                                  <a:pt x="968904" y="1255924"/>
                                </a:lnTo>
                                <a:lnTo>
                                  <a:pt x="966523" y="1258842"/>
                                </a:lnTo>
                                <a:lnTo>
                                  <a:pt x="964142" y="1261230"/>
                                </a:lnTo>
                                <a:lnTo>
                                  <a:pt x="961231" y="1263882"/>
                                </a:lnTo>
                                <a:lnTo>
                                  <a:pt x="958056" y="1266004"/>
                                </a:lnTo>
                                <a:lnTo>
                                  <a:pt x="955146" y="1268127"/>
                                </a:lnTo>
                                <a:lnTo>
                                  <a:pt x="951706" y="1269984"/>
                                </a:lnTo>
                                <a:lnTo>
                                  <a:pt x="948002" y="1271575"/>
                                </a:lnTo>
                                <a:lnTo>
                                  <a:pt x="943769" y="1272902"/>
                                </a:lnTo>
                                <a:lnTo>
                                  <a:pt x="939800" y="1273963"/>
                                </a:lnTo>
                                <a:lnTo>
                                  <a:pt x="935567" y="1275024"/>
                                </a:lnTo>
                                <a:lnTo>
                                  <a:pt x="930804" y="1275554"/>
                                </a:lnTo>
                                <a:lnTo>
                                  <a:pt x="926306" y="1275820"/>
                                </a:lnTo>
                                <a:lnTo>
                                  <a:pt x="921015" y="1276350"/>
                                </a:lnTo>
                                <a:lnTo>
                                  <a:pt x="595048" y="1276350"/>
                                </a:lnTo>
                                <a:lnTo>
                                  <a:pt x="589756" y="1275820"/>
                                </a:lnTo>
                                <a:lnTo>
                                  <a:pt x="584993" y="1275554"/>
                                </a:lnTo>
                                <a:lnTo>
                                  <a:pt x="580496" y="1275024"/>
                                </a:lnTo>
                                <a:lnTo>
                                  <a:pt x="575998" y="1273963"/>
                                </a:lnTo>
                                <a:lnTo>
                                  <a:pt x="572029" y="1272902"/>
                                </a:lnTo>
                                <a:lnTo>
                                  <a:pt x="568060" y="1271575"/>
                                </a:lnTo>
                                <a:lnTo>
                                  <a:pt x="564620" y="1269984"/>
                                </a:lnTo>
                                <a:lnTo>
                                  <a:pt x="561181" y="1268127"/>
                                </a:lnTo>
                                <a:lnTo>
                                  <a:pt x="557741" y="1266004"/>
                                </a:lnTo>
                                <a:lnTo>
                                  <a:pt x="554831" y="1263882"/>
                                </a:lnTo>
                                <a:lnTo>
                                  <a:pt x="552185" y="1261230"/>
                                </a:lnTo>
                                <a:lnTo>
                                  <a:pt x="549275" y="1258842"/>
                                </a:lnTo>
                                <a:lnTo>
                                  <a:pt x="546893" y="1255924"/>
                                </a:lnTo>
                                <a:lnTo>
                                  <a:pt x="544777" y="1253006"/>
                                </a:lnTo>
                                <a:lnTo>
                                  <a:pt x="542925" y="1249823"/>
                                </a:lnTo>
                                <a:lnTo>
                                  <a:pt x="541073" y="1246374"/>
                                </a:lnTo>
                                <a:lnTo>
                                  <a:pt x="539220" y="1242926"/>
                                </a:lnTo>
                                <a:lnTo>
                                  <a:pt x="537633" y="1239212"/>
                                </a:lnTo>
                                <a:lnTo>
                                  <a:pt x="536045" y="1235498"/>
                                </a:lnTo>
                                <a:lnTo>
                                  <a:pt x="534723" y="1231519"/>
                                </a:lnTo>
                                <a:lnTo>
                                  <a:pt x="532606" y="1223030"/>
                                </a:lnTo>
                                <a:lnTo>
                                  <a:pt x="531018" y="1214011"/>
                                </a:lnTo>
                                <a:lnTo>
                                  <a:pt x="529695" y="1204726"/>
                                </a:lnTo>
                                <a:lnTo>
                                  <a:pt x="529166" y="1195176"/>
                                </a:lnTo>
                                <a:lnTo>
                                  <a:pt x="528902" y="1185096"/>
                                </a:lnTo>
                                <a:lnTo>
                                  <a:pt x="528637" y="1174485"/>
                                </a:lnTo>
                                <a:lnTo>
                                  <a:pt x="528902" y="1164404"/>
                                </a:lnTo>
                                <a:lnTo>
                                  <a:pt x="529166" y="1154059"/>
                                </a:lnTo>
                                <a:lnTo>
                                  <a:pt x="529695" y="1144509"/>
                                </a:lnTo>
                                <a:lnTo>
                                  <a:pt x="531018" y="1134959"/>
                                </a:lnTo>
                                <a:lnTo>
                                  <a:pt x="532606" y="1126470"/>
                                </a:lnTo>
                                <a:lnTo>
                                  <a:pt x="534723" y="1117981"/>
                                </a:lnTo>
                                <a:lnTo>
                                  <a:pt x="536045" y="1114002"/>
                                </a:lnTo>
                                <a:lnTo>
                                  <a:pt x="537633" y="1110289"/>
                                </a:lnTo>
                                <a:lnTo>
                                  <a:pt x="539220" y="1106575"/>
                                </a:lnTo>
                                <a:lnTo>
                                  <a:pt x="541073" y="1102861"/>
                                </a:lnTo>
                                <a:lnTo>
                                  <a:pt x="542925" y="1099678"/>
                                </a:lnTo>
                                <a:lnTo>
                                  <a:pt x="544777" y="1096229"/>
                                </a:lnTo>
                                <a:lnTo>
                                  <a:pt x="546893" y="1093311"/>
                                </a:lnTo>
                                <a:lnTo>
                                  <a:pt x="549275" y="1090393"/>
                                </a:lnTo>
                                <a:lnTo>
                                  <a:pt x="552185" y="1087740"/>
                                </a:lnTo>
                                <a:lnTo>
                                  <a:pt x="554831" y="1085353"/>
                                </a:lnTo>
                                <a:lnTo>
                                  <a:pt x="557741" y="1083231"/>
                                </a:lnTo>
                                <a:lnTo>
                                  <a:pt x="561181" y="1080843"/>
                                </a:lnTo>
                                <a:lnTo>
                                  <a:pt x="564620" y="1079517"/>
                                </a:lnTo>
                                <a:lnTo>
                                  <a:pt x="568060" y="1077660"/>
                                </a:lnTo>
                                <a:lnTo>
                                  <a:pt x="572029" y="1076333"/>
                                </a:lnTo>
                                <a:lnTo>
                                  <a:pt x="575998" y="1075007"/>
                                </a:lnTo>
                                <a:lnTo>
                                  <a:pt x="580496" y="1074476"/>
                                </a:lnTo>
                                <a:lnTo>
                                  <a:pt x="584993" y="1073415"/>
                                </a:lnTo>
                                <a:lnTo>
                                  <a:pt x="589756" y="1073150"/>
                                </a:lnTo>
                                <a:close/>
                                <a:moveTo>
                                  <a:pt x="535633" y="830263"/>
                                </a:moveTo>
                                <a:lnTo>
                                  <a:pt x="540912" y="830263"/>
                                </a:lnTo>
                                <a:lnTo>
                                  <a:pt x="952926" y="830263"/>
                                </a:lnTo>
                                <a:lnTo>
                                  <a:pt x="958204" y="830263"/>
                                </a:lnTo>
                                <a:lnTo>
                                  <a:pt x="962955" y="830790"/>
                                </a:lnTo>
                                <a:lnTo>
                                  <a:pt x="967442" y="831317"/>
                                </a:lnTo>
                                <a:lnTo>
                                  <a:pt x="971929" y="832371"/>
                                </a:lnTo>
                                <a:lnTo>
                                  <a:pt x="976153" y="833426"/>
                                </a:lnTo>
                                <a:lnTo>
                                  <a:pt x="979848" y="834743"/>
                                </a:lnTo>
                                <a:lnTo>
                                  <a:pt x="983543" y="836325"/>
                                </a:lnTo>
                                <a:lnTo>
                                  <a:pt x="986974" y="838170"/>
                                </a:lnTo>
                                <a:lnTo>
                                  <a:pt x="990141" y="840014"/>
                                </a:lnTo>
                                <a:lnTo>
                                  <a:pt x="993309" y="842386"/>
                                </a:lnTo>
                                <a:lnTo>
                                  <a:pt x="995948" y="844758"/>
                                </a:lnTo>
                                <a:lnTo>
                                  <a:pt x="998588" y="847394"/>
                                </a:lnTo>
                                <a:lnTo>
                                  <a:pt x="1000963" y="850293"/>
                                </a:lnTo>
                                <a:lnTo>
                                  <a:pt x="1003075" y="853455"/>
                                </a:lnTo>
                                <a:lnTo>
                                  <a:pt x="1005186" y="856354"/>
                                </a:lnTo>
                                <a:lnTo>
                                  <a:pt x="1007298" y="859780"/>
                                </a:lnTo>
                                <a:lnTo>
                                  <a:pt x="1009145" y="863206"/>
                                </a:lnTo>
                                <a:lnTo>
                                  <a:pt x="1010465" y="866896"/>
                                </a:lnTo>
                                <a:lnTo>
                                  <a:pt x="1011785" y="870586"/>
                                </a:lnTo>
                                <a:lnTo>
                                  <a:pt x="1013104" y="874802"/>
                                </a:lnTo>
                                <a:lnTo>
                                  <a:pt x="1015216" y="882972"/>
                                </a:lnTo>
                                <a:lnTo>
                                  <a:pt x="1016800" y="891669"/>
                                </a:lnTo>
                                <a:lnTo>
                                  <a:pt x="1018119" y="900894"/>
                                </a:lnTo>
                                <a:lnTo>
                                  <a:pt x="1018911" y="910908"/>
                                </a:lnTo>
                                <a:lnTo>
                                  <a:pt x="1019175" y="920660"/>
                                </a:lnTo>
                                <a:lnTo>
                                  <a:pt x="1019175" y="930938"/>
                                </a:lnTo>
                                <a:lnTo>
                                  <a:pt x="1019175" y="941480"/>
                                </a:lnTo>
                                <a:lnTo>
                                  <a:pt x="1018911" y="951231"/>
                                </a:lnTo>
                                <a:lnTo>
                                  <a:pt x="1018119" y="961246"/>
                                </a:lnTo>
                                <a:lnTo>
                                  <a:pt x="1016800" y="970470"/>
                                </a:lnTo>
                                <a:lnTo>
                                  <a:pt x="1015216" y="979167"/>
                                </a:lnTo>
                                <a:lnTo>
                                  <a:pt x="1013104" y="987337"/>
                                </a:lnTo>
                                <a:lnTo>
                                  <a:pt x="1011785" y="991554"/>
                                </a:lnTo>
                                <a:lnTo>
                                  <a:pt x="1010465" y="995243"/>
                                </a:lnTo>
                                <a:lnTo>
                                  <a:pt x="1009145" y="998933"/>
                                </a:lnTo>
                                <a:lnTo>
                                  <a:pt x="1007298" y="1002359"/>
                                </a:lnTo>
                                <a:lnTo>
                                  <a:pt x="1005186" y="1005785"/>
                                </a:lnTo>
                                <a:lnTo>
                                  <a:pt x="1003075" y="1008684"/>
                                </a:lnTo>
                                <a:lnTo>
                                  <a:pt x="1000963" y="1011847"/>
                                </a:lnTo>
                                <a:lnTo>
                                  <a:pt x="998588" y="1014746"/>
                                </a:lnTo>
                                <a:lnTo>
                                  <a:pt x="995948" y="1017381"/>
                                </a:lnTo>
                                <a:lnTo>
                                  <a:pt x="993309" y="1020017"/>
                                </a:lnTo>
                                <a:lnTo>
                                  <a:pt x="990141" y="1022125"/>
                                </a:lnTo>
                                <a:lnTo>
                                  <a:pt x="986974" y="1023970"/>
                                </a:lnTo>
                                <a:lnTo>
                                  <a:pt x="983543" y="1025815"/>
                                </a:lnTo>
                                <a:lnTo>
                                  <a:pt x="979848" y="1027396"/>
                                </a:lnTo>
                                <a:lnTo>
                                  <a:pt x="976153" y="1028977"/>
                                </a:lnTo>
                                <a:lnTo>
                                  <a:pt x="971929" y="1029768"/>
                                </a:lnTo>
                                <a:lnTo>
                                  <a:pt x="967442" y="1030822"/>
                                </a:lnTo>
                                <a:lnTo>
                                  <a:pt x="962955" y="1031349"/>
                                </a:lnTo>
                                <a:lnTo>
                                  <a:pt x="958204" y="1031876"/>
                                </a:lnTo>
                                <a:lnTo>
                                  <a:pt x="952926" y="1031876"/>
                                </a:lnTo>
                                <a:lnTo>
                                  <a:pt x="540912" y="1031876"/>
                                </a:lnTo>
                                <a:lnTo>
                                  <a:pt x="535633" y="1031876"/>
                                </a:lnTo>
                                <a:lnTo>
                                  <a:pt x="530882" y="1031349"/>
                                </a:lnTo>
                                <a:lnTo>
                                  <a:pt x="526395" y="1030822"/>
                                </a:lnTo>
                                <a:lnTo>
                                  <a:pt x="521908" y="1029768"/>
                                </a:lnTo>
                                <a:lnTo>
                                  <a:pt x="517685" y="1028977"/>
                                </a:lnTo>
                                <a:lnTo>
                                  <a:pt x="513990" y="1027396"/>
                                </a:lnTo>
                                <a:lnTo>
                                  <a:pt x="510294" y="1025815"/>
                                </a:lnTo>
                                <a:lnTo>
                                  <a:pt x="506863" y="1023970"/>
                                </a:lnTo>
                                <a:lnTo>
                                  <a:pt x="503696" y="1022125"/>
                                </a:lnTo>
                                <a:lnTo>
                                  <a:pt x="500792" y="1020017"/>
                                </a:lnTo>
                                <a:lnTo>
                                  <a:pt x="497889" y="1017381"/>
                                </a:lnTo>
                                <a:lnTo>
                                  <a:pt x="495514" y="1014746"/>
                                </a:lnTo>
                                <a:lnTo>
                                  <a:pt x="492874" y="1011847"/>
                                </a:lnTo>
                                <a:lnTo>
                                  <a:pt x="490763" y="1008684"/>
                                </a:lnTo>
                                <a:lnTo>
                                  <a:pt x="488651" y="1005785"/>
                                </a:lnTo>
                                <a:lnTo>
                                  <a:pt x="486803" y="1002359"/>
                                </a:lnTo>
                                <a:lnTo>
                                  <a:pt x="485220" y="998933"/>
                                </a:lnTo>
                                <a:lnTo>
                                  <a:pt x="483636" y="995243"/>
                                </a:lnTo>
                                <a:lnTo>
                                  <a:pt x="482053" y="991554"/>
                                </a:lnTo>
                                <a:lnTo>
                                  <a:pt x="480997" y="987337"/>
                                </a:lnTo>
                                <a:lnTo>
                                  <a:pt x="478621" y="979167"/>
                                </a:lnTo>
                                <a:lnTo>
                                  <a:pt x="477038" y="970470"/>
                                </a:lnTo>
                                <a:lnTo>
                                  <a:pt x="475982" y="961246"/>
                                </a:lnTo>
                                <a:lnTo>
                                  <a:pt x="475190" y="951231"/>
                                </a:lnTo>
                                <a:lnTo>
                                  <a:pt x="474662" y="941480"/>
                                </a:lnTo>
                                <a:lnTo>
                                  <a:pt x="474662" y="930938"/>
                                </a:lnTo>
                                <a:lnTo>
                                  <a:pt x="474662" y="920660"/>
                                </a:lnTo>
                                <a:lnTo>
                                  <a:pt x="475190" y="910908"/>
                                </a:lnTo>
                                <a:lnTo>
                                  <a:pt x="475982" y="900894"/>
                                </a:lnTo>
                                <a:lnTo>
                                  <a:pt x="477038" y="891669"/>
                                </a:lnTo>
                                <a:lnTo>
                                  <a:pt x="478621" y="882972"/>
                                </a:lnTo>
                                <a:lnTo>
                                  <a:pt x="480997" y="874802"/>
                                </a:lnTo>
                                <a:lnTo>
                                  <a:pt x="482053" y="870586"/>
                                </a:lnTo>
                                <a:lnTo>
                                  <a:pt x="483636" y="866896"/>
                                </a:lnTo>
                                <a:lnTo>
                                  <a:pt x="485220" y="863206"/>
                                </a:lnTo>
                                <a:lnTo>
                                  <a:pt x="486803" y="859780"/>
                                </a:lnTo>
                                <a:lnTo>
                                  <a:pt x="488651" y="856354"/>
                                </a:lnTo>
                                <a:lnTo>
                                  <a:pt x="490763" y="853455"/>
                                </a:lnTo>
                                <a:lnTo>
                                  <a:pt x="492874" y="850293"/>
                                </a:lnTo>
                                <a:lnTo>
                                  <a:pt x="495514" y="847394"/>
                                </a:lnTo>
                                <a:lnTo>
                                  <a:pt x="497889" y="844758"/>
                                </a:lnTo>
                                <a:lnTo>
                                  <a:pt x="500792" y="842386"/>
                                </a:lnTo>
                                <a:lnTo>
                                  <a:pt x="503696" y="840014"/>
                                </a:lnTo>
                                <a:lnTo>
                                  <a:pt x="506863" y="838170"/>
                                </a:lnTo>
                                <a:lnTo>
                                  <a:pt x="510294" y="836325"/>
                                </a:lnTo>
                                <a:lnTo>
                                  <a:pt x="513990" y="834743"/>
                                </a:lnTo>
                                <a:lnTo>
                                  <a:pt x="517685" y="833426"/>
                                </a:lnTo>
                                <a:lnTo>
                                  <a:pt x="521908" y="832371"/>
                                </a:lnTo>
                                <a:lnTo>
                                  <a:pt x="526395" y="831317"/>
                                </a:lnTo>
                                <a:lnTo>
                                  <a:pt x="530882" y="830790"/>
                                </a:lnTo>
                                <a:lnTo>
                                  <a:pt x="535633" y="830263"/>
                                </a:lnTo>
                                <a:close/>
                                <a:moveTo>
                                  <a:pt x="591344" y="588963"/>
                                </a:moveTo>
                                <a:lnTo>
                                  <a:pt x="596636" y="588963"/>
                                </a:lnTo>
                                <a:lnTo>
                                  <a:pt x="905404" y="588963"/>
                                </a:lnTo>
                                <a:lnTo>
                                  <a:pt x="910431" y="588963"/>
                                </a:lnTo>
                                <a:lnTo>
                                  <a:pt x="915458" y="589759"/>
                                </a:lnTo>
                                <a:lnTo>
                                  <a:pt x="919956" y="590289"/>
                                </a:lnTo>
                                <a:lnTo>
                                  <a:pt x="924190" y="591351"/>
                                </a:lnTo>
                                <a:lnTo>
                                  <a:pt x="928423" y="592146"/>
                                </a:lnTo>
                                <a:lnTo>
                                  <a:pt x="932392" y="593738"/>
                                </a:lnTo>
                                <a:lnTo>
                                  <a:pt x="936096" y="595330"/>
                                </a:lnTo>
                                <a:lnTo>
                                  <a:pt x="939271" y="597187"/>
                                </a:lnTo>
                                <a:lnTo>
                                  <a:pt x="942446" y="599044"/>
                                </a:lnTo>
                                <a:lnTo>
                                  <a:pt x="945621" y="601166"/>
                                </a:lnTo>
                                <a:lnTo>
                                  <a:pt x="948267" y="603818"/>
                                </a:lnTo>
                                <a:lnTo>
                                  <a:pt x="950913" y="606471"/>
                                </a:lnTo>
                                <a:lnTo>
                                  <a:pt x="953294" y="609389"/>
                                </a:lnTo>
                                <a:lnTo>
                                  <a:pt x="955411" y="612307"/>
                                </a:lnTo>
                                <a:lnTo>
                                  <a:pt x="957792" y="615491"/>
                                </a:lnTo>
                                <a:lnTo>
                                  <a:pt x="959644" y="618939"/>
                                </a:lnTo>
                                <a:lnTo>
                                  <a:pt x="961231" y="622388"/>
                                </a:lnTo>
                                <a:lnTo>
                                  <a:pt x="962554" y="626102"/>
                                </a:lnTo>
                                <a:lnTo>
                                  <a:pt x="964142" y="629815"/>
                                </a:lnTo>
                                <a:lnTo>
                                  <a:pt x="965465" y="633794"/>
                                </a:lnTo>
                                <a:lnTo>
                                  <a:pt x="967581" y="642283"/>
                                </a:lnTo>
                                <a:lnTo>
                                  <a:pt x="969169" y="651037"/>
                                </a:lnTo>
                                <a:lnTo>
                                  <a:pt x="970492" y="660322"/>
                                </a:lnTo>
                                <a:lnTo>
                                  <a:pt x="971021" y="670137"/>
                                </a:lnTo>
                                <a:lnTo>
                                  <a:pt x="971550" y="680217"/>
                                </a:lnTo>
                                <a:lnTo>
                                  <a:pt x="971550" y="690828"/>
                                </a:lnTo>
                                <a:lnTo>
                                  <a:pt x="971550" y="700909"/>
                                </a:lnTo>
                                <a:lnTo>
                                  <a:pt x="971021" y="710989"/>
                                </a:lnTo>
                                <a:lnTo>
                                  <a:pt x="970492" y="721070"/>
                                </a:lnTo>
                                <a:lnTo>
                                  <a:pt x="969169" y="730354"/>
                                </a:lnTo>
                                <a:lnTo>
                                  <a:pt x="967581" y="738843"/>
                                </a:lnTo>
                                <a:lnTo>
                                  <a:pt x="965465" y="747332"/>
                                </a:lnTo>
                                <a:lnTo>
                                  <a:pt x="964142" y="751311"/>
                                </a:lnTo>
                                <a:lnTo>
                                  <a:pt x="962554" y="755025"/>
                                </a:lnTo>
                                <a:lnTo>
                                  <a:pt x="961231" y="759004"/>
                                </a:lnTo>
                                <a:lnTo>
                                  <a:pt x="959644" y="762187"/>
                                </a:lnTo>
                                <a:lnTo>
                                  <a:pt x="957792" y="765636"/>
                                </a:lnTo>
                                <a:lnTo>
                                  <a:pt x="955411" y="769084"/>
                                </a:lnTo>
                                <a:lnTo>
                                  <a:pt x="953294" y="772002"/>
                                </a:lnTo>
                                <a:lnTo>
                                  <a:pt x="950913" y="774655"/>
                                </a:lnTo>
                                <a:lnTo>
                                  <a:pt x="948267" y="777573"/>
                                </a:lnTo>
                                <a:lnTo>
                                  <a:pt x="945621" y="779961"/>
                                </a:lnTo>
                                <a:lnTo>
                                  <a:pt x="942446" y="782083"/>
                                </a:lnTo>
                                <a:lnTo>
                                  <a:pt x="939271" y="783940"/>
                                </a:lnTo>
                                <a:lnTo>
                                  <a:pt x="936096" y="786062"/>
                                </a:lnTo>
                                <a:lnTo>
                                  <a:pt x="932392" y="787388"/>
                                </a:lnTo>
                                <a:lnTo>
                                  <a:pt x="928423" y="788980"/>
                                </a:lnTo>
                                <a:lnTo>
                                  <a:pt x="924190" y="790041"/>
                                </a:lnTo>
                                <a:lnTo>
                                  <a:pt x="919956" y="790837"/>
                                </a:lnTo>
                                <a:lnTo>
                                  <a:pt x="915458" y="791633"/>
                                </a:lnTo>
                                <a:lnTo>
                                  <a:pt x="910431" y="792163"/>
                                </a:lnTo>
                                <a:lnTo>
                                  <a:pt x="905404" y="792163"/>
                                </a:lnTo>
                                <a:lnTo>
                                  <a:pt x="596636" y="792163"/>
                                </a:lnTo>
                                <a:lnTo>
                                  <a:pt x="591344" y="792163"/>
                                </a:lnTo>
                                <a:lnTo>
                                  <a:pt x="586317" y="791633"/>
                                </a:lnTo>
                                <a:lnTo>
                                  <a:pt x="582083" y="790837"/>
                                </a:lnTo>
                                <a:lnTo>
                                  <a:pt x="577850" y="790041"/>
                                </a:lnTo>
                                <a:lnTo>
                                  <a:pt x="573352" y="788980"/>
                                </a:lnTo>
                                <a:lnTo>
                                  <a:pt x="569648" y="787388"/>
                                </a:lnTo>
                                <a:lnTo>
                                  <a:pt x="565944" y="786062"/>
                                </a:lnTo>
                                <a:lnTo>
                                  <a:pt x="562504" y="783940"/>
                                </a:lnTo>
                                <a:lnTo>
                                  <a:pt x="559329" y="782083"/>
                                </a:lnTo>
                                <a:lnTo>
                                  <a:pt x="556419" y="779961"/>
                                </a:lnTo>
                                <a:lnTo>
                                  <a:pt x="553508" y="777573"/>
                                </a:lnTo>
                                <a:lnTo>
                                  <a:pt x="551127" y="774655"/>
                                </a:lnTo>
                                <a:lnTo>
                                  <a:pt x="548481" y="772002"/>
                                </a:lnTo>
                                <a:lnTo>
                                  <a:pt x="546365" y="769084"/>
                                </a:lnTo>
                                <a:lnTo>
                                  <a:pt x="544248" y="765636"/>
                                </a:lnTo>
                                <a:lnTo>
                                  <a:pt x="542396" y="762187"/>
                                </a:lnTo>
                                <a:lnTo>
                                  <a:pt x="540544" y="759004"/>
                                </a:lnTo>
                                <a:lnTo>
                                  <a:pt x="538956" y="755025"/>
                                </a:lnTo>
                                <a:lnTo>
                                  <a:pt x="537633" y="751311"/>
                                </a:lnTo>
                                <a:lnTo>
                                  <a:pt x="536575" y="747332"/>
                                </a:lnTo>
                                <a:lnTo>
                                  <a:pt x="534458" y="738843"/>
                                </a:lnTo>
                                <a:lnTo>
                                  <a:pt x="532871" y="730354"/>
                                </a:lnTo>
                                <a:lnTo>
                                  <a:pt x="531548" y="721070"/>
                                </a:lnTo>
                                <a:lnTo>
                                  <a:pt x="530490" y="710989"/>
                                </a:lnTo>
                                <a:lnTo>
                                  <a:pt x="530225" y="700909"/>
                                </a:lnTo>
                                <a:lnTo>
                                  <a:pt x="530225" y="690828"/>
                                </a:lnTo>
                                <a:lnTo>
                                  <a:pt x="530225" y="680217"/>
                                </a:lnTo>
                                <a:lnTo>
                                  <a:pt x="530490" y="670137"/>
                                </a:lnTo>
                                <a:lnTo>
                                  <a:pt x="531548" y="660322"/>
                                </a:lnTo>
                                <a:lnTo>
                                  <a:pt x="532871" y="651037"/>
                                </a:lnTo>
                                <a:lnTo>
                                  <a:pt x="534458" y="642283"/>
                                </a:lnTo>
                                <a:lnTo>
                                  <a:pt x="536575" y="633794"/>
                                </a:lnTo>
                                <a:lnTo>
                                  <a:pt x="537633" y="629815"/>
                                </a:lnTo>
                                <a:lnTo>
                                  <a:pt x="538956" y="626102"/>
                                </a:lnTo>
                                <a:lnTo>
                                  <a:pt x="540544" y="622388"/>
                                </a:lnTo>
                                <a:lnTo>
                                  <a:pt x="542396" y="618939"/>
                                </a:lnTo>
                                <a:lnTo>
                                  <a:pt x="544248" y="615491"/>
                                </a:lnTo>
                                <a:lnTo>
                                  <a:pt x="546365" y="612307"/>
                                </a:lnTo>
                                <a:lnTo>
                                  <a:pt x="548481" y="609389"/>
                                </a:lnTo>
                                <a:lnTo>
                                  <a:pt x="551127" y="606471"/>
                                </a:lnTo>
                                <a:lnTo>
                                  <a:pt x="553508" y="603818"/>
                                </a:lnTo>
                                <a:lnTo>
                                  <a:pt x="556419" y="601166"/>
                                </a:lnTo>
                                <a:lnTo>
                                  <a:pt x="559329" y="599044"/>
                                </a:lnTo>
                                <a:lnTo>
                                  <a:pt x="562504" y="597187"/>
                                </a:lnTo>
                                <a:lnTo>
                                  <a:pt x="565944" y="595330"/>
                                </a:lnTo>
                                <a:lnTo>
                                  <a:pt x="569648" y="593738"/>
                                </a:lnTo>
                                <a:lnTo>
                                  <a:pt x="573352" y="592146"/>
                                </a:lnTo>
                                <a:lnTo>
                                  <a:pt x="577850" y="591351"/>
                                </a:lnTo>
                                <a:lnTo>
                                  <a:pt x="582083" y="590289"/>
                                </a:lnTo>
                                <a:lnTo>
                                  <a:pt x="586317" y="589759"/>
                                </a:lnTo>
                                <a:lnTo>
                                  <a:pt x="591344" y="588963"/>
                                </a:lnTo>
                                <a:close/>
                                <a:moveTo>
                                  <a:pt x="573015" y="0"/>
                                </a:moveTo>
                                <a:lnTo>
                                  <a:pt x="580426" y="0"/>
                                </a:lnTo>
                                <a:lnTo>
                                  <a:pt x="588630" y="265"/>
                                </a:lnTo>
                                <a:lnTo>
                                  <a:pt x="597365" y="1058"/>
                                </a:lnTo>
                                <a:lnTo>
                                  <a:pt x="606628" y="1588"/>
                                </a:lnTo>
                                <a:lnTo>
                                  <a:pt x="616421" y="2910"/>
                                </a:lnTo>
                                <a:lnTo>
                                  <a:pt x="626743" y="4498"/>
                                </a:lnTo>
                                <a:lnTo>
                                  <a:pt x="637595" y="6615"/>
                                </a:lnTo>
                                <a:lnTo>
                                  <a:pt x="648446" y="8996"/>
                                </a:lnTo>
                                <a:lnTo>
                                  <a:pt x="659563" y="12171"/>
                                </a:lnTo>
                                <a:lnTo>
                                  <a:pt x="670679" y="15875"/>
                                </a:lnTo>
                                <a:lnTo>
                                  <a:pt x="682060" y="20638"/>
                                </a:lnTo>
                                <a:lnTo>
                                  <a:pt x="693176" y="25400"/>
                                </a:lnTo>
                                <a:lnTo>
                                  <a:pt x="698734" y="28310"/>
                                </a:lnTo>
                                <a:lnTo>
                                  <a:pt x="704027" y="31485"/>
                                </a:lnTo>
                                <a:lnTo>
                                  <a:pt x="709586" y="34396"/>
                                </a:lnTo>
                                <a:lnTo>
                                  <a:pt x="714879" y="38100"/>
                                </a:lnTo>
                                <a:lnTo>
                                  <a:pt x="719908" y="41540"/>
                                </a:lnTo>
                                <a:lnTo>
                                  <a:pt x="725201" y="45773"/>
                                </a:lnTo>
                                <a:lnTo>
                                  <a:pt x="729965" y="49742"/>
                                </a:lnTo>
                                <a:lnTo>
                                  <a:pt x="734994" y="53975"/>
                                </a:lnTo>
                                <a:lnTo>
                                  <a:pt x="739758" y="58738"/>
                                </a:lnTo>
                                <a:lnTo>
                                  <a:pt x="744258" y="63235"/>
                                </a:lnTo>
                                <a:lnTo>
                                  <a:pt x="748757" y="68527"/>
                                </a:lnTo>
                                <a:lnTo>
                                  <a:pt x="752992" y="73819"/>
                                </a:lnTo>
                                <a:lnTo>
                                  <a:pt x="756962" y="79375"/>
                                </a:lnTo>
                                <a:lnTo>
                                  <a:pt x="761197" y="85460"/>
                                </a:lnTo>
                                <a:lnTo>
                                  <a:pt x="764902" y="91546"/>
                                </a:lnTo>
                                <a:lnTo>
                                  <a:pt x="768343" y="98160"/>
                                </a:lnTo>
                                <a:lnTo>
                                  <a:pt x="771519" y="104510"/>
                                </a:lnTo>
                                <a:lnTo>
                                  <a:pt x="774695" y="111654"/>
                                </a:lnTo>
                                <a:lnTo>
                                  <a:pt x="777606" y="119063"/>
                                </a:lnTo>
                                <a:lnTo>
                                  <a:pt x="780253" y="126735"/>
                                </a:lnTo>
                                <a:lnTo>
                                  <a:pt x="782370" y="134673"/>
                                </a:lnTo>
                                <a:lnTo>
                                  <a:pt x="784752" y="143140"/>
                                </a:lnTo>
                                <a:lnTo>
                                  <a:pt x="786340" y="151606"/>
                                </a:lnTo>
                                <a:lnTo>
                                  <a:pt x="787664" y="160338"/>
                                </a:lnTo>
                                <a:lnTo>
                                  <a:pt x="788987" y="169598"/>
                                </a:lnTo>
                                <a:lnTo>
                                  <a:pt x="789516" y="179388"/>
                                </a:lnTo>
                                <a:lnTo>
                                  <a:pt x="790310" y="189706"/>
                                </a:lnTo>
                                <a:lnTo>
                                  <a:pt x="790575" y="199760"/>
                                </a:lnTo>
                                <a:lnTo>
                                  <a:pt x="790310" y="209550"/>
                                </a:lnTo>
                                <a:lnTo>
                                  <a:pt x="790046" y="218810"/>
                                </a:lnTo>
                                <a:lnTo>
                                  <a:pt x="788987" y="237067"/>
                                </a:lnTo>
                                <a:lnTo>
                                  <a:pt x="787134" y="254794"/>
                                </a:lnTo>
                                <a:lnTo>
                                  <a:pt x="785017" y="271992"/>
                                </a:lnTo>
                                <a:lnTo>
                                  <a:pt x="781841" y="288396"/>
                                </a:lnTo>
                                <a:lnTo>
                                  <a:pt x="778400" y="304536"/>
                                </a:lnTo>
                                <a:lnTo>
                                  <a:pt x="774430" y="320146"/>
                                </a:lnTo>
                                <a:lnTo>
                                  <a:pt x="770195" y="334963"/>
                                </a:lnTo>
                                <a:lnTo>
                                  <a:pt x="765167" y="349250"/>
                                </a:lnTo>
                                <a:lnTo>
                                  <a:pt x="760138" y="363008"/>
                                </a:lnTo>
                                <a:lnTo>
                                  <a:pt x="754580" y="376238"/>
                                </a:lnTo>
                                <a:lnTo>
                                  <a:pt x="749022" y="389202"/>
                                </a:lnTo>
                                <a:lnTo>
                                  <a:pt x="743199" y="401373"/>
                                </a:lnTo>
                                <a:lnTo>
                                  <a:pt x="737111" y="413279"/>
                                </a:lnTo>
                                <a:lnTo>
                                  <a:pt x="731024" y="424656"/>
                                </a:lnTo>
                                <a:lnTo>
                                  <a:pt x="724672" y="435504"/>
                                </a:lnTo>
                                <a:lnTo>
                                  <a:pt x="718584" y="445823"/>
                                </a:lnTo>
                                <a:lnTo>
                                  <a:pt x="712497" y="455613"/>
                                </a:lnTo>
                                <a:lnTo>
                                  <a:pt x="700057" y="474398"/>
                                </a:lnTo>
                                <a:lnTo>
                                  <a:pt x="678354" y="506148"/>
                                </a:lnTo>
                                <a:lnTo>
                                  <a:pt x="668826" y="519906"/>
                                </a:lnTo>
                                <a:lnTo>
                                  <a:pt x="665121" y="525992"/>
                                </a:lnTo>
                                <a:lnTo>
                                  <a:pt x="661680" y="532342"/>
                                </a:lnTo>
                                <a:lnTo>
                                  <a:pt x="659033" y="537633"/>
                                </a:lnTo>
                                <a:lnTo>
                                  <a:pt x="656651" y="542925"/>
                                </a:lnTo>
                                <a:lnTo>
                                  <a:pt x="655063" y="547688"/>
                                </a:lnTo>
                                <a:lnTo>
                                  <a:pt x="654004" y="552450"/>
                                </a:lnTo>
                                <a:lnTo>
                                  <a:pt x="591013" y="552450"/>
                                </a:lnTo>
                                <a:lnTo>
                                  <a:pt x="581749" y="552715"/>
                                </a:lnTo>
                                <a:lnTo>
                                  <a:pt x="573280" y="553773"/>
                                </a:lnTo>
                                <a:lnTo>
                                  <a:pt x="565339" y="554831"/>
                                </a:lnTo>
                                <a:lnTo>
                                  <a:pt x="557929" y="556683"/>
                                </a:lnTo>
                                <a:lnTo>
                                  <a:pt x="551047" y="559329"/>
                                </a:lnTo>
                                <a:lnTo>
                                  <a:pt x="544430" y="561975"/>
                                </a:lnTo>
                                <a:lnTo>
                                  <a:pt x="538607" y="565150"/>
                                </a:lnTo>
                                <a:lnTo>
                                  <a:pt x="533049" y="568590"/>
                                </a:lnTo>
                                <a:lnTo>
                                  <a:pt x="528021" y="572294"/>
                                </a:lnTo>
                                <a:lnTo>
                                  <a:pt x="523521" y="576263"/>
                                </a:lnTo>
                                <a:lnTo>
                                  <a:pt x="519286" y="580231"/>
                                </a:lnTo>
                                <a:lnTo>
                                  <a:pt x="515581" y="584729"/>
                                </a:lnTo>
                                <a:lnTo>
                                  <a:pt x="512140" y="588963"/>
                                </a:lnTo>
                                <a:lnTo>
                                  <a:pt x="509229" y="593461"/>
                                </a:lnTo>
                                <a:lnTo>
                                  <a:pt x="506318" y="597694"/>
                                </a:lnTo>
                                <a:lnTo>
                                  <a:pt x="504200" y="601663"/>
                                </a:lnTo>
                                <a:lnTo>
                                  <a:pt x="502083" y="606161"/>
                                </a:lnTo>
                                <a:lnTo>
                                  <a:pt x="500230" y="610129"/>
                                </a:lnTo>
                                <a:lnTo>
                                  <a:pt x="498377" y="614892"/>
                                </a:lnTo>
                                <a:lnTo>
                                  <a:pt x="496789" y="619390"/>
                                </a:lnTo>
                                <a:lnTo>
                                  <a:pt x="493878" y="629179"/>
                                </a:lnTo>
                                <a:lnTo>
                                  <a:pt x="491496" y="639498"/>
                                </a:lnTo>
                                <a:lnTo>
                                  <a:pt x="489908" y="650875"/>
                                </a:lnTo>
                                <a:lnTo>
                                  <a:pt x="488584" y="663046"/>
                                </a:lnTo>
                                <a:lnTo>
                                  <a:pt x="487790" y="676275"/>
                                </a:lnTo>
                                <a:lnTo>
                                  <a:pt x="487790" y="690827"/>
                                </a:lnTo>
                                <a:lnTo>
                                  <a:pt x="487790" y="705115"/>
                                </a:lnTo>
                                <a:lnTo>
                                  <a:pt x="488584" y="718079"/>
                                </a:lnTo>
                                <a:lnTo>
                                  <a:pt x="489908" y="730515"/>
                                </a:lnTo>
                                <a:lnTo>
                                  <a:pt x="491496" y="741892"/>
                                </a:lnTo>
                                <a:lnTo>
                                  <a:pt x="493878" y="752211"/>
                                </a:lnTo>
                                <a:lnTo>
                                  <a:pt x="496789" y="762000"/>
                                </a:lnTo>
                                <a:lnTo>
                                  <a:pt x="498377" y="766498"/>
                                </a:lnTo>
                                <a:lnTo>
                                  <a:pt x="500230" y="770996"/>
                                </a:lnTo>
                                <a:lnTo>
                                  <a:pt x="502083" y="775494"/>
                                </a:lnTo>
                                <a:lnTo>
                                  <a:pt x="504200" y="779463"/>
                                </a:lnTo>
                                <a:lnTo>
                                  <a:pt x="506053" y="783167"/>
                                </a:lnTo>
                                <a:lnTo>
                                  <a:pt x="508170" y="786871"/>
                                </a:lnTo>
                                <a:lnTo>
                                  <a:pt x="510817" y="790575"/>
                                </a:lnTo>
                                <a:lnTo>
                                  <a:pt x="513464" y="794015"/>
                                </a:lnTo>
                                <a:lnTo>
                                  <a:pt x="507112" y="795602"/>
                                </a:lnTo>
                                <a:lnTo>
                                  <a:pt x="500759" y="797190"/>
                                </a:lnTo>
                                <a:lnTo>
                                  <a:pt x="494937" y="799306"/>
                                </a:lnTo>
                                <a:lnTo>
                                  <a:pt x="489379" y="801688"/>
                                </a:lnTo>
                                <a:lnTo>
                                  <a:pt x="484350" y="804333"/>
                                </a:lnTo>
                                <a:lnTo>
                                  <a:pt x="479321" y="806979"/>
                                </a:lnTo>
                                <a:lnTo>
                                  <a:pt x="475086" y="810154"/>
                                </a:lnTo>
                                <a:lnTo>
                                  <a:pt x="471116" y="813329"/>
                                </a:lnTo>
                                <a:lnTo>
                                  <a:pt x="466881" y="816769"/>
                                </a:lnTo>
                                <a:lnTo>
                                  <a:pt x="463441" y="820208"/>
                                </a:lnTo>
                                <a:lnTo>
                                  <a:pt x="460529" y="823648"/>
                                </a:lnTo>
                                <a:lnTo>
                                  <a:pt x="457353" y="827352"/>
                                </a:lnTo>
                                <a:lnTo>
                                  <a:pt x="454442" y="831056"/>
                                </a:lnTo>
                                <a:lnTo>
                                  <a:pt x="452060" y="834761"/>
                                </a:lnTo>
                                <a:lnTo>
                                  <a:pt x="448090" y="841904"/>
                                </a:lnTo>
                                <a:lnTo>
                                  <a:pt x="445972" y="846138"/>
                                </a:lnTo>
                                <a:lnTo>
                                  <a:pt x="444120" y="850106"/>
                                </a:lnTo>
                                <a:lnTo>
                                  <a:pt x="442267" y="854869"/>
                                </a:lnTo>
                                <a:lnTo>
                                  <a:pt x="440679" y="859102"/>
                                </a:lnTo>
                                <a:lnTo>
                                  <a:pt x="437767" y="869156"/>
                                </a:lnTo>
                                <a:lnTo>
                                  <a:pt x="435650" y="879740"/>
                                </a:lnTo>
                                <a:lnTo>
                                  <a:pt x="433797" y="890852"/>
                                </a:lnTo>
                                <a:lnTo>
                                  <a:pt x="432474" y="903288"/>
                                </a:lnTo>
                                <a:lnTo>
                                  <a:pt x="431945" y="916252"/>
                                </a:lnTo>
                                <a:lnTo>
                                  <a:pt x="431680" y="930540"/>
                                </a:lnTo>
                                <a:lnTo>
                                  <a:pt x="431945" y="945092"/>
                                </a:lnTo>
                                <a:lnTo>
                                  <a:pt x="432474" y="958056"/>
                                </a:lnTo>
                                <a:lnTo>
                                  <a:pt x="433797" y="970492"/>
                                </a:lnTo>
                                <a:lnTo>
                                  <a:pt x="435650" y="981604"/>
                                </a:lnTo>
                                <a:lnTo>
                                  <a:pt x="437767" y="992188"/>
                                </a:lnTo>
                                <a:lnTo>
                                  <a:pt x="440679" y="1001977"/>
                                </a:lnTo>
                                <a:lnTo>
                                  <a:pt x="442267" y="1006475"/>
                                </a:lnTo>
                                <a:lnTo>
                                  <a:pt x="444120" y="1011238"/>
                                </a:lnTo>
                                <a:lnTo>
                                  <a:pt x="445972" y="1015206"/>
                                </a:lnTo>
                                <a:lnTo>
                                  <a:pt x="448090" y="1019440"/>
                                </a:lnTo>
                                <a:lnTo>
                                  <a:pt x="449942" y="1023144"/>
                                </a:lnTo>
                                <a:lnTo>
                                  <a:pt x="452324" y="1026848"/>
                                </a:lnTo>
                                <a:lnTo>
                                  <a:pt x="454971" y="1030817"/>
                                </a:lnTo>
                                <a:lnTo>
                                  <a:pt x="457618" y="1034521"/>
                                </a:lnTo>
                                <a:lnTo>
                                  <a:pt x="460529" y="1038225"/>
                                </a:lnTo>
                                <a:lnTo>
                                  <a:pt x="463970" y="1041665"/>
                                </a:lnTo>
                                <a:lnTo>
                                  <a:pt x="467675" y="1045369"/>
                                </a:lnTo>
                                <a:lnTo>
                                  <a:pt x="471645" y="1048809"/>
                                </a:lnTo>
                                <a:lnTo>
                                  <a:pt x="475616" y="1051719"/>
                                </a:lnTo>
                                <a:lnTo>
                                  <a:pt x="480380" y="1054894"/>
                                </a:lnTo>
                                <a:lnTo>
                                  <a:pt x="485144" y="1057804"/>
                                </a:lnTo>
                                <a:lnTo>
                                  <a:pt x="490437" y="1060186"/>
                                </a:lnTo>
                                <a:lnTo>
                                  <a:pt x="496260" y="1062567"/>
                                </a:lnTo>
                                <a:lnTo>
                                  <a:pt x="502347" y="1064419"/>
                                </a:lnTo>
                                <a:lnTo>
                                  <a:pt x="508435" y="1066271"/>
                                </a:lnTo>
                                <a:lnTo>
                                  <a:pt x="515316" y="1067594"/>
                                </a:lnTo>
                                <a:lnTo>
                                  <a:pt x="511876" y="1071827"/>
                                </a:lnTo>
                                <a:lnTo>
                                  <a:pt x="508435" y="1076590"/>
                                </a:lnTo>
                                <a:lnTo>
                                  <a:pt x="505788" y="1080823"/>
                                </a:lnTo>
                                <a:lnTo>
                                  <a:pt x="503141" y="1085586"/>
                                </a:lnTo>
                                <a:lnTo>
                                  <a:pt x="501024" y="1089554"/>
                                </a:lnTo>
                                <a:lnTo>
                                  <a:pt x="499171" y="1094052"/>
                                </a:lnTo>
                                <a:lnTo>
                                  <a:pt x="497583" y="1098286"/>
                                </a:lnTo>
                                <a:lnTo>
                                  <a:pt x="495731" y="1103048"/>
                                </a:lnTo>
                                <a:lnTo>
                                  <a:pt x="493084" y="1112838"/>
                                </a:lnTo>
                                <a:lnTo>
                                  <a:pt x="490967" y="1123156"/>
                                </a:lnTo>
                                <a:lnTo>
                                  <a:pt x="489114" y="1134534"/>
                                </a:lnTo>
                                <a:lnTo>
                                  <a:pt x="487790" y="1146704"/>
                                </a:lnTo>
                                <a:lnTo>
                                  <a:pt x="487261" y="1159934"/>
                                </a:lnTo>
                                <a:lnTo>
                                  <a:pt x="486732" y="1174221"/>
                                </a:lnTo>
                                <a:lnTo>
                                  <a:pt x="487261" y="1188509"/>
                                </a:lnTo>
                                <a:lnTo>
                                  <a:pt x="487790" y="1202002"/>
                                </a:lnTo>
                                <a:lnTo>
                                  <a:pt x="489114" y="1214438"/>
                                </a:lnTo>
                                <a:lnTo>
                                  <a:pt x="490967" y="1225550"/>
                                </a:lnTo>
                                <a:lnTo>
                                  <a:pt x="493084" y="1236134"/>
                                </a:lnTo>
                                <a:lnTo>
                                  <a:pt x="495731" y="1245659"/>
                                </a:lnTo>
                                <a:lnTo>
                                  <a:pt x="497583" y="1250156"/>
                                </a:lnTo>
                                <a:lnTo>
                                  <a:pt x="499171" y="1254654"/>
                                </a:lnTo>
                                <a:lnTo>
                                  <a:pt x="501024" y="1258888"/>
                                </a:lnTo>
                                <a:lnTo>
                                  <a:pt x="503141" y="1263121"/>
                                </a:lnTo>
                                <a:lnTo>
                                  <a:pt x="505523" y="1267090"/>
                                </a:lnTo>
                                <a:lnTo>
                                  <a:pt x="507641" y="1270794"/>
                                </a:lnTo>
                                <a:lnTo>
                                  <a:pt x="510288" y="1274498"/>
                                </a:lnTo>
                                <a:lnTo>
                                  <a:pt x="513199" y="1278467"/>
                                </a:lnTo>
                                <a:lnTo>
                                  <a:pt x="516375" y="1282171"/>
                                </a:lnTo>
                                <a:lnTo>
                                  <a:pt x="519816" y="1285875"/>
                                </a:lnTo>
                                <a:lnTo>
                                  <a:pt x="523521" y="1289315"/>
                                </a:lnTo>
                                <a:lnTo>
                                  <a:pt x="527756" y="1292754"/>
                                </a:lnTo>
                                <a:lnTo>
                                  <a:pt x="531991" y="1296194"/>
                                </a:lnTo>
                                <a:lnTo>
                                  <a:pt x="536755" y="1299369"/>
                                </a:lnTo>
                                <a:lnTo>
                                  <a:pt x="542048" y="1302015"/>
                                </a:lnTo>
                                <a:lnTo>
                                  <a:pt x="547606" y="1304661"/>
                                </a:lnTo>
                                <a:lnTo>
                                  <a:pt x="553429" y="1307042"/>
                                </a:lnTo>
                                <a:lnTo>
                                  <a:pt x="559781" y="1308894"/>
                                </a:lnTo>
                                <a:lnTo>
                                  <a:pt x="566663" y="1310481"/>
                                </a:lnTo>
                                <a:lnTo>
                                  <a:pt x="573809" y="1311804"/>
                                </a:lnTo>
                                <a:lnTo>
                                  <a:pt x="568780" y="1317361"/>
                                </a:lnTo>
                                <a:lnTo>
                                  <a:pt x="564016" y="1322917"/>
                                </a:lnTo>
                                <a:lnTo>
                                  <a:pt x="560311" y="1328738"/>
                                </a:lnTo>
                                <a:lnTo>
                                  <a:pt x="557135" y="1334294"/>
                                </a:lnTo>
                                <a:lnTo>
                                  <a:pt x="555017" y="1338792"/>
                                </a:lnTo>
                                <a:lnTo>
                                  <a:pt x="553164" y="1342761"/>
                                </a:lnTo>
                                <a:lnTo>
                                  <a:pt x="551312" y="1347259"/>
                                </a:lnTo>
                                <a:lnTo>
                                  <a:pt x="549724" y="1351756"/>
                                </a:lnTo>
                                <a:lnTo>
                                  <a:pt x="547077" y="1361546"/>
                                </a:lnTo>
                                <a:lnTo>
                                  <a:pt x="544430" y="1372129"/>
                                </a:lnTo>
                                <a:lnTo>
                                  <a:pt x="543107" y="1383242"/>
                                </a:lnTo>
                                <a:lnTo>
                                  <a:pt x="541784" y="1395677"/>
                                </a:lnTo>
                                <a:lnTo>
                                  <a:pt x="540725" y="1408642"/>
                                </a:lnTo>
                                <a:lnTo>
                                  <a:pt x="540725" y="1423459"/>
                                </a:lnTo>
                                <a:lnTo>
                                  <a:pt x="540725" y="1437481"/>
                                </a:lnTo>
                                <a:lnTo>
                                  <a:pt x="541784" y="1450711"/>
                                </a:lnTo>
                                <a:lnTo>
                                  <a:pt x="543107" y="1463146"/>
                                </a:lnTo>
                                <a:lnTo>
                                  <a:pt x="544430" y="1474259"/>
                                </a:lnTo>
                                <a:lnTo>
                                  <a:pt x="547077" y="1484842"/>
                                </a:lnTo>
                                <a:lnTo>
                                  <a:pt x="549724" y="1494367"/>
                                </a:lnTo>
                                <a:lnTo>
                                  <a:pt x="551312" y="1499129"/>
                                </a:lnTo>
                                <a:lnTo>
                                  <a:pt x="553164" y="1503627"/>
                                </a:lnTo>
                                <a:lnTo>
                                  <a:pt x="555017" y="1507596"/>
                                </a:lnTo>
                                <a:lnTo>
                                  <a:pt x="557135" y="1512094"/>
                                </a:lnTo>
                                <a:lnTo>
                                  <a:pt x="559781" y="1516327"/>
                                </a:lnTo>
                                <a:lnTo>
                                  <a:pt x="562428" y="1520825"/>
                                </a:lnTo>
                                <a:lnTo>
                                  <a:pt x="321047" y="1520825"/>
                                </a:lnTo>
                                <a:lnTo>
                                  <a:pt x="312842" y="1520825"/>
                                </a:lnTo>
                                <a:lnTo>
                                  <a:pt x="304373" y="1520296"/>
                                </a:lnTo>
                                <a:lnTo>
                                  <a:pt x="296433" y="1519767"/>
                                </a:lnTo>
                                <a:lnTo>
                                  <a:pt x="288228" y="1519238"/>
                                </a:lnTo>
                                <a:lnTo>
                                  <a:pt x="280288" y="1518179"/>
                                </a:lnTo>
                                <a:lnTo>
                                  <a:pt x="272083" y="1517121"/>
                                </a:lnTo>
                                <a:lnTo>
                                  <a:pt x="264407" y="1515798"/>
                                </a:lnTo>
                                <a:lnTo>
                                  <a:pt x="256203" y="1514211"/>
                                </a:lnTo>
                                <a:lnTo>
                                  <a:pt x="248527" y="1512623"/>
                                </a:lnTo>
                                <a:lnTo>
                                  <a:pt x="240852" y="1510771"/>
                                </a:lnTo>
                                <a:lnTo>
                                  <a:pt x="233441" y="1508654"/>
                                </a:lnTo>
                                <a:lnTo>
                                  <a:pt x="225501" y="1506538"/>
                                </a:lnTo>
                                <a:lnTo>
                                  <a:pt x="218090" y="1503892"/>
                                </a:lnTo>
                                <a:lnTo>
                                  <a:pt x="210679" y="1501511"/>
                                </a:lnTo>
                                <a:lnTo>
                                  <a:pt x="203268" y="1498600"/>
                                </a:lnTo>
                                <a:lnTo>
                                  <a:pt x="196122" y="1495690"/>
                                </a:lnTo>
                                <a:lnTo>
                                  <a:pt x="188976" y="1492515"/>
                                </a:lnTo>
                                <a:lnTo>
                                  <a:pt x="181830" y="1489075"/>
                                </a:lnTo>
                                <a:lnTo>
                                  <a:pt x="174948" y="1485636"/>
                                </a:lnTo>
                                <a:lnTo>
                                  <a:pt x="168067" y="1482196"/>
                                </a:lnTo>
                                <a:lnTo>
                                  <a:pt x="161450" y="1478227"/>
                                </a:lnTo>
                                <a:lnTo>
                                  <a:pt x="154569" y="1474523"/>
                                </a:lnTo>
                                <a:lnTo>
                                  <a:pt x="147952" y="1470290"/>
                                </a:lnTo>
                                <a:lnTo>
                                  <a:pt x="141600" y="1466056"/>
                                </a:lnTo>
                                <a:lnTo>
                                  <a:pt x="129160" y="1457061"/>
                                </a:lnTo>
                                <a:lnTo>
                                  <a:pt x="116985" y="1447536"/>
                                </a:lnTo>
                                <a:lnTo>
                                  <a:pt x="105075" y="1437481"/>
                                </a:lnTo>
                                <a:lnTo>
                                  <a:pt x="93959" y="1426634"/>
                                </a:lnTo>
                                <a:lnTo>
                                  <a:pt x="83372" y="1415521"/>
                                </a:lnTo>
                                <a:lnTo>
                                  <a:pt x="73579" y="1404144"/>
                                </a:lnTo>
                                <a:lnTo>
                                  <a:pt x="64051" y="1391973"/>
                                </a:lnTo>
                                <a:lnTo>
                                  <a:pt x="55052" y="1379273"/>
                                </a:lnTo>
                                <a:lnTo>
                                  <a:pt x="50552" y="1373188"/>
                                </a:lnTo>
                                <a:lnTo>
                                  <a:pt x="46582" y="1366309"/>
                                </a:lnTo>
                                <a:lnTo>
                                  <a:pt x="42612" y="1359694"/>
                                </a:lnTo>
                                <a:lnTo>
                                  <a:pt x="38907" y="1352815"/>
                                </a:lnTo>
                                <a:lnTo>
                                  <a:pt x="35466" y="1346200"/>
                                </a:lnTo>
                                <a:lnTo>
                                  <a:pt x="31761" y="1339056"/>
                                </a:lnTo>
                                <a:lnTo>
                                  <a:pt x="28585" y="1332177"/>
                                </a:lnTo>
                                <a:lnTo>
                                  <a:pt x="25409" y="1325034"/>
                                </a:lnTo>
                                <a:lnTo>
                                  <a:pt x="22497" y="1317625"/>
                                </a:lnTo>
                                <a:lnTo>
                                  <a:pt x="19586" y="1310481"/>
                                </a:lnTo>
                                <a:lnTo>
                                  <a:pt x="17204" y="1303073"/>
                                </a:lnTo>
                                <a:lnTo>
                                  <a:pt x="14557" y="1295665"/>
                                </a:lnTo>
                                <a:lnTo>
                                  <a:pt x="12440" y="1287727"/>
                                </a:lnTo>
                                <a:lnTo>
                                  <a:pt x="10322" y="1280054"/>
                                </a:lnTo>
                                <a:lnTo>
                                  <a:pt x="8470" y="1272646"/>
                                </a:lnTo>
                                <a:lnTo>
                                  <a:pt x="6617" y="1264444"/>
                                </a:lnTo>
                                <a:lnTo>
                                  <a:pt x="5294" y="1256771"/>
                                </a:lnTo>
                                <a:lnTo>
                                  <a:pt x="3706" y="1248834"/>
                                </a:lnTo>
                                <a:lnTo>
                                  <a:pt x="2912" y="1240896"/>
                                </a:lnTo>
                                <a:lnTo>
                                  <a:pt x="1853" y="1232959"/>
                                </a:lnTo>
                                <a:lnTo>
                                  <a:pt x="1059" y="1224756"/>
                                </a:lnTo>
                                <a:lnTo>
                                  <a:pt x="529" y="1216554"/>
                                </a:lnTo>
                                <a:lnTo>
                                  <a:pt x="265" y="1208352"/>
                                </a:lnTo>
                                <a:lnTo>
                                  <a:pt x="0" y="1200150"/>
                                </a:lnTo>
                                <a:lnTo>
                                  <a:pt x="0" y="857515"/>
                                </a:lnTo>
                                <a:lnTo>
                                  <a:pt x="265" y="847196"/>
                                </a:lnTo>
                                <a:lnTo>
                                  <a:pt x="1059" y="836348"/>
                                </a:lnTo>
                                <a:lnTo>
                                  <a:pt x="1588" y="826029"/>
                                </a:lnTo>
                                <a:lnTo>
                                  <a:pt x="2912" y="815711"/>
                                </a:lnTo>
                                <a:lnTo>
                                  <a:pt x="4500" y="805656"/>
                                </a:lnTo>
                                <a:lnTo>
                                  <a:pt x="6352" y="795602"/>
                                </a:lnTo>
                                <a:lnTo>
                                  <a:pt x="8205" y="785813"/>
                                </a:lnTo>
                                <a:lnTo>
                                  <a:pt x="10587" y="776023"/>
                                </a:lnTo>
                                <a:lnTo>
                                  <a:pt x="13498" y="766498"/>
                                </a:lnTo>
                                <a:lnTo>
                                  <a:pt x="16410" y="757238"/>
                                </a:lnTo>
                                <a:lnTo>
                                  <a:pt x="19851" y="747713"/>
                                </a:lnTo>
                                <a:lnTo>
                                  <a:pt x="23291" y="738717"/>
                                </a:lnTo>
                                <a:lnTo>
                                  <a:pt x="27261" y="730250"/>
                                </a:lnTo>
                                <a:lnTo>
                                  <a:pt x="31761" y="721519"/>
                                </a:lnTo>
                                <a:lnTo>
                                  <a:pt x="35996" y="712788"/>
                                </a:lnTo>
                                <a:lnTo>
                                  <a:pt x="41024" y="704850"/>
                                </a:lnTo>
                                <a:lnTo>
                                  <a:pt x="46053" y="696648"/>
                                </a:lnTo>
                                <a:lnTo>
                                  <a:pt x="51346" y="688711"/>
                                </a:lnTo>
                                <a:lnTo>
                                  <a:pt x="56905" y="680773"/>
                                </a:lnTo>
                                <a:lnTo>
                                  <a:pt x="62727" y="673365"/>
                                </a:lnTo>
                                <a:lnTo>
                                  <a:pt x="68550" y="666221"/>
                                </a:lnTo>
                                <a:lnTo>
                                  <a:pt x="75167" y="659077"/>
                                </a:lnTo>
                                <a:lnTo>
                                  <a:pt x="81519" y="652198"/>
                                </a:lnTo>
                                <a:lnTo>
                                  <a:pt x="88401" y="645848"/>
                                </a:lnTo>
                                <a:lnTo>
                                  <a:pt x="95547" y="639498"/>
                                </a:lnTo>
                                <a:lnTo>
                                  <a:pt x="102958" y="633413"/>
                                </a:lnTo>
                                <a:lnTo>
                                  <a:pt x="110368" y="627592"/>
                                </a:lnTo>
                                <a:lnTo>
                                  <a:pt x="118308" y="622036"/>
                                </a:lnTo>
                                <a:lnTo>
                                  <a:pt x="126249" y="616744"/>
                                </a:lnTo>
                                <a:lnTo>
                                  <a:pt x="134453" y="611452"/>
                                </a:lnTo>
                                <a:lnTo>
                                  <a:pt x="143188" y="606690"/>
                                </a:lnTo>
                                <a:lnTo>
                                  <a:pt x="151392" y="602192"/>
                                </a:lnTo>
                                <a:lnTo>
                                  <a:pt x="168596" y="587904"/>
                                </a:lnTo>
                                <a:lnTo>
                                  <a:pt x="189505" y="569913"/>
                                </a:lnTo>
                                <a:lnTo>
                                  <a:pt x="214120" y="548481"/>
                                </a:lnTo>
                                <a:lnTo>
                                  <a:pt x="241381" y="524140"/>
                                </a:lnTo>
                                <a:lnTo>
                                  <a:pt x="270760" y="497152"/>
                                </a:lnTo>
                                <a:lnTo>
                                  <a:pt x="301726" y="468048"/>
                                </a:lnTo>
                                <a:lnTo>
                                  <a:pt x="317342" y="452967"/>
                                </a:lnTo>
                                <a:lnTo>
                                  <a:pt x="333222" y="437356"/>
                                </a:lnTo>
                                <a:lnTo>
                                  <a:pt x="349367" y="421217"/>
                                </a:lnTo>
                                <a:lnTo>
                                  <a:pt x="365247" y="405077"/>
                                </a:lnTo>
                                <a:lnTo>
                                  <a:pt x="381128" y="388408"/>
                                </a:lnTo>
                                <a:lnTo>
                                  <a:pt x="396479" y="371740"/>
                                </a:lnTo>
                                <a:lnTo>
                                  <a:pt x="412094" y="354542"/>
                                </a:lnTo>
                                <a:lnTo>
                                  <a:pt x="426916" y="337608"/>
                                </a:lnTo>
                                <a:lnTo>
                                  <a:pt x="441473" y="320411"/>
                                </a:lnTo>
                                <a:lnTo>
                                  <a:pt x="455765" y="303477"/>
                                </a:lnTo>
                                <a:lnTo>
                                  <a:pt x="469263" y="286015"/>
                                </a:lnTo>
                                <a:lnTo>
                                  <a:pt x="482232" y="269081"/>
                                </a:lnTo>
                                <a:lnTo>
                                  <a:pt x="494143" y="252148"/>
                                </a:lnTo>
                                <a:lnTo>
                                  <a:pt x="505523" y="235215"/>
                                </a:lnTo>
                                <a:lnTo>
                                  <a:pt x="515581" y="218810"/>
                                </a:lnTo>
                                <a:lnTo>
                                  <a:pt x="520610" y="210344"/>
                                </a:lnTo>
                                <a:lnTo>
                                  <a:pt x="525374" y="202406"/>
                                </a:lnTo>
                                <a:lnTo>
                                  <a:pt x="529344" y="194204"/>
                                </a:lnTo>
                                <a:lnTo>
                                  <a:pt x="533314" y="186267"/>
                                </a:lnTo>
                                <a:lnTo>
                                  <a:pt x="537019" y="178329"/>
                                </a:lnTo>
                                <a:lnTo>
                                  <a:pt x="540460" y="170656"/>
                                </a:lnTo>
                                <a:lnTo>
                                  <a:pt x="543636" y="162983"/>
                                </a:lnTo>
                                <a:lnTo>
                                  <a:pt x="546283" y="155575"/>
                                </a:lnTo>
                                <a:lnTo>
                                  <a:pt x="548930" y="147902"/>
                                </a:lnTo>
                                <a:lnTo>
                                  <a:pt x="551047" y="140494"/>
                                </a:lnTo>
                                <a:lnTo>
                                  <a:pt x="551047" y="1058"/>
                                </a:lnTo>
                                <a:lnTo>
                                  <a:pt x="553958" y="794"/>
                                </a:lnTo>
                                <a:lnTo>
                                  <a:pt x="561369" y="265"/>
                                </a:lnTo>
                                <a:lnTo>
                                  <a:pt x="573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g:grpSp>
                        <wpg:cNvPr id="80" name="组合 46"/>
                        <wpg:cNvGrpSpPr/>
                        <wpg:grpSpPr>
                          <a:xfrm rot="0">
                            <a:off x="4157" y="13523"/>
                            <a:ext cx="7663" cy="2489"/>
                            <a:chOff x="4887" y="567"/>
                            <a:chExt cx="7663" cy="2489"/>
                          </a:xfrm>
                        </wpg:grpSpPr>
                        <wps:wsp>
                          <wps:cNvPr id="81" name="矩形 13"/>
                          <wps:cNvSpPr/>
                          <wps:spPr>
                            <a:xfrm>
                              <a:off x="5013" y="771"/>
                              <a:ext cx="7534" cy="378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 cap="flat" cmpd="sng">
                              <a:noFill/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82" name="组合 44"/>
                          <wpg:cNvGrpSpPr/>
                          <wpg:grpSpPr>
                            <a:xfrm rot="0">
                              <a:off x="4887" y="567"/>
                              <a:ext cx="7663" cy="2489"/>
                              <a:chOff x="459863" y="36147"/>
                              <a:chExt cx="7073532" cy="1580809"/>
                            </a:xfrm>
                            <a:effectLst/>
                          </wpg:grpSpPr>
                          <wps:wsp>
                            <wps:cNvPr id="83" name="文本框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3094" y="36147"/>
                                <a:ext cx="2040921" cy="4261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3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28"/>
                                      <w:szCs w:val="28"/>
                                      <w:lang w:eastAsia="zh-CN"/>
                                    </w:rPr>
                                    <w:t>自我评价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84" name="文本框 59"/>
                            <wps:cNvSpPr txBox="1"/>
                            <wps:spPr>
                              <a:xfrm>
                                <a:off x="459863" y="380381"/>
                                <a:ext cx="7073532" cy="1236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rFonts w:ascii="微软雅黑" w:hAnsi="微软雅黑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</w:rPr>
                                    <w:t>本人有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  <w:t>8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</w:rPr>
                                    <w:t>年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客户经理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</w:rPr>
                                    <w:t>从业经历，在担任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渣打银行广州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</w:rPr>
                                    <w:t>分行营业部对公客户经理期间，主要负责财政、机关事业团体、学校、医院以及部队等非企业法人客户营销、关系维护以及相关产品的推广等工作;本人有丰富的对公业务营销经验,具备较强的调查、分析以及材料组织能力；具有较强的市场拓展能力，掌握一定的客户资源；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lang w:eastAsia="zh-CN"/>
                                    </w:rPr>
                                    <w:t>能够很好的应对客户所遇到的问题，能够跟公司一同发展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b/>
                                    </w:rPr>
                                    <w:t>。</w:t>
                                  </w:r>
                                </w:p>
                                <w:p>
                                  <w:pPr>
                                    <w:pStyle w:val="6"/>
                                    <w:numPr>
                                      <w:ilvl w:val="0"/>
                                      <w:numId w:val="0"/>
                                    </w:numPr>
                                    <w:snapToGrid w:val="0"/>
                                    <w:ind w:leftChars="0"/>
                                    <w:rPr>
                                      <w:rFonts w:hint="eastAsia" w:ascii="微软雅黑" w:hAnsi="微软雅黑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7.45pt;margin-top:607.5pt;height:124.45pt;width:411.85pt;z-index:251704320;mso-width-relative:page;mso-height-relative:page;" coordorigin="3583,13523" coordsize="8237,2489" o:gfxdata="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">
                <o:lock v:ext="edit" aspectratio="f"/>
                <v:shape id="大拇指" o:spid="_x0000_s1026" o:spt="100" style="position:absolute;left:3583;top:13583;height:525;width:525;v-text-anchor:middle;" fillcolor="#A6A6A6 [2092]" filled="t" stroked="f" coordsize="1019175,1524001" o:gfxdata="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VuwjvQAA&#10;ANsAAAAPAAAAAAAAAAEAIAAAACIAAABkcnMvZG93bnJldi54bWxQSwECFAAUAAAACACHTuJAMy8F&#10;njsAAAA5AAAAEAAAAAAAAAABACAAAAAMAQAAZHJzL3NoYXBleG1sLnhtbFBLBQYAAAAABgAGAFsB&#10;AAC2AwAAAAA=&#10;" path="m643934,1322388l649244,1322388,835334,1322388,840643,1322388,845156,1323178,849935,1323704,854182,1324494,858695,1325547,862411,1327126,866128,1328705,869579,1330547,872499,1332390,875685,1334495,878605,1336864,880994,1339759,883383,1342392,885507,1345287,887896,1348708,889754,1352130,891347,1355552,892674,1359236,894267,1362921,895594,1366869,897718,1375292,899311,1383977,900638,1393190,901169,1402928,901700,1412930,901700,1423458,901700,1433460,901169,1443461,900638,1453200,899311,1462412,897718,1471097,895594,1479520,894267,1483468,892674,1487153,891347,1490838,889754,1494259,887896,1497681,885507,1500839,883383,1503998,880994,1506630,878605,1509525,875685,1511631,872499,1513999,869579,1515842,866128,1517684,862411,1519263,858695,1520843,854182,1521896,849935,1522685,845156,1523212,840643,1523738,835334,1524001,649244,1524001,643934,1523738,638891,1523212,634643,1522685,630130,1521896,625883,1520843,622166,1519263,618450,1517684,614999,1515842,611813,1513999,608628,1511631,605973,1509525,603318,1506630,600929,1503998,598805,1500839,596416,1497681,594558,1494259,592700,1490838,591372,1487153,590045,1483468,588718,1479520,586594,1471097,585001,1462412,583674,1453200,583143,1443461,582612,1433460,582612,1423458,582612,1412930,583143,1402928,583674,1393190,585001,1383977,586594,1375292,588718,1366869,590045,1362921,591372,1359236,592700,1355552,594558,1352130,596416,1348708,598805,1345287,600929,1342392,603318,1339759,605973,1336864,608628,1334495,611813,1332390,614999,1330547,618450,1328705,622166,1327126,625883,1325547,630130,1324494,634643,1323704,638891,1323178,643934,1322388xm589756,1073150l595048,1073150,921015,1073150,926306,1073150,930804,1073415,935567,1074476,939800,1075007,943769,1076333,948002,1077660,951706,1079517,955146,1080843,958056,1083231,961231,1085353,964142,1087740,966523,1090393,968904,1093311,971286,1096229,973402,1099678,975254,1102861,976842,1106575,978429,1110289,979752,1114002,981075,1117981,983192,1126470,984779,1134959,986102,1144509,986631,1154059,987425,1164404,987425,1174485,987425,1185096,986631,1195176,986102,1204726,984779,1214011,983192,1223030,981075,1231519,979752,1235498,978429,1239212,976842,1242926,975254,1246374,973402,1249823,971286,1253006,968904,1255924,966523,1258842,964142,1261230,961231,1263882,958056,1266004,955146,1268127,951706,1269984,948002,1271575,943769,1272902,939800,1273963,935567,1275024,930804,1275554,926306,1275820,921015,1276350,595048,1276350,589756,1275820,584993,1275554,580496,1275024,575998,1273963,572029,1272902,568060,1271575,564620,1269984,561181,1268127,557741,1266004,554831,1263882,552185,1261230,549275,1258842,546893,1255924,544777,1253006,542925,1249823,541073,1246374,539220,1242926,537633,1239212,536045,1235498,534723,1231519,532606,1223030,531018,1214011,529695,1204726,529166,1195176,528902,1185096,528637,1174485,528902,1164404,529166,1154059,529695,1144509,531018,1134959,532606,1126470,534723,1117981,536045,1114002,537633,1110289,539220,1106575,541073,1102861,542925,1099678,544777,1096229,546893,1093311,549275,1090393,552185,1087740,554831,1085353,557741,1083231,561181,1080843,564620,1079517,568060,1077660,572029,1076333,575998,1075007,580496,1074476,584993,1073415,589756,1073150xm535633,830263l540912,830263,952926,830263,958204,830263,962955,830790,967442,831317,971929,832371,976153,833426,979848,834743,983543,836325,986974,838170,990141,840014,993309,842386,995948,844758,998588,847394,1000963,850293,1003075,853455,1005186,856354,1007298,859780,1009145,863206,1010465,866896,1011785,870586,1013104,874802,1015216,882972,1016800,891669,1018119,900894,1018911,910908,1019175,920660,1019175,930938,1019175,941480,1018911,951231,1018119,961246,1016800,970470,1015216,979167,1013104,987337,1011785,991554,1010465,995243,1009145,998933,1007298,1002359,1005186,1005785,1003075,1008684,1000963,1011847,998588,1014746,995948,1017381,993309,1020017,990141,1022125,986974,1023970,983543,1025815,979848,1027396,976153,1028977,971929,1029768,967442,1030822,962955,1031349,958204,1031876,952926,1031876,540912,1031876,535633,1031876,530882,1031349,526395,1030822,521908,1029768,517685,1028977,513990,1027396,510294,1025815,506863,1023970,503696,1022125,500792,1020017,497889,1017381,495514,1014746,492874,1011847,490763,1008684,488651,1005785,486803,1002359,485220,998933,483636,995243,482053,991554,480997,987337,478621,979167,477038,970470,475982,961246,475190,951231,474662,941480,474662,930938,474662,920660,475190,910908,475982,900894,477038,891669,478621,882972,480997,874802,482053,870586,483636,866896,485220,863206,486803,859780,488651,856354,490763,853455,492874,850293,495514,847394,497889,844758,500792,842386,503696,840014,506863,838170,510294,836325,513990,834743,517685,833426,521908,832371,526395,831317,530882,830790,535633,830263xm591344,588963l596636,588963,905404,588963,910431,588963,915458,589759,919956,590289,924190,591351,928423,592146,932392,593738,936096,595330,939271,597187,942446,599044,945621,601166,948267,603818,950913,606471,953294,609389,955411,612307,957792,615491,959644,618939,961231,622388,962554,626102,964142,629815,965465,633794,967581,642283,969169,651037,970492,660322,971021,670137,971550,680217,971550,690828,971550,700909,971021,710989,970492,721070,969169,730354,967581,738843,965465,747332,964142,751311,962554,755025,961231,759004,959644,762187,957792,765636,955411,769084,953294,772002,950913,774655,948267,777573,945621,779961,942446,782083,939271,783940,936096,786062,932392,787388,928423,788980,924190,790041,919956,790837,915458,791633,910431,792163,905404,792163,596636,792163,591344,792163,586317,791633,582083,790837,577850,790041,573352,788980,569648,787388,565944,786062,562504,783940,559329,782083,556419,779961,553508,777573,551127,774655,548481,772002,546365,769084,544248,765636,542396,762187,540544,759004,538956,755025,537633,751311,536575,747332,534458,738843,532871,730354,531548,721070,530490,710989,530225,700909,530225,690828,530225,680217,530490,670137,531548,660322,532871,651037,534458,642283,536575,633794,537633,629815,538956,626102,540544,622388,542396,618939,544248,615491,546365,612307,548481,609389,551127,606471,553508,603818,556419,601166,559329,599044,562504,597187,565944,595330,569648,593738,573352,592146,577850,591351,582083,590289,586317,589759,591344,588963xm573015,0l580426,0,588630,265,597365,1058,606628,1588,616421,2910,626743,4498,637595,6615,648446,8996,659563,12171,670679,15875,682060,20638,693176,25400,698734,28310,704027,31485,709586,34396,714879,38100,719908,41540,725201,45773,729965,49742,734994,53975,739758,58738,744258,63235,748757,68527,752992,73819,756962,79375,761197,85460,764902,91546,768343,98160,771519,104510,774695,111654,777606,119063,780253,126735,782370,134673,784752,143140,786340,151606,787664,160338,788987,169598,789516,179388,790310,189706,790575,199760,790310,209550,790046,218810,788987,237067,787134,254794,785017,271992,781841,288396,778400,304536,774430,320146,770195,334963,765167,349250,760138,363008,754580,376238,749022,389202,743199,401373,737111,413279,731024,424656,724672,435504,718584,445823,712497,455613,700057,474398,678354,506148,668826,519906,665121,525992,661680,532342,659033,537633,656651,542925,655063,547688,654004,552450,591013,552450,581749,552715,573280,553773,565339,554831,557929,556683,551047,559329,544430,561975,538607,565150,533049,568590,528021,572294,523521,576263,519286,580231,515581,584729,512140,588963,509229,593461,506318,597694,504200,601663,502083,606161,500230,610129,498377,614892,496789,619390,493878,629179,491496,639498,489908,650875,488584,663046,487790,676275,487790,690827,487790,705115,488584,718079,489908,730515,491496,741892,493878,752211,496789,762000,498377,766498,500230,770996,502083,775494,504200,779463,506053,783167,508170,786871,510817,790575,513464,794015,507112,795602,500759,797190,494937,799306,489379,801688,484350,804333,479321,806979,475086,810154,471116,813329,466881,816769,463441,820208,460529,823648,457353,827352,454442,831056,452060,834761,448090,841904,445972,846138,444120,850106,442267,854869,440679,859102,437767,869156,435650,879740,433797,890852,432474,903288,431945,916252,431680,930540,431945,945092,432474,958056,433797,970492,435650,981604,437767,992188,440679,1001977,442267,1006475,444120,1011238,445972,1015206,448090,1019440,449942,1023144,452324,1026848,454971,1030817,457618,1034521,460529,1038225,463970,1041665,467675,1045369,471645,1048809,475616,1051719,480380,1054894,485144,1057804,490437,1060186,496260,1062567,502347,1064419,508435,1066271,515316,1067594,511876,1071827,508435,1076590,505788,1080823,503141,1085586,501024,1089554,499171,1094052,497583,1098286,495731,1103048,493084,1112838,490967,1123156,489114,1134534,487790,1146704,487261,1159934,486732,1174221,487261,1188509,487790,1202002,489114,1214438,490967,1225550,493084,1236134,495731,1245659,497583,1250156,499171,1254654,501024,1258888,503141,1263121,505523,1267090,507641,1270794,510288,1274498,513199,1278467,516375,1282171,519816,1285875,523521,1289315,527756,1292754,531991,1296194,536755,1299369,542048,1302015,547606,1304661,553429,1307042,559781,1308894,566663,1310481,573809,1311804,568780,1317361,564016,1322917,560311,1328738,557135,1334294,555017,1338792,553164,1342761,551312,1347259,549724,1351756,547077,1361546,544430,1372129,543107,1383242,541784,1395677,540725,1408642,540725,1423459,540725,1437481,541784,1450711,543107,1463146,544430,1474259,547077,1484842,549724,1494367,551312,1499129,553164,1503627,555017,1507596,557135,1512094,559781,1516327,562428,1520825,321047,1520825,312842,1520825,304373,1520296,296433,1519767,288228,1519238,280288,1518179,272083,1517121,264407,1515798,256203,1514211,248527,1512623,240852,1510771,233441,1508654,225501,1506538,218090,1503892,210679,1501511,203268,1498600,196122,1495690,188976,1492515,181830,1489075,174948,1485636,168067,1482196,161450,1478227,154569,1474523,147952,1470290,141600,1466056,129160,1457061,116985,1447536,105075,1437481,93959,1426634,83372,1415521,73579,1404144,64051,1391973,55052,1379273,50552,1373188,46582,1366309,42612,1359694,38907,1352815,35466,1346200,31761,1339056,28585,1332177,25409,1325034,22497,1317625,19586,1310481,17204,1303073,14557,1295665,12440,1287727,10322,1280054,8470,1272646,6617,1264444,5294,1256771,3706,1248834,2912,1240896,1853,1232959,1059,1224756,529,1216554,265,1208352,0,1200150,0,857515,265,847196,1059,836348,1588,826029,2912,815711,4500,805656,6352,795602,8205,785813,10587,776023,13498,766498,16410,757238,19851,747713,23291,738717,27261,730250,31761,721519,35996,712788,41024,704850,46053,696648,51346,688711,56905,680773,62727,673365,68550,666221,75167,659077,81519,652198,88401,645848,95547,639498,102958,633413,110368,627592,118308,622036,126249,616744,134453,611452,143188,606690,151392,602192,168596,587904,189505,569913,214120,548481,241381,524140,270760,497152,301726,468048,317342,452967,333222,437356,349367,421217,365247,405077,381128,388408,396479,371740,412094,354542,426916,337608,441473,320411,455765,303477,469263,286015,482232,269081,494143,252148,505523,235215,515581,218810,520610,210344,525374,202406,529344,194204,533314,186267,537019,178329,540460,170656,543636,162983,546283,155575,548930,147902,551047,140494,551047,1058,553958,794,561369,265,573015,0xe">
                  <v:fill on="t" focussize="0,0"/>
                  <v:stroke on="f"/>
                  <v:imagedata o:title=""/>
                  <o:lock v:ext="edit" aspectratio="f"/>
                </v:shape>
                <v:group id="组合 46" o:spid="_x0000_s1026" o:spt="203" style="position:absolute;left:4157;top:13523;height:2489;width:7663;" coordorigin="4887,567" coordsize="7663,2489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<o:lock v:ext="edit" aspectratio="f"/>
                  <v:rect id="矩形 13" o:spid="_x0000_s1026" o:spt="1" style="position:absolute;left:5013;top:771;height:378;width:7534;" fillcolor="#BFBFBF" filled="t" stroked="f" coordsize="21600,21600" o:gfxdata="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jrmZb4A&#10;AADbAAAADwAAAAAAAAABACAAAAAiAAAAZHJzL2Rvd25yZXYueG1sUEsBAhQAFAAAAAgAh07iQDMv&#10;BZ47AAAAOQAAABAAAAAAAAAAAQAgAAAADQEAAGRycy9zaGFwZXhtbC54bWxQSwUGAAAAAAYABgBb&#10;AQAAtwMAAAAA&#10;">
                    <v:fill on="t" focussize="0,0"/>
                    <v:stroke on="f" joinstyle="miter"/>
                    <v:imagedata o:title=""/>
                    <o:lock v:ext="edit" aspectratio="f"/>
                  </v:rect>
                  <v:group id="组合 44" o:spid="_x0000_s1026" o:spt="203" style="position:absolute;left:4887;top:567;height:2489;width:7663;" coordorigin="459863,36147" coordsize="7073532,1580809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  <o:lock v:ext="edit" aspectratio="f"/>
                    <v:rect id="文本框 20" o:spid="_x0000_s1026" o:spt="1" style="position:absolute;left:493094;top:36147;height:426164;width:2040921;" filled="f" stroked="f" coordsize="21600,21600" o:gfxdata="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Oev4L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3"/>
                              <w:spacing w:before="0" w:beforeAutospacing="0" w:after="0" w:afterAutospacing="0"/>
                              <w:textAlignment w:val="baseline"/>
                              <w:rPr>
                                <w:rFonts w:hint="eastAsia" w:eastAsia="宋体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自我评价</w:t>
                            </w:r>
                          </w:p>
                        </w:txbxContent>
                      </v:textbox>
                    </v:rect>
                    <v:shape id="文本框 59" o:spid="_x0000_s1026" o:spt="202" type="#_x0000_t202" style="position:absolute;left:459863;top:380381;height:1236575;width:7073532;" filled="f" stroked="f" coordsize="21600,21600" o:gfxdata="UEsDBAoAAAAAAIdO4kAAAAAAAAAAAAAAAAAEAAAAZHJzL1BLAwQUAAAACACHTuJA1IIVcr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qZj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IIVc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</w:rPr>
                              <w:t>本人有</w:t>
                            </w:r>
                            <w:r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客户经理</w:t>
                            </w:r>
                            <w:r>
                              <w:rPr>
                                <w:rFonts w:hint="eastAsia" w:ascii="微软雅黑" w:hAnsi="微软雅黑"/>
                              </w:rPr>
                              <w:t>从业经历，在担任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渣打银行广州</w:t>
                            </w:r>
                            <w:r>
                              <w:rPr>
                                <w:rFonts w:hint="eastAsia" w:ascii="微软雅黑" w:hAnsi="微软雅黑"/>
                              </w:rPr>
                              <w:t>分行营业部对公客户经理期间，主要负责财政、机关事业团体、学校、医院以及部队等非企业法人客户营销、关系维护以及相关产品的推广等工作;本人有丰富的对公业务营销经验,具备较强的调查、分析以及材料组织能力；具有较强的市场拓展能力，掌握一定的客户资源；</w:t>
                            </w:r>
                            <w:r>
                              <w:rPr>
                                <w:rFonts w:hint="eastAsia" w:ascii="微软雅黑" w:hAnsi="微软雅黑"/>
                                <w:lang w:eastAsia="zh-CN"/>
                              </w:rPr>
                              <w:t>能够很好的应对客户所遇到的问题，能够跟公司一同发展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</w:rPr>
                              <w:t>。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ge">
                  <wp:posOffset>2545080</wp:posOffset>
                </wp:positionV>
                <wp:extent cx="1501775" cy="474980"/>
                <wp:effectExtent l="0" t="0" r="0" b="0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求职意向：客户</w:t>
                            </w:r>
                            <w:r>
                              <w:rPr>
                                <w:rFonts w:ascii="微软雅黑" w:hAnsi="微软雅黑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经理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8.45pt;margin-top:200.4pt;height:37.4pt;width:118.25pt;mso-position-vertical-relative:page;z-index:251665408;mso-width-relative:page;mso-height-relative:page;" filled="f" stroked="f" coordsize="21600,21600" o:gfxdata="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c5/lHYAAAACgEAAA8AAAAAAAAAAQAg&#10;AAAAIgAAAGRycy9kb3ducmV2LnhtbFBLAQIUABQAAAAIAIdO4kBivuIWDgIAAOoDAAAOAAAAAAAA&#10;AAEAIAAAACc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求职意向：客户</w:t>
                      </w:r>
                      <w:r>
                        <w:rPr>
                          <w:rFonts w:ascii="微软雅黑" w:hAnsi="微软雅黑"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经理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6082030</wp:posOffset>
                </wp:positionV>
                <wp:extent cx="1107440" cy="773430"/>
                <wp:effectExtent l="0" t="0" r="0" b="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7440" cy="773430"/>
                          <a:chOff x="4542" y="11301"/>
                          <a:chExt cx="1744" cy="1218"/>
                        </a:xfrm>
                      </wpg:grpSpPr>
                      <pic:pic xmlns:pic="http://schemas.openxmlformats.org/drawingml/2006/picture">
                        <pic:nvPicPr>
                          <pic:cNvPr id="19" name="图片 19" descr="喜好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058" y="11301"/>
                            <a:ext cx="712" cy="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542" y="12027"/>
                            <a:ext cx="1744" cy="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40" w:lineRule="auto"/>
                                <w:jc w:val="center"/>
                                <w:rPr>
                                  <w:rFonts w:hint="eastAsia" w:ascii="微软雅黑" w:hAnsi="微软雅黑"/>
                                  <w:color w:val="FFFFFF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/>
                                  <w:color w:val="FFFFFF"/>
                                  <w:szCs w:val="21"/>
                                  <w:lang w:val="en-US" w:eastAsia="zh-CN"/>
                                </w:rPr>
                                <w:t>兴趣爱好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pt;margin-top:478.9pt;height:60.9pt;width:87.2pt;z-index:251674624;mso-width-relative:page;mso-height-relative:page;" coordorigin="4542,11301" coordsize="1744,1218" o:gfxdata="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">
                <o:lock v:ext="edit" aspectratio="f"/>
                <v:shape id="_x0000_s1026" o:spid="_x0000_s1026" o:spt="75" alt="喜好" type="#_x0000_t75" style="position:absolute;left:5058;top:11301;height:712;width:712;" filled="f" o:preferrelative="t" stroked="f" coordsize="21600,21600" o:gfxdata="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a7pn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t"/>
                </v:shape>
                <v:shape id="文本框 2" o:spid="_x0000_s1026" o:spt="202" type="#_x0000_t202" style="position:absolute;left:4542;top:12027;height:493;width:1744;" filled="f" stroked="f" coordsize="21600,21600" o:gfxdata="UEsDBAoAAAAAAIdO4kAAAAAAAAAAAAAAAAAEAAAAZHJzL1BLAwQUAAAACACHTuJACAbalrkAAADb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xvXxS/wBcv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gG2pa5AAAA2w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40" w:lineRule="auto"/>
                          <w:jc w:val="center"/>
                          <w:rPr>
                            <w:rFonts w:hint="eastAsia" w:ascii="微软雅黑" w:hAnsi="微软雅黑"/>
                            <w:color w:val="FFFFFF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/>
                            <w:color w:val="FFFFFF"/>
                            <w:szCs w:val="21"/>
                            <w:lang w:val="en-US" w:eastAsia="zh-CN"/>
                          </w:rPr>
                          <w:t>兴趣爱好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7374255</wp:posOffset>
                </wp:positionV>
                <wp:extent cx="1240790" cy="1069340"/>
                <wp:effectExtent l="0" t="0" r="16510" b="1651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790" cy="1069340"/>
                          <a:chOff x="4168" y="12556"/>
                          <a:chExt cx="1954" cy="1684"/>
                        </a:xfrm>
                      </wpg:grpSpPr>
                      <wps:wsp>
                        <wps:cNvPr id="24" name="游泳"/>
                        <wps:cNvSpPr/>
                        <wps:spPr bwMode="auto">
                          <a:xfrm>
                            <a:off x="4168" y="12559"/>
                            <a:ext cx="665" cy="435"/>
                          </a:xfrm>
                          <a:custGeom>
                            <a:avLst/>
                            <a:gdLst>
                              <a:gd name="T0" fmla="*/ 2147483646 w 6286"/>
                              <a:gd name="T1" fmla="*/ 2147483646 h 3585"/>
                              <a:gd name="T2" fmla="*/ 2147483646 w 6286"/>
                              <a:gd name="T3" fmla="*/ 2147483646 h 3585"/>
                              <a:gd name="T4" fmla="*/ 2147483646 w 6286"/>
                              <a:gd name="T5" fmla="*/ 1250331893 h 3585"/>
                              <a:gd name="T6" fmla="*/ 2147483646 w 6286"/>
                              <a:gd name="T7" fmla="*/ 2147483646 h 3585"/>
                              <a:gd name="T8" fmla="*/ 2147483646 w 6286"/>
                              <a:gd name="T9" fmla="*/ 2147483646 h 3585"/>
                              <a:gd name="T10" fmla="*/ 2147483646 w 6286"/>
                              <a:gd name="T11" fmla="*/ 2147483646 h 3585"/>
                              <a:gd name="T12" fmla="*/ 2147483646 w 6286"/>
                              <a:gd name="T13" fmla="*/ 2147483646 h 3585"/>
                              <a:gd name="T14" fmla="*/ 2147483646 w 6286"/>
                              <a:gd name="T15" fmla="*/ 2147483646 h 3585"/>
                              <a:gd name="T16" fmla="*/ 2147483646 w 6286"/>
                              <a:gd name="T17" fmla="*/ 2147483646 h 3585"/>
                              <a:gd name="T18" fmla="*/ 2147483646 w 6286"/>
                              <a:gd name="T19" fmla="*/ 55594914 h 3585"/>
                              <a:gd name="T20" fmla="*/ 2147483646 w 6286"/>
                              <a:gd name="T21" fmla="*/ 2147483646 h 3585"/>
                              <a:gd name="T22" fmla="*/ 2147483646 w 6286"/>
                              <a:gd name="T23" fmla="*/ 2147483646 h 3585"/>
                              <a:gd name="T24" fmla="*/ 2147483646 w 6286"/>
                              <a:gd name="T25" fmla="*/ 2147483646 h 3585"/>
                              <a:gd name="T26" fmla="*/ 2147483646 w 6286"/>
                              <a:gd name="T27" fmla="*/ 2147483646 h 3585"/>
                              <a:gd name="T28" fmla="*/ 2147483646 w 6286"/>
                              <a:gd name="T29" fmla="*/ 2147483646 h 3585"/>
                              <a:gd name="T30" fmla="*/ 2147483646 w 6286"/>
                              <a:gd name="T31" fmla="*/ 2147483646 h 3585"/>
                              <a:gd name="T32" fmla="*/ 2147483646 w 6286"/>
                              <a:gd name="T33" fmla="*/ 2147483646 h 3585"/>
                              <a:gd name="T34" fmla="*/ 2147483646 w 6286"/>
                              <a:gd name="T35" fmla="*/ 2147483646 h 3585"/>
                              <a:gd name="T36" fmla="*/ 2147483646 w 6286"/>
                              <a:gd name="T37" fmla="*/ 2147483646 h 3585"/>
                              <a:gd name="T38" fmla="*/ 2147483646 w 6286"/>
                              <a:gd name="T39" fmla="*/ 2147483646 h 3585"/>
                              <a:gd name="T40" fmla="*/ 2147483646 w 6286"/>
                              <a:gd name="T41" fmla="*/ 2147483646 h 3585"/>
                              <a:gd name="T42" fmla="*/ 2147483646 w 6286"/>
                              <a:gd name="T43" fmla="*/ 2147483646 h 3585"/>
                              <a:gd name="T44" fmla="*/ 2147483646 w 6286"/>
                              <a:gd name="T45" fmla="*/ 2147483646 h 3585"/>
                              <a:gd name="T46" fmla="*/ 2147483646 w 6286"/>
                              <a:gd name="T47" fmla="*/ 2147483646 h 3585"/>
                              <a:gd name="T48" fmla="*/ 2147483646 w 6286"/>
                              <a:gd name="T49" fmla="*/ 2147483646 h 3585"/>
                              <a:gd name="T50" fmla="*/ 2147483646 w 6286"/>
                              <a:gd name="T51" fmla="*/ 2147483646 h 3585"/>
                              <a:gd name="T52" fmla="*/ 2147483646 w 6286"/>
                              <a:gd name="T53" fmla="*/ 2147483646 h 3585"/>
                              <a:gd name="T54" fmla="*/ 2147483646 w 6286"/>
                              <a:gd name="T55" fmla="*/ 2147483646 h 3585"/>
                              <a:gd name="T56" fmla="*/ 2147483646 w 6286"/>
                              <a:gd name="T57" fmla="*/ 2147483646 h 3585"/>
                              <a:gd name="T58" fmla="*/ 2147483646 w 6286"/>
                              <a:gd name="T59" fmla="*/ 2147483646 h 3585"/>
                              <a:gd name="T60" fmla="*/ 2147483646 w 6286"/>
                              <a:gd name="T61" fmla="*/ 2147483646 h 3585"/>
                              <a:gd name="T62" fmla="*/ 2147483646 w 6286"/>
                              <a:gd name="T63" fmla="*/ 2147483646 h 3585"/>
                              <a:gd name="T64" fmla="*/ 2147483646 w 6286"/>
                              <a:gd name="T65" fmla="*/ 2147483646 h 3585"/>
                              <a:gd name="T66" fmla="*/ 2147483646 w 6286"/>
                              <a:gd name="T67" fmla="*/ 2147483646 h 3585"/>
                              <a:gd name="T68" fmla="*/ 2147483646 w 6286"/>
                              <a:gd name="T69" fmla="*/ 2147483646 h 3585"/>
                              <a:gd name="T70" fmla="*/ 2147483646 w 6286"/>
                              <a:gd name="T71" fmla="*/ 2147483646 h 3585"/>
                              <a:gd name="T72" fmla="*/ 2147483646 w 6286"/>
                              <a:gd name="T73" fmla="*/ 2147483646 h 3585"/>
                              <a:gd name="T74" fmla="*/ 2147483646 w 6286"/>
                              <a:gd name="T75" fmla="*/ 2147483646 h 3585"/>
                              <a:gd name="T76" fmla="*/ 2147483646 w 6286"/>
                              <a:gd name="T77" fmla="*/ 2147483646 h 3585"/>
                              <a:gd name="T78" fmla="*/ 2147483646 w 6286"/>
                              <a:gd name="T79" fmla="*/ 2147483646 h 3585"/>
                              <a:gd name="T80" fmla="*/ 2147483646 w 6286"/>
                              <a:gd name="T81" fmla="*/ 2147483646 h 3585"/>
                              <a:gd name="T82" fmla="*/ 2147483646 w 6286"/>
                              <a:gd name="T83" fmla="*/ 2147483646 h 3585"/>
                              <a:gd name="T84" fmla="*/ 2147483646 w 6286"/>
                              <a:gd name="T85" fmla="*/ 2147483646 h 3585"/>
                              <a:gd name="T86" fmla="*/ 2147483646 w 6286"/>
                              <a:gd name="T87" fmla="*/ 2147483646 h 3585"/>
                              <a:gd name="T88" fmla="*/ 2147483646 w 6286"/>
                              <a:gd name="T89" fmla="*/ 2147483646 h 3585"/>
                              <a:gd name="T90" fmla="*/ 2147483646 w 6286"/>
                              <a:gd name="T91" fmla="*/ 2147483646 h 3585"/>
                              <a:gd name="T92" fmla="*/ 2147483646 w 6286"/>
                              <a:gd name="T93" fmla="*/ 2147483646 h 3585"/>
                              <a:gd name="T94" fmla="*/ 2147483646 w 6286"/>
                              <a:gd name="T95" fmla="*/ 2147483646 h 3585"/>
                              <a:gd name="T96" fmla="*/ 2147483646 w 6286"/>
                              <a:gd name="T97" fmla="*/ 2147483646 h 3585"/>
                              <a:gd name="T98" fmla="*/ 2147483646 w 6286"/>
                              <a:gd name="T99" fmla="*/ 2147483646 h 3585"/>
                              <a:gd name="T100" fmla="*/ 2147483646 w 6286"/>
                              <a:gd name="T101" fmla="*/ 2147483646 h 3585"/>
                              <a:gd name="T102" fmla="*/ 2147483646 w 6286"/>
                              <a:gd name="T103" fmla="*/ 2147483646 h 3585"/>
                              <a:gd name="T104" fmla="*/ 2147483646 w 6286"/>
                              <a:gd name="T105" fmla="*/ 2147483646 h 3585"/>
                              <a:gd name="T106" fmla="*/ 2147483646 w 6286"/>
                              <a:gd name="T107" fmla="*/ 2147483646 h 3585"/>
                              <a:gd name="T108" fmla="*/ 2147483646 w 6286"/>
                              <a:gd name="T109" fmla="*/ 2147483646 h 3585"/>
                              <a:gd name="T110" fmla="*/ 1864851352 w 6286"/>
                              <a:gd name="T111" fmla="*/ 2147483646 h 3585"/>
                              <a:gd name="T112" fmla="*/ 2147483646 w 6286"/>
                              <a:gd name="T113" fmla="*/ 2147483646 h 3585"/>
                              <a:gd name="T114" fmla="*/ 2147483646 w 6286"/>
                              <a:gd name="T115" fmla="*/ 2147483646 h 3585"/>
                              <a:gd name="T116" fmla="*/ 2147483646 w 6286"/>
                              <a:gd name="T117" fmla="*/ 2147483646 h 3585"/>
                              <a:gd name="T118" fmla="*/ 2147483646 w 6286"/>
                              <a:gd name="T119" fmla="*/ 2147483646 h 3585"/>
                              <a:gd name="T120" fmla="*/ 2147483646 w 6286"/>
                              <a:gd name="T121" fmla="*/ 2147483646 h 3585"/>
                              <a:gd name="T122" fmla="*/ 2147483646 w 6286"/>
                              <a:gd name="T123" fmla="*/ 2147483646 h 3585"/>
                              <a:gd name="T124" fmla="*/ 2147483646 w 6286"/>
                              <a:gd name="T125" fmla="*/ 2147483646 h 3585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286" h="3585">
                                <a:moveTo>
                                  <a:pt x="3934" y="1151"/>
                                </a:moveTo>
                                <a:lnTo>
                                  <a:pt x="3934" y="1151"/>
                                </a:lnTo>
                                <a:lnTo>
                                  <a:pt x="3962" y="1158"/>
                                </a:lnTo>
                                <a:lnTo>
                                  <a:pt x="3991" y="1163"/>
                                </a:lnTo>
                                <a:lnTo>
                                  <a:pt x="4019" y="1166"/>
                                </a:lnTo>
                                <a:lnTo>
                                  <a:pt x="4047" y="1169"/>
                                </a:lnTo>
                                <a:lnTo>
                                  <a:pt x="4074" y="1170"/>
                                </a:lnTo>
                                <a:lnTo>
                                  <a:pt x="4103" y="1169"/>
                                </a:lnTo>
                                <a:lnTo>
                                  <a:pt x="4130" y="1167"/>
                                </a:lnTo>
                                <a:lnTo>
                                  <a:pt x="4157" y="1164"/>
                                </a:lnTo>
                                <a:lnTo>
                                  <a:pt x="4184" y="1159"/>
                                </a:lnTo>
                                <a:lnTo>
                                  <a:pt x="4211" y="1153"/>
                                </a:lnTo>
                                <a:lnTo>
                                  <a:pt x="4237" y="1147"/>
                                </a:lnTo>
                                <a:lnTo>
                                  <a:pt x="4263" y="1139"/>
                                </a:lnTo>
                                <a:lnTo>
                                  <a:pt x="4288" y="1128"/>
                                </a:lnTo>
                                <a:lnTo>
                                  <a:pt x="4313" y="1118"/>
                                </a:lnTo>
                                <a:lnTo>
                                  <a:pt x="4338" y="1106"/>
                                </a:lnTo>
                                <a:lnTo>
                                  <a:pt x="4361" y="1093"/>
                                </a:lnTo>
                                <a:lnTo>
                                  <a:pt x="4384" y="1079"/>
                                </a:lnTo>
                                <a:lnTo>
                                  <a:pt x="4406" y="1065"/>
                                </a:lnTo>
                                <a:lnTo>
                                  <a:pt x="4428" y="1048"/>
                                </a:lnTo>
                                <a:lnTo>
                                  <a:pt x="4448" y="1031"/>
                                </a:lnTo>
                                <a:lnTo>
                                  <a:pt x="4469" y="1013"/>
                                </a:lnTo>
                                <a:lnTo>
                                  <a:pt x="4487" y="993"/>
                                </a:lnTo>
                                <a:lnTo>
                                  <a:pt x="4506" y="973"/>
                                </a:lnTo>
                                <a:lnTo>
                                  <a:pt x="4524" y="951"/>
                                </a:lnTo>
                                <a:lnTo>
                                  <a:pt x="4539" y="929"/>
                                </a:lnTo>
                                <a:lnTo>
                                  <a:pt x="4555" y="907"/>
                                </a:lnTo>
                                <a:lnTo>
                                  <a:pt x="4569" y="883"/>
                                </a:lnTo>
                                <a:lnTo>
                                  <a:pt x="4582" y="858"/>
                                </a:lnTo>
                                <a:lnTo>
                                  <a:pt x="4594" y="832"/>
                                </a:lnTo>
                                <a:lnTo>
                                  <a:pt x="4604" y="806"/>
                                </a:lnTo>
                                <a:lnTo>
                                  <a:pt x="4614" y="779"/>
                                </a:lnTo>
                                <a:lnTo>
                                  <a:pt x="4622" y="751"/>
                                </a:lnTo>
                                <a:lnTo>
                                  <a:pt x="4629" y="724"/>
                                </a:lnTo>
                                <a:lnTo>
                                  <a:pt x="4634" y="695"/>
                                </a:lnTo>
                                <a:lnTo>
                                  <a:pt x="4638" y="667"/>
                                </a:lnTo>
                                <a:lnTo>
                                  <a:pt x="4641" y="639"/>
                                </a:lnTo>
                                <a:lnTo>
                                  <a:pt x="4641" y="610"/>
                                </a:lnTo>
                                <a:lnTo>
                                  <a:pt x="4641" y="583"/>
                                </a:lnTo>
                                <a:lnTo>
                                  <a:pt x="4638" y="556"/>
                                </a:lnTo>
                                <a:lnTo>
                                  <a:pt x="4636" y="528"/>
                                </a:lnTo>
                                <a:lnTo>
                                  <a:pt x="4631" y="502"/>
                                </a:lnTo>
                                <a:lnTo>
                                  <a:pt x="4625" y="475"/>
                                </a:lnTo>
                                <a:lnTo>
                                  <a:pt x="4618" y="449"/>
                                </a:lnTo>
                                <a:lnTo>
                                  <a:pt x="4610" y="423"/>
                                </a:lnTo>
                                <a:lnTo>
                                  <a:pt x="4601" y="397"/>
                                </a:lnTo>
                                <a:lnTo>
                                  <a:pt x="4590" y="372"/>
                                </a:lnTo>
                                <a:lnTo>
                                  <a:pt x="4578" y="349"/>
                                </a:lnTo>
                                <a:lnTo>
                                  <a:pt x="4565" y="325"/>
                                </a:lnTo>
                                <a:lnTo>
                                  <a:pt x="4551" y="301"/>
                                </a:lnTo>
                                <a:lnTo>
                                  <a:pt x="4536" y="279"/>
                                </a:lnTo>
                                <a:lnTo>
                                  <a:pt x="4519" y="258"/>
                                </a:lnTo>
                                <a:lnTo>
                                  <a:pt x="4503" y="238"/>
                                </a:lnTo>
                                <a:lnTo>
                                  <a:pt x="4484" y="218"/>
                                </a:lnTo>
                                <a:lnTo>
                                  <a:pt x="4465" y="197"/>
                                </a:lnTo>
                                <a:lnTo>
                                  <a:pt x="4445" y="180"/>
                                </a:lnTo>
                                <a:lnTo>
                                  <a:pt x="4424" y="162"/>
                                </a:lnTo>
                                <a:lnTo>
                                  <a:pt x="4401" y="147"/>
                                </a:lnTo>
                                <a:lnTo>
                                  <a:pt x="4378" y="131"/>
                                </a:lnTo>
                                <a:lnTo>
                                  <a:pt x="4354" y="117"/>
                                </a:lnTo>
                                <a:lnTo>
                                  <a:pt x="4329" y="104"/>
                                </a:lnTo>
                                <a:lnTo>
                                  <a:pt x="4305" y="91"/>
                                </a:lnTo>
                                <a:lnTo>
                                  <a:pt x="4277" y="81"/>
                                </a:lnTo>
                                <a:lnTo>
                                  <a:pt x="4251" y="71"/>
                                </a:lnTo>
                                <a:lnTo>
                                  <a:pt x="4223" y="63"/>
                                </a:lnTo>
                                <a:lnTo>
                                  <a:pt x="4195" y="57"/>
                                </a:lnTo>
                                <a:lnTo>
                                  <a:pt x="4166" y="51"/>
                                </a:lnTo>
                                <a:lnTo>
                                  <a:pt x="4138" y="48"/>
                                </a:lnTo>
                                <a:lnTo>
                                  <a:pt x="4111" y="45"/>
                                </a:lnTo>
                                <a:lnTo>
                                  <a:pt x="4083" y="44"/>
                                </a:lnTo>
                                <a:lnTo>
                                  <a:pt x="4054" y="45"/>
                                </a:lnTo>
                                <a:lnTo>
                                  <a:pt x="4027" y="46"/>
                                </a:lnTo>
                                <a:lnTo>
                                  <a:pt x="4000" y="50"/>
                                </a:lnTo>
                                <a:lnTo>
                                  <a:pt x="3973" y="55"/>
                                </a:lnTo>
                                <a:lnTo>
                                  <a:pt x="3947" y="61"/>
                                </a:lnTo>
                                <a:lnTo>
                                  <a:pt x="3920" y="68"/>
                                </a:lnTo>
                                <a:lnTo>
                                  <a:pt x="3895" y="76"/>
                                </a:lnTo>
                                <a:lnTo>
                                  <a:pt x="3869" y="85"/>
                                </a:lnTo>
                                <a:lnTo>
                                  <a:pt x="3844" y="96"/>
                                </a:lnTo>
                                <a:lnTo>
                                  <a:pt x="3819" y="108"/>
                                </a:lnTo>
                                <a:lnTo>
                                  <a:pt x="3796" y="121"/>
                                </a:lnTo>
                                <a:lnTo>
                                  <a:pt x="3773" y="135"/>
                                </a:lnTo>
                                <a:lnTo>
                                  <a:pt x="3751" y="150"/>
                                </a:lnTo>
                                <a:lnTo>
                                  <a:pt x="3730" y="167"/>
                                </a:lnTo>
                                <a:lnTo>
                                  <a:pt x="3709" y="183"/>
                                </a:lnTo>
                                <a:lnTo>
                                  <a:pt x="3689" y="202"/>
                                </a:lnTo>
                                <a:lnTo>
                                  <a:pt x="3670" y="221"/>
                                </a:lnTo>
                                <a:lnTo>
                                  <a:pt x="3651" y="241"/>
                                </a:lnTo>
                                <a:lnTo>
                                  <a:pt x="3634" y="262"/>
                                </a:lnTo>
                                <a:lnTo>
                                  <a:pt x="3618" y="285"/>
                                </a:lnTo>
                                <a:lnTo>
                                  <a:pt x="3602" y="307"/>
                                </a:lnTo>
                                <a:lnTo>
                                  <a:pt x="3588" y="332"/>
                                </a:lnTo>
                                <a:lnTo>
                                  <a:pt x="3575" y="357"/>
                                </a:lnTo>
                                <a:lnTo>
                                  <a:pt x="3563" y="382"/>
                                </a:lnTo>
                                <a:lnTo>
                                  <a:pt x="3553" y="408"/>
                                </a:lnTo>
                                <a:lnTo>
                                  <a:pt x="3543" y="435"/>
                                </a:lnTo>
                                <a:lnTo>
                                  <a:pt x="3535" y="463"/>
                                </a:lnTo>
                                <a:lnTo>
                                  <a:pt x="3528" y="491"/>
                                </a:lnTo>
                                <a:lnTo>
                                  <a:pt x="3523" y="520"/>
                                </a:lnTo>
                                <a:lnTo>
                                  <a:pt x="3520" y="548"/>
                                </a:lnTo>
                                <a:lnTo>
                                  <a:pt x="3517" y="575"/>
                                </a:lnTo>
                                <a:lnTo>
                                  <a:pt x="3516" y="603"/>
                                </a:lnTo>
                                <a:lnTo>
                                  <a:pt x="3516" y="631"/>
                                </a:lnTo>
                                <a:lnTo>
                                  <a:pt x="3519" y="659"/>
                                </a:lnTo>
                                <a:lnTo>
                                  <a:pt x="3522" y="686"/>
                                </a:lnTo>
                                <a:lnTo>
                                  <a:pt x="3526" y="713"/>
                                </a:lnTo>
                                <a:lnTo>
                                  <a:pt x="3532" y="739"/>
                                </a:lnTo>
                                <a:lnTo>
                                  <a:pt x="3539" y="766"/>
                                </a:lnTo>
                                <a:lnTo>
                                  <a:pt x="3547" y="791"/>
                                </a:lnTo>
                                <a:lnTo>
                                  <a:pt x="3556" y="817"/>
                                </a:lnTo>
                                <a:lnTo>
                                  <a:pt x="3567" y="842"/>
                                </a:lnTo>
                                <a:lnTo>
                                  <a:pt x="3580" y="865"/>
                                </a:lnTo>
                                <a:lnTo>
                                  <a:pt x="3593" y="890"/>
                                </a:lnTo>
                                <a:lnTo>
                                  <a:pt x="3606" y="913"/>
                                </a:lnTo>
                                <a:lnTo>
                                  <a:pt x="3621" y="935"/>
                                </a:lnTo>
                                <a:lnTo>
                                  <a:pt x="3638" y="956"/>
                                </a:lnTo>
                                <a:lnTo>
                                  <a:pt x="3655" y="977"/>
                                </a:lnTo>
                                <a:lnTo>
                                  <a:pt x="3673" y="998"/>
                                </a:lnTo>
                                <a:lnTo>
                                  <a:pt x="3693" y="1016"/>
                                </a:lnTo>
                                <a:lnTo>
                                  <a:pt x="3713" y="1034"/>
                                </a:lnTo>
                                <a:lnTo>
                                  <a:pt x="3735" y="1052"/>
                                </a:lnTo>
                                <a:lnTo>
                                  <a:pt x="3756" y="1068"/>
                                </a:lnTo>
                                <a:lnTo>
                                  <a:pt x="3779" y="1084"/>
                                </a:lnTo>
                                <a:lnTo>
                                  <a:pt x="3803" y="1098"/>
                                </a:lnTo>
                                <a:lnTo>
                                  <a:pt x="3828" y="1111"/>
                                </a:lnTo>
                                <a:lnTo>
                                  <a:pt x="3854" y="1123"/>
                                </a:lnTo>
                                <a:lnTo>
                                  <a:pt x="3880" y="1133"/>
                                </a:lnTo>
                                <a:lnTo>
                                  <a:pt x="3907" y="1143"/>
                                </a:lnTo>
                                <a:lnTo>
                                  <a:pt x="3934" y="1151"/>
                                </a:lnTo>
                                <a:close/>
                                <a:moveTo>
                                  <a:pt x="5747" y="1511"/>
                                </a:moveTo>
                                <a:lnTo>
                                  <a:pt x="5747" y="1511"/>
                                </a:lnTo>
                                <a:lnTo>
                                  <a:pt x="5739" y="1498"/>
                                </a:lnTo>
                                <a:lnTo>
                                  <a:pt x="5732" y="1485"/>
                                </a:lnTo>
                                <a:lnTo>
                                  <a:pt x="5725" y="1473"/>
                                </a:lnTo>
                                <a:lnTo>
                                  <a:pt x="5717" y="1461"/>
                                </a:lnTo>
                                <a:lnTo>
                                  <a:pt x="5699" y="1440"/>
                                </a:lnTo>
                                <a:lnTo>
                                  <a:pt x="5680" y="1421"/>
                                </a:lnTo>
                                <a:lnTo>
                                  <a:pt x="5659" y="1403"/>
                                </a:lnTo>
                                <a:lnTo>
                                  <a:pt x="5637" y="1389"/>
                                </a:lnTo>
                                <a:lnTo>
                                  <a:pt x="5613" y="1376"/>
                                </a:lnTo>
                                <a:lnTo>
                                  <a:pt x="5588" y="1366"/>
                                </a:lnTo>
                                <a:lnTo>
                                  <a:pt x="5562" y="1359"/>
                                </a:lnTo>
                                <a:lnTo>
                                  <a:pt x="5537" y="1353"/>
                                </a:lnTo>
                                <a:lnTo>
                                  <a:pt x="5509" y="1349"/>
                                </a:lnTo>
                                <a:lnTo>
                                  <a:pt x="5482" y="1349"/>
                                </a:lnTo>
                                <a:lnTo>
                                  <a:pt x="5455" y="1352"/>
                                </a:lnTo>
                                <a:lnTo>
                                  <a:pt x="5428" y="1356"/>
                                </a:lnTo>
                                <a:lnTo>
                                  <a:pt x="5415" y="1361"/>
                                </a:lnTo>
                                <a:lnTo>
                                  <a:pt x="5401" y="1364"/>
                                </a:lnTo>
                                <a:lnTo>
                                  <a:pt x="5388" y="1369"/>
                                </a:lnTo>
                                <a:lnTo>
                                  <a:pt x="5375" y="1375"/>
                                </a:lnTo>
                                <a:lnTo>
                                  <a:pt x="4968" y="1565"/>
                                </a:lnTo>
                                <a:lnTo>
                                  <a:pt x="4912" y="1584"/>
                                </a:lnTo>
                                <a:lnTo>
                                  <a:pt x="4854" y="1600"/>
                                </a:lnTo>
                                <a:lnTo>
                                  <a:pt x="4798" y="1613"/>
                                </a:lnTo>
                                <a:lnTo>
                                  <a:pt x="4739" y="1624"/>
                                </a:lnTo>
                                <a:lnTo>
                                  <a:pt x="4681" y="1632"/>
                                </a:lnTo>
                                <a:lnTo>
                                  <a:pt x="4623" y="1639"/>
                                </a:lnTo>
                                <a:lnTo>
                                  <a:pt x="4564" y="1643"/>
                                </a:lnTo>
                                <a:lnTo>
                                  <a:pt x="4506" y="1644"/>
                                </a:lnTo>
                                <a:lnTo>
                                  <a:pt x="4469" y="1643"/>
                                </a:lnTo>
                                <a:lnTo>
                                  <a:pt x="4431" y="1642"/>
                                </a:lnTo>
                                <a:lnTo>
                                  <a:pt x="4394" y="1639"/>
                                </a:lnTo>
                                <a:lnTo>
                                  <a:pt x="4358" y="1636"/>
                                </a:lnTo>
                                <a:lnTo>
                                  <a:pt x="4321" y="1631"/>
                                </a:lnTo>
                                <a:lnTo>
                                  <a:pt x="4286" y="1626"/>
                                </a:lnTo>
                                <a:lnTo>
                                  <a:pt x="4250" y="1621"/>
                                </a:lnTo>
                                <a:lnTo>
                                  <a:pt x="4215" y="1613"/>
                                </a:lnTo>
                                <a:lnTo>
                                  <a:pt x="4179" y="1605"/>
                                </a:lnTo>
                                <a:lnTo>
                                  <a:pt x="4145" y="1596"/>
                                </a:lnTo>
                                <a:lnTo>
                                  <a:pt x="4111" y="1586"/>
                                </a:lnTo>
                                <a:lnTo>
                                  <a:pt x="4077" y="1576"/>
                                </a:lnTo>
                                <a:lnTo>
                                  <a:pt x="4044" y="1564"/>
                                </a:lnTo>
                                <a:lnTo>
                                  <a:pt x="4012" y="1552"/>
                                </a:lnTo>
                                <a:lnTo>
                                  <a:pt x="3980" y="1539"/>
                                </a:lnTo>
                                <a:lnTo>
                                  <a:pt x="3948" y="1525"/>
                                </a:lnTo>
                                <a:lnTo>
                                  <a:pt x="3917" y="1510"/>
                                </a:lnTo>
                                <a:lnTo>
                                  <a:pt x="3887" y="1494"/>
                                </a:lnTo>
                                <a:lnTo>
                                  <a:pt x="3857" y="1478"/>
                                </a:lnTo>
                                <a:lnTo>
                                  <a:pt x="3829" y="1461"/>
                                </a:lnTo>
                                <a:lnTo>
                                  <a:pt x="3801" y="1444"/>
                                </a:lnTo>
                                <a:lnTo>
                                  <a:pt x="3773" y="1425"/>
                                </a:lnTo>
                                <a:lnTo>
                                  <a:pt x="3748" y="1406"/>
                                </a:lnTo>
                                <a:lnTo>
                                  <a:pt x="3722" y="1386"/>
                                </a:lnTo>
                                <a:lnTo>
                                  <a:pt x="3697" y="1364"/>
                                </a:lnTo>
                                <a:lnTo>
                                  <a:pt x="3673" y="1343"/>
                                </a:lnTo>
                                <a:lnTo>
                                  <a:pt x="3651" y="1321"/>
                                </a:lnTo>
                                <a:lnTo>
                                  <a:pt x="3628" y="1298"/>
                                </a:lnTo>
                                <a:lnTo>
                                  <a:pt x="3607" y="1275"/>
                                </a:lnTo>
                                <a:lnTo>
                                  <a:pt x="3587" y="1251"/>
                                </a:lnTo>
                                <a:lnTo>
                                  <a:pt x="3568" y="1226"/>
                                </a:lnTo>
                                <a:lnTo>
                                  <a:pt x="3550" y="1202"/>
                                </a:lnTo>
                                <a:lnTo>
                                  <a:pt x="3440" y="1045"/>
                                </a:lnTo>
                                <a:lnTo>
                                  <a:pt x="3358" y="927"/>
                                </a:lnTo>
                                <a:lnTo>
                                  <a:pt x="3313" y="862"/>
                                </a:lnTo>
                                <a:lnTo>
                                  <a:pt x="3280" y="811"/>
                                </a:lnTo>
                                <a:lnTo>
                                  <a:pt x="3245" y="763"/>
                                </a:lnTo>
                                <a:lnTo>
                                  <a:pt x="3209" y="715"/>
                                </a:lnTo>
                                <a:lnTo>
                                  <a:pt x="3172" y="669"/>
                                </a:lnTo>
                                <a:lnTo>
                                  <a:pt x="3133" y="625"/>
                                </a:lnTo>
                                <a:lnTo>
                                  <a:pt x="3093" y="581"/>
                                </a:lnTo>
                                <a:lnTo>
                                  <a:pt x="3051" y="540"/>
                                </a:lnTo>
                                <a:lnTo>
                                  <a:pt x="3009" y="500"/>
                                </a:lnTo>
                                <a:lnTo>
                                  <a:pt x="2965" y="459"/>
                                </a:lnTo>
                                <a:lnTo>
                                  <a:pt x="2921" y="423"/>
                                </a:lnTo>
                                <a:lnTo>
                                  <a:pt x="2875" y="386"/>
                                </a:lnTo>
                                <a:lnTo>
                                  <a:pt x="2828" y="352"/>
                                </a:lnTo>
                                <a:lnTo>
                                  <a:pt x="2781" y="319"/>
                                </a:lnTo>
                                <a:lnTo>
                                  <a:pt x="2731" y="287"/>
                                </a:lnTo>
                                <a:lnTo>
                                  <a:pt x="2682" y="256"/>
                                </a:lnTo>
                                <a:lnTo>
                                  <a:pt x="2631" y="228"/>
                                </a:lnTo>
                                <a:lnTo>
                                  <a:pt x="2580" y="201"/>
                                </a:lnTo>
                                <a:lnTo>
                                  <a:pt x="2528" y="176"/>
                                </a:lnTo>
                                <a:lnTo>
                                  <a:pt x="2475" y="153"/>
                                </a:lnTo>
                                <a:lnTo>
                                  <a:pt x="2421" y="130"/>
                                </a:lnTo>
                                <a:lnTo>
                                  <a:pt x="2367" y="110"/>
                                </a:lnTo>
                                <a:lnTo>
                                  <a:pt x="2313" y="91"/>
                                </a:lnTo>
                                <a:lnTo>
                                  <a:pt x="2256" y="75"/>
                                </a:lnTo>
                                <a:lnTo>
                                  <a:pt x="2200" y="59"/>
                                </a:lnTo>
                                <a:lnTo>
                                  <a:pt x="2144" y="45"/>
                                </a:lnTo>
                                <a:lnTo>
                                  <a:pt x="2086" y="33"/>
                                </a:lnTo>
                                <a:lnTo>
                                  <a:pt x="2029" y="23"/>
                                </a:lnTo>
                                <a:lnTo>
                                  <a:pt x="1971" y="15"/>
                                </a:lnTo>
                                <a:lnTo>
                                  <a:pt x="1912" y="9"/>
                                </a:lnTo>
                                <a:lnTo>
                                  <a:pt x="1853" y="4"/>
                                </a:lnTo>
                                <a:lnTo>
                                  <a:pt x="1794" y="2"/>
                                </a:lnTo>
                                <a:lnTo>
                                  <a:pt x="1735" y="0"/>
                                </a:lnTo>
                                <a:lnTo>
                                  <a:pt x="1697" y="0"/>
                                </a:lnTo>
                                <a:lnTo>
                                  <a:pt x="1656" y="2"/>
                                </a:lnTo>
                                <a:lnTo>
                                  <a:pt x="1616" y="4"/>
                                </a:lnTo>
                                <a:lnTo>
                                  <a:pt x="1577" y="7"/>
                                </a:lnTo>
                                <a:lnTo>
                                  <a:pt x="1537" y="11"/>
                                </a:lnTo>
                                <a:lnTo>
                                  <a:pt x="1497" y="16"/>
                                </a:lnTo>
                                <a:lnTo>
                                  <a:pt x="1457" y="22"/>
                                </a:lnTo>
                                <a:lnTo>
                                  <a:pt x="1417" y="28"/>
                                </a:lnTo>
                                <a:lnTo>
                                  <a:pt x="1378" y="35"/>
                                </a:lnTo>
                                <a:lnTo>
                                  <a:pt x="1338" y="43"/>
                                </a:lnTo>
                                <a:lnTo>
                                  <a:pt x="1298" y="52"/>
                                </a:lnTo>
                                <a:lnTo>
                                  <a:pt x="1258" y="63"/>
                                </a:lnTo>
                                <a:lnTo>
                                  <a:pt x="1219" y="74"/>
                                </a:lnTo>
                                <a:lnTo>
                                  <a:pt x="1178" y="85"/>
                                </a:lnTo>
                                <a:lnTo>
                                  <a:pt x="1140" y="98"/>
                                </a:lnTo>
                                <a:lnTo>
                                  <a:pt x="1101" y="111"/>
                                </a:lnTo>
                                <a:lnTo>
                                  <a:pt x="1076" y="122"/>
                                </a:lnTo>
                                <a:lnTo>
                                  <a:pt x="657" y="318"/>
                                </a:lnTo>
                                <a:lnTo>
                                  <a:pt x="644" y="324"/>
                                </a:lnTo>
                                <a:lnTo>
                                  <a:pt x="632" y="331"/>
                                </a:lnTo>
                                <a:lnTo>
                                  <a:pt x="620" y="339"/>
                                </a:lnTo>
                                <a:lnTo>
                                  <a:pt x="608" y="346"/>
                                </a:lnTo>
                                <a:lnTo>
                                  <a:pt x="587" y="364"/>
                                </a:lnTo>
                                <a:lnTo>
                                  <a:pt x="568" y="384"/>
                                </a:lnTo>
                                <a:lnTo>
                                  <a:pt x="551" y="405"/>
                                </a:lnTo>
                                <a:lnTo>
                                  <a:pt x="535" y="428"/>
                                </a:lnTo>
                                <a:lnTo>
                                  <a:pt x="524" y="451"/>
                                </a:lnTo>
                                <a:lnTo>
                                  <a:pt x="513" y="476"/>
                                </a:lnTo>
                                <a:lnTo>
                                  <a:pt x="505" y="502"/>
                                </a:lnTo>
                                <a:lnTo>
                                  <a:pt x="500" y="528"/>
                                </a:lnTo>
                                <a:lnTo>
                                  <a:pt x="496" y="555"/>
                                </a:lnTo>
                                <a:lnTo>
                                  <a:pt x="496" y="582"/>
                                </a:lnTo>
                                <a:lnTo>
                                  <a:pt x="499" y="609"/>
                                </a:lnTo>
                                <a:lnTo>
                                  <a:pt x="503" y="636"/>
                                </a:lnTo>
                                <a:lnTo>
                                  <a:pt x="507" y="649"/>
                                </a:lnTo>
                                <a:lnTo>
                                  <a:pt x="512" y="664"/>
                                </a:lnTo>
                                <a:lnTo>
                                  <a:pt x="516" y="677"/>
                                </a:lnTo>
                                <a:lnTo>
                                  <a:pt x="522" y="690"/>
                                </a:lnTo>
                                <a:lnTo>
                                  <a:pt x="529" y="703"/>
                                </a:lnTo>
                                <a:lnTo>
                                  <a:pt x="537" y="714"/>
                                </a:lnTo>
                                <a:lnTo>
                                  <a:pt x="544" y="727"/>
                                </a:lnTo>
                                <a:lnTo>
                                  <a:pt x="552" y="738"/>
                                </a:lnTo>
                                <a:lnTo>
                                  <a:pt x="570" y="759"/>
                                </a:lnTo>
                                <a:lnTo>
                                  <a:pt x="588" y="779"/>
                                </a:lnTo>
                                <a:lnTo>
                                  <a:pt x="610" y="796"/>
                                </a:lnTo>
                                <a:lnTo>
                                  <a:pt x="632" y="811"/>
                                </a:lnTo>
                                <a:lnTo>
                                  <a:pt x="656" y="823"/>
                                </a:lnTo>
                                <a:lnTo>
                                  <a:pt x="680" y="833"/>
                                </a:lnTo>
                                <a:lnTo>
                                  <a:pt x="706" y="842"/>
                                </a:lnTo>
                                <a:lnTo>
                                  <a:pt x="732" y="848"/>
                                </a:lnTo>
                                <a:lnTo>
                                  <a:pt x="760" y="850"/>
                                </a:lnTo>
                                <a:lnTo>
                                  <a:pt x="787" y="850"/>
                                </a:lnTo>
                                <a:lnTo>
                                  <a:pt x="814" y="848"/>
                                </a:lnTo>
                                <a:lnTo>
                                  <a:pt x="841" y="843"/>
                                </a:lnTo>
                                <a:lnTo>
                                  <a:pt x="854" y="839"/>
                                </a:lnTo>
                                <a:lnTo>
                                  <a:pt x="868" y="835"/>
                                </a:lnTo>
                                <a:lnTo>
                                  <a:pt x="881" y="830"/>
                                </a:lnTo>
                                <a:lnTo>
                                  <a:pt x="894" y="824"/>
                                </a:lnTo>
                                <a:lnTo>
                                  <a:pt x="1301" y="633"/>
                                </a:lnTo>
                                <a:lnTo>
                                  <a:pt x="1355" y="616"/>
                                </a:lnTo>
                                <a:lnTo>
                                  <a:pt x="1410" y="601"/>
                                </a:lnTo>
                                <a:lnTo>
                                  <a:pt x="1464" y="588"/>
                                </a:lnTo>
                                <a:lnTo>
                                  <a:pt x="1518" y="577"/>
                                </a:lnTo>
                                <a:lnTo>
                                  <a:pt x="1573" y="569"/>
                                </a:lnTo>
                                <a:lnTo>
                                  <a:pt x="1627" y="563"/>
                                </a:lnTo>
                                <a:lnTo>
                                  <a:pt x="1681" y="561"/>
                                </a:lnTo>
                                <a:lnTo>
                                  <a:pt x="1735" y="560"/>
                                </a:lnTo>
                                <a:lnTo>
                                  <a:pt x="1792" y="561"/>
                                </a:lnTo>
                                <a:lnTo>
                                  <a:pt x="1848" y="564"/>
                                </a:lnTo>
                                <a:lnTo>
                                  <a:pt x="1902" y="570"/>
                                </a:lnTo>
                                <a:lnTo>
                                  <a:pt x="1957" y="579"/>
                                </a:lnTo>
                                <a:lnTo>
                                  <a:pt x="2010" y="589"/>
                                </a:lnTo>
                                <a:lnTo>
                                  <a:pt x="2065" y="601"/>
                                </a:lnTo>
                                <a:lnTo>
                                  <a:pt x="2118" y="616"/>
                                </a:lnTo>
                                <a:lnTo>
                                  <a:pt x="2170" y="634"/>
                                </a:lnTo>
                                <a:lnTo>
                                  <a:pt x="2222" y="653"/>
                                </a:lnTo>
                                <a:lnTo>
                                  <a:pt x="2271" y="674"/>
                                </a:lnTo>
                                <a:lnTo>
                                  <a:pt x="2322" y="698"/>
                                </a:lnTo>
                                <a:lnTo>
                                  <a:pt x="2370" y="723"/>
                                </a:lnTo>
                                <a:lnTo>
                                  <a:pt x="2418" y="751"/>
                                </a:lnTo>
                                <a:lnTo>
                                  <a:pt x="2464" y="780"/>
                                </a:lnTo>
                                <a:lnTo>
                                  <a:pt x="2510" y="811"/>
                                </a:lnTo>
                                <a:lnTo>
                                  <a:pt x="2553" y="844"/>
                                </a:lnTo>
                                <a:lnTo>
                                  <a:pt x="809" y="1655"/>
                                </a:lnTo>
                                <a:lnTo>
                                  <a:pt x="839" y="1656"/>
                                </a:lnTo>
                                <a:lnTo>
                                  <a:pt x="868" y="1658"/>
                                </a:lnTo>
                                <a:lnTo>
                                  <a:pt x="924" y="1663"/>
                                </a:lnTo>
                                <a:lnTo>
                                  <a:pt x="977" y="1670"/>
                                </a:lnTo>
                                <a:lnTo>
                                  <a:pt x="1029" y="1680"/>
                                </a:lnTo>
                                <a:lnTo>
                                  <a:pt x="1076" y="1691"/>
                                </a:lnTo>
                                <a:lnTo>
                                  <a:pt x="1122" y="1704"/>
                                </a:lnTo>
                                <a:lnTo>
                                  <a:pt x="1165" y="1720"/>
                                </a:lnTo>
                                <a:lnTo>
                                  <a:pt x="1207" y="1735"/>
                                </a:lnTo>
                                <a:lnTo>
                                  <a:pt x="1246" y="1752"/>
                                </a:lnTo>
                                <a:lnTo>
                                  <a:pt x="1282" y="1769"/>
                                </a:lnTo>
                                <a:lnTo>
                                  <a:pt x="1318" y="1787"/>
                                </a:lnTo>
                                <a:lnTo>
                                  <a:pt x="1350" y="1805"/>
                                </a:lnTo>
                                <a:lnTo>
                                  <a:pt x="1380" y="1822"/>
                                </a:lnTo>
                                <a:lnTo>
                                  <a:pt x="1409" y="1840"/>
                                </a:lnTo>
                                <a:lnTo>
                                  <a:pt x="1459" y="1873"/>
                                </a:lnTo>
                                <a:lnTo>
                                  <a:pt x="1510" y="1905"/>
                                </a:lnTo>
                                <a:lnTo>
                                  <a:pt x="1564" y="1937"/>
                                </a:lnTo>
                                <a:lnTo>
                                  <a:pt x="1593" y="1952"/>
                                </a:lnTo>
                                <a:lnTo>
                                  <a:pt x="1621" y="1967"/>
                                </a:lnTo>
                                <a:lnTo>
                                  <a:pt x="1653" y="1982"/>
                                </a:lnTo>
                                <a:lnTo>
                                  <a:pt x="1685" y="1996"/>
                                </a:lnTo>
                                <a:lnTo>
                                  <a:pt x="1719" y="2009"/>
                                </a:lnTo>
                                <a:lnTo>
                                  <a:pt x="1754" y="2021"/>
                                </a:lnTo>
                                <a:lnTo>
                                  <a:pt x="1792" y="2030"/>
                                </a:lnTo>
                                <a:lnTo>
                                  <a:pt x="1832" y="2039"/>
                                </a:lnTo>
                                <a:lnTo>
                                  <a:pt x="1875" y="2047"/>
                                </a:lnTo>
                                <a:lnTo>
                                  <a:pt x="1921" y="2052"/>
                                </a:lnTo>
                                <a:lnTo>
                                  <a:pt x="1968" y="2056"/>
                                </a:lnTo>
                                <a:lnTo>
                                  <a:pt x="2019" y="2057"/>
                                </a:lnTo>
                                <a:lnTo>
                                  <a:pt x="2069" y="2056"/>
                                </a:lnTo>
                                <a:lnTo>
                                  <a:pt x="2117" y="2052"/>
                                </a:lnTo>
                                <a:lnTo>
                                  <a:pt x="2161" y="2047"/>
                                </a:lnTo>
                                <a:lnTo>
                                  <a:pt x="2204" y="2039"/>
                                </a:lnTo>
                                <a:lnTo>
                                  <a:pt x="2243" y="2031"/>
                                </a:lnTo>
                                <a:lnTo>
                                  <a:pt x="2281" y="2021"/>
                                </a:lnTo>
                                <a:lnTo>
                                  <a:pt x="2316" y="2010"/>
                                </a:lnTo>
                                <a:lnTo>
                                  <a:pt x="2349" y="1997"/>
                                </a:lnTo>
                                <a:lnTo>
                                  <a:pt x="2381" y="1983"/>
                                </a:lnTo>
                                <a:lnTo>
                                  <a:pt x="2412" y="1969"/>
                                </a:lnTo>
                                <a:lnTo>
                                  <a:pt x="2441" y="1953"/>
                                </a:lnTo>
                                <a:lnTo>
                                  <a:pt x="2469" y="1938"/>
                                </a:lnTo>
                                <a:lnTo>
                                  <a:pt x="2525" y="1905"/>
                                </a:lnTo>
                                <a:lnTo>
                                  <a:pt x="2578" y="1872"/>
                                </a:lnTo>
                                <a:lnTo>
                                  <a:pt x="2634" y="1838"/>
                                </a:lnTo>
                                <a:lnTo>
                                  <a:pt x="2663" y="1820"/>
                                </a:lnTo>
                                <a:lnTo>
                                  <a:pt x="2695" y="1801"/>
                                </a:lnTo>
                                <a:lnTo>
                                  <a:pt x="2728" y="1783"/>
                                </a:lnTo>
                                <a:lnTo>
                                  <a:pt x="2765" y="1765"/>
                                </a:lnTo>
                                <a:lnTo>
                                  <a:pt x="2802" y="1747"/>
                                </a:lnTo>
                                <a:lnTo>
                                  <a:pt x="2842" y="1730"/>
                                </a:lnTo>
                                <a:lnTo>
                                  <a:pt x="2884" y="1714"/>
                                </a:lnTo>
                                <a:lnTo>
                                  <a:pt x="2929" y="1700"/>
                                </a:lnTo>
                                <a:lnTo>
                                  <a:pt x="2976" y="1687"/>
                                </a:lnTo>
                                <a:lnTo>
                                  <a:pt x="3026" y="1675"/>
                                </a:lnTo>
                                <a:lnTo>
                                  <a:pt x="3078" y="1667"/>
                                </a:lnTo>
                                <a:lnTo>
                                  <a:pt x="3106" y="1663"/>
                                </a:lnTo>
                                <a:lnTo>
                                  <a:pt x="3134" y="1659"/>
                                </a:lnTo>
                                <a:lnTo>
                                  <a:pt x="3162" y="1657"/>
                                </a:lnTo>
                                <a:lnTo>
                                  <a:pt x="3192" y="1655"/>
                                </a:lnTo>
                                <a:lnTo>
                                  <a:pt x="3222" y="1655"/>
                                </a:lnTo>
                                <a:lnTo>
                                  <a:pt x="3253" y="1654"/>
                                </a:lnTo>
                                <a:lnTo>
                                  <a:pt x="3284" y="1655"/>
                                </a:lnTo>
                                <a:lnTo>
                                  <a:pt x="3314" y="1656"/>
                                </a:lnTo>
                                <a:lnTo>
                                  <a:pt x="3344" y="1657"/>
                                </a:lnTo>
                                <a:lnTo>
                                  <a:pt x="3373" y="1659"/>
                                </a:lnTo>
                                <a:lnTo>
                                  <a:pt x="3402" y="1663"/>
                                </a:lnTo>
                                <a:lnTo>
                                  <a:pt x="3429" y="1667"/>
                                </a:lnTo>
                                <a:lnTo>
                                  <a:pt x="3482" y="1676"/>
                                </a:lnTo>
                                <a:lnTo>
                                  <a:pt x="3533" y="1687"/>
                                </a:lnTo>
                                <a:lnTo>
                                  <a:pt x="3580" y="1701"/>
                                </a:lnTo>
                                <a:lnTo>
                                  <a:pt x="3625" y="1715"/>
                                </a:lnTo>
                                <a:lnTo>
                                  <a:pt x="3668" y="1731"/>
                                </a:lnTo>
                                <a:lnTo>
                                  <a:pt x="3709" y="1748"/>
                                </a:lnTo>
                                <a:lnTo>
                                  <a:pt x="3746" y="1766"/>
                                </a:lnTo>
                                <a:lnTo>
                                  <a:pt x="3782" y="1785"/>
                                </a:lnTo>
                                <a:lnTo>
                                  <a:pt x="3816" y="1802"/>
                                </a:lnTo>
                                <a:lnTo>
                                  <a:pt x="3848" y="1821"/>
                                </a:lnTo>
                                <a:lnTo>
                                  <a:pt x="3876" y="1839"/>
                                </a:lnTo>
                                <a:lnTo>
                                  <a:pt x="3929" y="1873"/>
                                </a:lnTo>
                                <a:lnTo>
                                  <a:pt x="3942" y="1881"/>
                                </a:lnTo>
                                <a:lnTo>
                                  <a:pt x="3992" y="1912"/>
                                </a:lnTo>
                                <a:lnTo>
                                  <a:pt x="4044" y="1943"/>
                                </a:lnTo>
                                <a:lnTo>
                                  <a:pt x="4072" y="1958"/>
                                </a:lnTo>
                                <a:lnTo>
                                  <a:pt x="4100" y="1972"/>
                                </a:lnTo>
                                <a:lnTo>
                                  <a:pt x="4131" y="1986"/>
                                </a:lnTo>
                                <a:lnTo>
                                  <a:pt x="4163" y="1999"/>
                                </a:lnTo>
                                <a:lnTo>
                                  <a:pt x="4196" y="2011"/>
                                </a:lnTo>
                                <a:lnTo>
                                  <a:pt x="4231" y="2022"/>
                                </a:lnTo>
                                <a:lnTo>
                                  <a:pt x="4268" y="2032"/>
                                </a:lnTo>
                                <a:lnTo>
                                  <a:pt x="4307" y="2041"/>
                                </a:lnTo>
                                <a:lnTo>
                                  <a:pt x="4348" y="2047"/>
                                </a:lnTo>
                                <a:lnTo>
                                  <a:pt x="4393" y="2052"/>
                                </a:lnTo>
                                <a:lnTo>
                                  <a:pt x="4439" y="2056"/>
                                </a:lnTo>
                                <a:lnTo>
                                  <a:pt x="4489" y="2057"/>
                                </a:lnTo>
                                <a:lnTo>
                                  <a:pt x="4538" y="2056"/>
                                </a:lnTo>
                                <a:lnTo>
                                  <a:pt x="4587" y="2052"/>
                                </a:lnTo>
                                <a:lnTo>
                                  <a:pt x="4631" y="2047"/>
                                </a:lnTo>
                                <a:lnTo>
                                  <a:pt x="4673" y="2039"/>
                                </a:lnTo>
                                <a:lnTo>
                                  <a:pt x="4713" y="2031"/>
                                </a:lnTo>
                                <a:lnTo>
                                  <a:pt x="4749" y="2021"/>
                                </a:lnTo>
                                <a:lnTo>
                                  <a:pt x="4785" y="2010"/>
                                </a:lnTo>
                                <a:lnTo>
                                  <a:pt x="4819" y="1997"/>
                                </a:lnTo>
                                <a:lnTo>
                                  <a:pt x="4851" y="1983"/>
                                </a:lnTo>
                                <a:lnTo>
                                  <a:pt x="4882" y="1969"/>
                                </a:lnTo>
                                <a:lnTo>
                                  <a:pt x="4911" y="1953"/>
                                </a:lnTo>
                                <a:lnTo>
                                  <a:pt x="4939" y="1938"/>
                                </a:lnTo>
                                <a:lnTo>
                                  <a:pt x="4994" y="1905"/>
                                </a:lnTo>
                                <a:lnTo>
                                  <a:pt x="5048" y="1872"/>
                                </a:lnTo>
                                <a:lnTo>
                                  <a:pt x="5101" y="1839"/>
                                </a:lnTo>
                                <a:lnTo>
                                  <a:pt x="5131" y="1821"/>
                                </a:lnTo>
                                <a:lnTo>
                                  <a:pt x="5161" y="1802"/>
                                </a:lnTo>
                                <a:lnTo>
                                  <a:pt x="5194" y="1785"/>
                                </a:lnTo>
                                <a:lnTo>
                                  <a:pt x="5230" y="1767"/>
                                </a:lnTo>
                                <a:lnTo>
                                  <a:pt x="5266" y="1749"/>
                                </a:lnTo>
                                <a:lnTo>
                                  <a:pt x="5305" y="1733"/>
                                </a:lnTo>
                                <a:lnTo>
                                  <a:pt x="5347" y="1717"/>
                                </a:lnTo>
                                <a:lnTo>
                                  <a:pt x="5390" y="1702"/>
                                </a:lnTo>
                                <a:lnTo>
                                  <a:pt x="5436" y="1689"/>
                                </a:lnTo>
                                <a:lnTo>
                                  <a:pt x="5485" y="1677"/>
                                </a:lnTo>
                                <a:lnTo>
                                  <a:pt x="5535" y="1668"/>
                                </a:lnTo>
                                <a:lnTo>
                                  <a:pt x="5588" y="1661"/>
                                </a:lnTo>
                                <a:lnTo>
                                  <a:pt x="5617" y="1658"/>
                                </a:lnTo>
                                <a:lnTo>
                                  <a:pt x="5645" y="1656"/>
                                </a:lnTo>
                                <a:lnTo>
                                  <a:pt x="5675" y="1655"/>
                                </a:lnTo>
                                <a:lnTo>
                                  <a:pt x="5704" y="1654"/>
                                </a:lnTo>
                                <a:lnTo>
                                  <a:pt x="5770" y="1656"/>
                                </a:lnTo>
                                <a:lnTo>
                                  <a:pt x="5771" y="1638"/>
                                </a:lnTo>
                                <a:lnTo>
                                  <a:pt x="5771" y="1619"/>
                                </a:lnTo>
                                <a:lnTo>
                                  <a:pt x="5770" y="1602"/>
                                </a:lnTo>
                                <a:lnTo>
                                  <a:pt x="5768" y="1583"/>
                                </a:lnTo>
                                <a:lnTo>
                                  <a:pt x="5764" y="1565"/>
                                </a:lnTo>
                                <a:lnTo>
                                  <a:pt x="5760" y="1546"/>
                                </a:lnTo>
                                <a:lnTo>
                                  <a:pt x="5754" y="1529"/>
                                </a:lnTo>
                                <a:lnTo>
                                  <a:pt x="5747" y="1511"/>
                                </a:lnTo>
                                <a:close/>
                                <a:moveTo>
                                  <a:pt x="5042" y="2637"/>
                                </a:moveTo>
                                <a:lnTo>
                                  <a:pt x="5042" y="2637"/>
                                </a:lnTo>
                                <a:lnTo>
                                  <a:pt x="4988" y="2671"/>
                                </a:lnTo>
                                <a:lnTo>
                                  <a:pt x="4933" y="2703"/>
                                </a:lnTo>
                                <a:lnTo>
                                  <a:pt x="4905" y="2718"/>
                                </a:lnTo>
                                <a:lnTo>
                                  <a:pt x="4876" y="2733"/>
                                </a:lnTo>
                                <a:lnTo>
                                  <a:pt x="4846" y="2747"/>
                                </a:lnTo>
                                <a:lnTo>
                                  <a:pt x="4814" y="2762"/>
                                </a:lnTo>
                                <a:lnTo>
                                  <a:pt x="4781" y="2773"/>
                                </a:lnTo>
                                <a:lnTo>
                                  <a:pt x="4746" y="2785"/>
                                </a:lnTo>
                                <a:lnTo>
                                  <a:pt x="4709" y="2795"/>
                                </a:lnTo>
                                <a:lnTo>
                                  <a:pt x="4670" y="2803"/>
                                </a:lnTo>
                                <a:lnTo>
                                  <a:pt x="4629" y="2810"/>
                                </a:lnTo>
                                <a:lnTo>
                                  <a:pt x="4585" y="2816"/>
                                </a:lnTo>
                                <a:lnTo>
                                  <a:pt x="4538" y="2819"/>
                                </a:lnTo>
                                <a:lnTo>
                                  <a:pt x="4487" y="2821"/>
                                </a:lnTo>
                                <a:lnTo>
                                  <a:pt x="4440" y="2819"/>
                                </a:lnTo>
                                <a:lnTo>
                                  <a:pt x="4395" y="2816"/>
                                </a:lnTo>
                                <a:lnTo>
                                  <a:pt x="4353" y="2811"/>
                                </a:lnTo>
                                <a:lnTo>
                                  <a:pt x="4313" y="2804"/>
                                </a:lnTo>
                                <a:lnTo>
                                  <a:pt x="4275" y="2797"/>
                                </a:lnTo>
                                <a:lnTo>
                                  <a:pt x="4238" y="2788"/>
                                </a:lnTo>
                                <a:lnTo>
                                  <a:pt x="4204" y="2777"/>
                                </a:lnTo>
                                <a:lnTo>
                                  <a:pt x="4172" y="2765"/>
                                </a:lnTo>
                                <a:lnTo>
                                  <a:pt x="4140" y="2753"/>
                                </a:lnTo>
                                <a:lnTo>
                                  <a:pt x="4111" y="2739"/>
                                </a:lnTo>
                                <a:lnTo>
                                  <a:pt x="4083" y="2725"/>
                                </a:lnTo>
                                <a:lnTo>
                                  <a:pt x="4057" y="2711"/>
                                </a:lnTo>
                                <a:lnTo>
                                  <a:pt x="4005" y="2681"/>
                                </a:lnTo>
                                <a:lnTo>
                                  <a:pt x="3956" y="2651"/>
                                </a:lnTo>
                                <a:lnTo>
                                  <a:pt x="3935" y="2638"/>
                                </a:lnTo>
                                <a:lnTo>
                                  <a:pt x="3883" y="2605"/>
                                </a:lnTo>
                                <a:lnTo>
                                  <a:pt x="3854" y="2586"/>
                                </a:lnTo>
                                <a:lnTo>
                                  <a:pt x="3822" y="2568"/>
                                </a:lnTo>
                                <a:lnTo>
                                  <a:pt x="3788" y="2549"/>
                                </a:lnTo>
                                <a:lnTo>
                                  <a:pt x="3751" y="2530"/>
                                </a:lnTo>
                                <a:lnTo>
                                  <a:pt x="3713" y="2513"/>
                                </a:lnTo>
                                <a:lnTo>
                                  <a:pt x="3672" y="2495"/>
                                </a:lnTo>
                                <a:lnTo>
                                  <a:pt x="3628" y="2480"/>
                                </a:lnTo>
                                <a:lnTo>
                                  <a:pt x="3583" y="2464"/>
                                </a:lnTo>
                                <a:lnTo>
                                  <a:pt x="3535" y="2451"/>
                                </a:lnTo>
                                <a:lnTo>
                                  <a:pt x="3484" y="2439"/>
                                </a:lnTo>
                                <a:lnTo>
                                  <a:pt x="3430" y="2430"/>
                                </a:lnTo>
                                <a:lnTo>
                                  <a:pt x="3403" y="2426"/>
                                </a:lnTo>
                                <a:lnTo>
                                  <a:pt x="3375" y="2423"/>
                                </a:lnTo>
                                <a:lnTo>
                                  <a:pt x="3345" y="2421"/>
                                </a:lnTo>
                                <a:lnTo>
                                  <a:pt x="3314" y="2418"/>
                                </a:lnTo>
                                <a:lnTo>
                                  <a:pt x="3285" y="2418"/>
                                </a:lnTo>
                                <a:lnTo>
                                  <a:pt x="3253" y="2417"/>
                                </a:lnTo>
                                <a:lnTo>
                                  <a:pt x="3222" y="2418"/>
                                </a:lnTo>
                                <a:lnTo>
                                  <a:pt x="3192" y="2418"/>
                                </a:lnTo>
                                <a:lnTo>
                                  <a:pt x="3162" y="2421"/>
                                </a:lnTo>
                                <a:lnTo>
                                  <a:pt x="3133" y="2423"/>
                                </a:lnTo>
                                <a:lnTo>
                                  <a:pt x="3104" y="2426"/>
                                </a:lnTo>
                                <a:lnTo>
                                  <a:pt x="3077" y="2430"/>
                                </a:lnTo>
                                <a:lnTo>
                                  <a:pt x="3024" y="2439"/>
                                </a:lnTo>
                                <a:lnTo>
                                  <a:pt x="2973" y="2450"/>
                                </a:lnTo>
                                <a:lnTo>
                                  <a:pt x="2925" y="2463"/>
                                </a:lnTo>
                                <a:lnTo>
                                  <a:pt x="2880" y="2478"/>
                                </a:lnTo>
                                <a:lnTo>
                                  <a:pt x="2838" y="2495"/>
                                </a:lnTo>
                                <a:lnTo>
                                  <a:pt x="2796" y="2511"/>
                                </a:lnTo>
                                <a:lnTo>
                                  <a:pt x="2759" y="2529"/>
                                </a:lnTo>
                                <a:lnTo>
                                  <a:pt x="2723" y="2548"/>
                                </a:lnTo>
                                <a:lnTo>
                                  <a:pt x="2689" y="2567"/>
                                </a:lnTo>
                                <a:lnTo>
                                  <a:pt x="2657" y="2585"/>
                                </a:lnTo>
                                <a:lnTo>
                                  <a:pt x="2626" y="2603"/>
                                </a:lnTo>
                                <a:lnTo>
                                  <a:pt x="2572" y="2637"/>
                                </a:lnTo>
                                <a:lnTo>
                                  <a:pt x="2518" y="2671"/>
                                </a:lnTo>
                                <a:lnTo>
                                  <a:pt x="2464" y="2703"/>
                                </a:lnTo>
                                <a:lnTo>
                                  <a:pt x="2435" y="2718"/>
                                </a:lnTo>
                                <a:lnTo>
                                  <a:pt x="2407" y="2733"/>
                                </a:lnTo>
                                <a:lnTo>
                                  <a:pt x="2376" y="2747"/>
                                </a:lnTo>
                                <a:lnTo>
                                  <a:pt x="2344" y="2762"/>
                                </a:lnTo>
                                <a:lnTo>
                                  <a:pt x="2311" y="2773"/>
                                </a:lnTo>
                                <a:lnTo>
                                  <a:pt x="2277" y="2785"/>
                                </a:lnTo>
                                <a:lnTo>
                                  <a:pt x="2241" y="2795"/>
                                </a:lnTo>
                                <a:lnTo>
                                  <a:pt x="2202" y="2803"/>
                                </a:lnTo>
                                <a:lnTo>
                                  <a:pt x="2159" y="2810"/>
                                </a:lnTo>
                                <a:lnTo>
                                  <a:pt x="2115" y="2816"/>
                                </a:lnTo>
                                <a:lnTo>
                                  <a:pt x="2068" y="2819"/>
                                </a:lnTo>
                                <a:lnTo>
                                  <a:pt x="2019" y="2821"/>
                                </a:lnTo>
                                <a:lnTo>
                                  <a:pt x="1968" y="2819"/>
                                </a:lnTo>
                                <a:lnTo>
                                  <a:pt x="1921" y="2816"/>
                                </a:lnTo>
                                <a:lnTo>
                                  <a:pt x="1877" y="2810"/>
                                </a:lnTo>
                                <a:lnTo>
                                  <a:pt x="1835" y="2803"/>
                                </a:lnTo>
                                <a:lnTo>
                                  <a:pt x="1796" y="2795"/>
                                </a:lnTo>
                                <a:lnTo>
                                  <a:pt x="1758" y="2784"/>
                                </a:lnTo>
                                <a:lnTo>
                                  <a:pt x="1722" y="2772"/>
                                </a:lnTo>
                                <a:lnTo>
                                  <a:pt x="1689" y="2760"/>
                                </a:lnTo>
                                <a:lnTo>
                                  <a:pt x="1658" y="2746"/>
                                </a:lnTo>
                                <a:lnTo>
                                  <a:pt x="1627" y="2732"/>
                                </a:lnTo>
                                <a:lnTo>
                                  <a:pt x="1597" y="2717"/>
                                </a:lnTo>
                                <a:lnTo>
                                  <a:pt x="1570" y="2701"/>
                                </a:lnTo>
                                <a:lnTo>
                                  <a:pt x="1517" y="2670"/>
                                </a:lnTo>
                                <a:lnTo>
                                  <a:pt x="1466" y="2638"/>
                                </a:lnTo>
                                <a:lnTo>
                                  <a:pt x="1413" y="2605"/>
                                </a:lnTo>
                                <a:lnTo>
                                  <a:pt x="1384" y="2586"/>
                                </a:lnTo>
                                <a:lnTo>
                                  <a:pt x="1352" y="2568"/>
                                </a:lnTo>
                                <a:lnTo>
                                  <a:pt x="1318" y="2549"/>
                                </a:lnTo>
                                <a:lnTo>
                                  <a:pt x="1282" y="2530"/>
                                </a:lnTo>
                                <a:lnTo>
                                  <a:pt x="1243" y="2513"/>
                                </a:lnTo>
                                <a:lnTo>
                                  <a:pt x="1203" y="2495"/>
                                </a:lnTo>
                                <a:lnTo>
                                  <a:pt x="1160" y="2480"/>
                                </a:lnTo>
                                <a:lnTo>
                                  <a:pt x="1114" y="2464"/>
                                </a:lnTo>
                                <a:lnTo>
                                  <a:pt x="1065" y="2451"/>
                                </a:lnTo>
                                <a:lnTo>
                                  <a:pt x="1014" y="2439"/>
                                </a:lnTo>
                                <a:lnTo>
                                  <a:pt x="961" y="2430"/>
                                </a:lnTo>
                                <a:lnTo>
                                  <a:pt x="933" y="2426"/>
                                </a:lnTo>
                                <a:lnTo>
                                  <a:pt x="905" y="2423"/>
                                </a:lnTo>
                                <a:lnTo>
                                  <a:pt x="875" y="2421"/>
                                </a:lnTo>
                                <a:lnTo>
                                  <a:pt x="846" y="2418"/>
                                </a:lnTo>
                                <a:lnTo>
                                  <a:pt x="815" y="2418"/>
                                </a:lnTo>
                                <a:lnTo>
                                  <a:pt x="783" y="2417"/>
                                </a:lnTo>
                                <a:lnTo>
                                  <a:pt x="752" y="2418"/>
                                </a:lnTo>
                                <a:lnTo>
                                  <a:pt x="722" y="2418"/>
                                </a:lnTo>
                                <a:lnTo>
                                  <a:pt x="692" y="2421"/>
                                </a:lnTo>
                                <a:lnTo>
                                  <a:pt x="663" y="2423"/>
                                </a:lnTo>
                                <a:lnTo>
                                  <a:pt x="634" y="2426"/>
                                </a:lnTo>
                                <a:lnTo>
                                  <a:pt x="607" y="2430"/>
                                </a:lnTo>
                                <a:lnTo>
                                  <a:pt x="554" y="2439"/>
                                </a:lnTo>
                                <a:lnTo>
                                  <a:pt x="503" y="2450"/>
                                </a:lnTo>
                                <a:lnTo>
                                  <a:pt x="456" y="2463"/>
                                </a:lnTo>
                                <a:lnTo>
                                  <a:pt x="410" y="2478"/>
                                </a:lnTo>
                                <a:lnTo>
                                  <a:pt x="368" y="2495"/>
                                </a:lnTo>
                                <a:lnTo>
                                  <a:pt x="328" y="2511"/>
                                </a:lnTo>
                                <a:lnTo>
                                  <a:pt x="289" y="2529"/>
                                </a:lnTo>
                                <a:lnTo>
                                  <a:pt x="253" y="2548"/>
                                </a:lnTo>
                                <a:lnTo>
                                  <a:pt x="219" y="2567"/>
                                </a:lnTo>
                                <a:lnTo>
                                  <a:pt x="187" y="2585"/>
                                </a:lnTo>
                                <a:lnTo>
                                  <a:pt x="158" y="2603"/>
                                </a:lnTo>
                                <a:lnTo>
                                  <a:pt x="102" y="2637"/>
                                </a:lnTo>
                                <a:lnTo>
                                  <a:pt x="51" y="2668"/>
                                </a:lnTo>
                                <a:lnTo>
                                  <a:pt x="0" y="2700"/>
                                </a:lnTo>
                                <a:lnTo>
                                  <a:pt x="0" y="2969"/>
                                </a:lnTo>
                                <a:lnTo>
                                  <a:pt x="34" y="2954"/>
                                </a:lnTo>
                                <a:lnTo>
                                  <a:pt x="67" y="2937"/>
                                </a:lnTo>
                                <a:lnTo>
                                  <a:pt x="98" y="2921"/>
                                </a:lnTo>
                                <a:lnTo>
                                  <a:pt x="127" y="2904"/>
                                </a:lnTo>
                                <a:lnTo>
                                  <a:pt x="181" y="2873"/>
                                </a:lnTo>
                                <a:lnTo>
                                  <a:pt x="230" y="2842"/>
                                </a:lnTo>
                                <a:lnTo>
                                  <a:pt x="284" y="2809"/>
                                </a:lnTo>
                                <a:lnTo>
                                  <a:pt x="338" y="2777"/>
                                </a:lnTo>
                                <a:lnTo>
                                  <a:pt x="367" y="2760"/>
                                </a:lnTo>
                                <a:lnTo>
                                  <a:pt x="396" y="2746"/>
                                </a:lnTo>
                                <a:lnTo>
                                  <a:pt x="426" y="2732"/>
                                </a:lnTo>
                                <a:lnTo>
                                  <a:pt x="457" y="2718"/>
                                </a:lnTo>
                                <a:lnTo>
                                  <a:pt x="490" y="2706"/>
                                </a:lnTo>
                                <a:lnTo>
                                  <a:pt x="526" y="2694"/>
                                </a:lnTo>
                                <a:lnTo>
                                  <a:pt x="562" y="2685"/>
                                </a:lnTo>
                                <a:lnTo>
                                  <a:pt x="601" y="2675"/>
                                </a:lnTo>
                                <a:lnTo>
                                  <a:pt x="643" y="2670"/>
                                </a:lnTo>
                                <a:lnTo>
                                  <a:pt x="686" y="2664"/>
                                </a:lnTo>
                                <a:lnTo>
                                  <a:pt x="734" y="2660"/>
                                </a:lnTo>
                                <a:lnTo>
                                  <a:pt x="783" y="2659"/>
                                </a:lnTo>
                                <a:lnTo>
                                  <a:pt x="834" y="2660"/>
                                </a:lnTo>
                                <a:lnTo>
                                  <a:pt x="881" y="2664"/>
                                </a:lnTo>
                                <a:lnTo>
                                  <a:pt x="926" y="2670"/>
                                </a:lnTo>
                                <a:lnTo>
                                  <a:pt x="967" y="2677"/>
                                </a:lnTo>
                                <a:lnTo>
                                  <a:pt x="1007" y="2685"/>
                                </a:lnTo>
                                <a:lnTo>
                                  <a:pt x="1044" y="2696"/>
                                </a:lnTo>
                                <a:lnTo>
                                  <a:pt x="1079" y="2707"/>
                                </a:lnTo>
                                <a:lnTo>
                                  <a:pt x="1114" y="2719"/>
                                </a:lnTo>
                                <a:lnTo>
                                  <a:pt x="1145" y="2733"/>
                                </a:lnTo>
                                <a:lnTo>
                                  <a:pt x="1176" y="2747"/>
                                </a:lnTo>
                                <a:lnTo>
                                  <a:pt x="1204" y="2763"/>
                                </a:lnTo>
                                <a:lnTo>
                                  <a:pt x="1233" y="2778"/>
                                </a:lnTo>
                                <a:lnTo>
                                  <a:pt x="1286" y="2810"/>
                                </a:lnTo>
                                <a:lnTo>
                                  <a:pt x="1337" y="2842"/>
                                </a:lnTo>
                                <a:lnTo>
                                  <a:pt x="1389" y="2875"/>
                                </a:lnTo>
                                <a:lnTo>
                                  <a:pt x="1418" y="2893"/>
                                </a:lnTo>
                                <a:lnTo>
                                  <a:pt x="1450" y="2911"/>
                                </a:lnTo>
                                <a:lnTo>
                                  <a:pt x="1484" y="2930"/>
                                </a:lnTo>
                                <a:lnTo>
                                  <a:pt x="1520" y="2948"/>
                                </a:lnTo>
                                <a:lnTo>
                                  <a:pt x="1558" y="2967"/>
                                </a:lnTo>
                                <a:lnTo>
                                  <a:pt x="1600" y="2983"/>
                                </a:lnTo>
                                <a:lnTo>
                                  <a:pt x="1642" y="3000"/>
                                </a:lnTo>
                                <a:lnTo>
                                  <a:pt x="1688" y="3015"/>
                                </a:lnTo>
                                <a:lnTo>
                                  <a:pt x="1737" y="3028"/>
                                </a:lnTo>
                                <a:lnTo>
                                  <a:pt x="1787" y="3040"/>
                                </a:lnTo>
                                <a:lnTo>
                                  <a:pt x="1842" y="3050"/>
                                </a:lnTo>
                                <a:lnTo>
                                  <a:pt x="1869" y="3053"/>
                                </a:lnTo>
                                <a:lnTo>
                                  <a:pt x="1897" y="3057"/>
                                </a:lnTo>
                                <a:lnTo>
                                  <a:pt x="1927" y="3059"/>
                                </a:lnTo>
                                <a:lnTo>
                                  <a:pt x="1956" y="3060"/>
                                </a:lnTo>
                                <a:lnTo>
                                  <a:pt x="1987" y="3061"/>
                                </a:lnTo>
                                <a:lnTo>
                                  <a:pt x="2019" y="3061"/>
                                </a:lnTo>
                                <a:lnTo>
                                  <a:pt x="2049" y="3061"/>
                                </a:lnTo>
                                <a:lnTo>
                                  <a:pt x="2080" y="3060"/>
                                </a:lnTo>
                                <a:lnTo>
                                  <a:pt x="2110" y="3059"/>
                                </a:lnTo>
                                <a:lnTo>
                                  <a:pt x="2139" y="3057"/>
                                </a:lnTo>
                                <a:lnTo>
                                  <a:pt x="2167" y="3053"/>
                                </a:lnTo>
                                <a:lnTo>
                                  <a:pt x="2195" y="3050"/>
                                </a:lnTo>
                                <a:lnTo>
                                  <a:pt x="2248" y="3040"/>
                                </a:lnTo>
                                <a:lnTo>
                                  <a:pt x="2298" y="3029"/>
                                </a:lnTo>
                                <a:lnTo>
                                  <a:pt x="2347" y="3015"/>
                                </a:lnTo>
                                <a:lnTo>
                                  <a:pt x="2392" y="3001"/>
                                </a:lnTo>
                                <a:lnTo>
                                  <a:pt x="2434" y="2985"/>
                                </a:lnTo>
                                <a:lnTo>
                                  <a:pt x="2474" y="2968"/>
                                </a:lnTo>
                                <a:lnTo>
                                  <a:pt x="2513" y="2950"/>
                                </a:lnTo>
                                <a:lnTo>
                                  <a:pt x="2549" y="2932"/>
                                </a:lnTo>
                                <a:lnTo>
                                  <a:pt x="2583" y="2913"/>
                                </a:lnTo>
                                <a:lnTo>
                                  <a:pt x="2615" y="2895"/>
                                </a:lnTo>
                                <a:lnTo>
                                  <a:pt x="2645" y="2876"/>
                                </a:lnTo>
                                <a:lnTo>
                                  <a:pt x="2700" y="2842"/>
                                </a:lnTo>
                                <a:lnTo>
                                  <a:pt x="2753" y="2809"/>
                                </a:lnTo>
                                <a:lnTo>
                                  <a:pt x="2808" y="2777"/>
                                </a:lnTo>
                                <a:lnTo>
                                  <a:pt x="2836" y="2760"/>
                                </a:lnTo>
                                <a:lnTo>
                                  <a:pt x="2865" y="2746"/>
                                </a:lnTo>
                                <a:lnTo>
                                  <a:pt x="2895" y="2732"/>
                                </a:lnTo>
                                <a:lnTo>
                                  <a:pt x="2927" y="2718"/>
                                </a:lnTo>
                                <a:lnTo>
                                  <a:pt x="2960" y="2706"/>
                                </a:lnTo>
                                <a:lnTo>
                                  <a:pt x="2995" y="2694"/>
                                </a:lnTo>
                                <a:lnTo>
                                  <a:pt x="3031" y="2685"/>
                                </a:lnTo>
                                <a:lnTo>
                                  <a:pt x="3070" y="2675"/>
                                </a:lnTo>
                                <a:lnTo>
                                  <a:pt x="3111" y="2670"/>
                                </a:lnTo>
                                <a:lnTo>
                                  <a:pt x="3156" y="2664"/>
                                </a:lnTo>
                                <a:lnTo>
                                  <a:pt x="3203" y="2660"/>
                                </a:lnTo>
                                <a:lnTo>
                                  <a:pt x="3253" y="2659"/>
                                </a:lnTo>
                                <a:lnTo>
                                  <a:pt x="3303" y="2660"/>
                                </a:lnTo>
                                <a:lnTo>
                                  <a:pt x="3350" y="2664"/>
                                </a:lnTo>
                                <a:lnTo>
                                  <a:pt x="3395" y="2670"/>
                                </a:lnTo>
                                <a:lnTo>
                                  <a:pt x="3437" y="2677"/>
                                </a:lnTo>
                                <a:lnTo>
                                  <a:pt x="3476" y="2685"/>
                                </a:lnTo>
                                <a:lnTo>
                                  <a:pt x="3514" y="2696"/>
                                </a:lnTo>
                                <a:lnTo>
                                  <a:pt x="3549" y="2707"/>
                                </a:lnTo>
                                <a:lnTo>
                                  <a:pt x="3582" y="2719"/>
                                </a:lnTo>
                                <a:lnTo>
                                  <a:pt x="3614" y="2733"/>
                                </a:lnTo>
                                <a:lnTo>
                                  <a:pt x="3645" y="2747"/>
                                </a:lnTo>
                                <a:lnTo>
                                  <a:pt x="3674" y="2763"/>
                                </a:lnTo>
                                <a:lnTo>
                                  <a:pt x="3701" y="2778"/>
                                </a:lnTo>
                                <a:lnTo>
                                  <a:pt x="3755" y="2810"/>
                                </a:lnTo>
                                <a:lnTo>
                                  <a:pt x="3805" y="2842"/>
                                </a:lnTo>
                                <a:lnTo>
                                  <a:pt x="3858" y="2875"/>
                                </a:lnTo>
                                <a:lnTo>
                                  <a:pt x="3888" y="2893"/>
                                </a:lnTo>
                                <a:lnTo>
                                  <a:pt x="3920" y="2911"/>
                                </a:lnTo>
                                <a:lnTo>
                                  <a:pt x="3953" y="2930"/>
                                </a:lnTo>
                                <a:lnTo>
                                  <a:pt x="3989" y="2948"/>
                                </a:lnTo>
                                <a:lnTo>
                                  <a:pt x="4028" y="2967"/>
                                </a:lnTo>
                                <a:lnTo>
                                  <a:pt x="4068" y="2983"/>
                                </a:lnTo>
                                <a:lnTo>
                                  <a:pt x="4112" y="3000"/>
                                </a:lnTo>
                                <a:lnTo>
                                  <a:pt x="4158" y="3015"/>
                                </a:lnTo>
                                <a:lnTo>
                                  <a:pt x="4207" y="3028"/>
                                </a:lnTo>
                                <a:lnTo>
                                  <a:pt x="4257" y="3040"/>
                                </a:lnTo>
                                <a:lnTo>
                                  <a:pt x="4310" y="3050"/>
                                </a:lnTo>
                                <a:lnTo>
                                  <a:pt x="4339" y="3053"/>
                                </a:lnTo>
                                <a:lnTo>
                                  <a:pt x="4367" y="3057"/>
                                </a:lnTo>
                                <a:lnTo>
                                  <a:pt x="4397" y="3059"/>
                                </a:lnTo>
                                <a:lnTo>
                                  <a:pt x="4426" y="3060"/>
                                </a:lnTo>
                                <a:lnTo>
                                  <a:pt x="4457" y="3061"/>
                                </a:lnTo>
                                <a:lnTo>
                                  <a:pt x="4487" y="3061"/>
                                </a:lnTo>
                                <a:lnTo>
                                  <a:pt x="4519" y="3061"/>
                                </a:lnTo>
                                <a:lnTo>
                                  <a:pt x="4550" y="3060"/>
                                </a:lnTo>
                                <a:lnTo>
                                  <a:pt x="4579" y="3059"/>
                                </a:lnTo>
                                <a:lnTo>
                                  <a:pt x="4609" y="3057"/>
                                </a:lnTo>
                                <a:lnTo>
                                  <a:pt x="4637" y="3053"/>
                                </a:lnTo>
                                <a:lnTo>
                                  <a:pt x="4664" y="3050"/>
                                </a:lnTo>
                                <a:lnTo>
                                  <a:pt x="4718" y="3040"/>
                                </a:lnTo>
                                <a:lnTo>
                                  <a:pt x="4768" y="3029"/>
                                </a:lnTo>
                                <a:lnTo>
                                  <a:pt x="4815" y="3015"/>
                                </a:lnTo>
                                <a:lnTo>
                                  <a:pt x="4860" y="3001"/>
                                </a:lnTo>
                                <a:lnTo>
                                  <a:pt x="4904" y="2985"/>
                                </a:lnTo>
                                <a:lnTo>
                                  <a:pt x="4944" y="2968"/>
                                </a:lnTo>
                                <a:lnTo>
                                  <a:pt x="4982" y="2950"/>
                                </a:lnTo>
                                <a:lnTo>
                                  <a:pt x="5018" y="2932"/>
                                </a:lnTo>
                                <a:lnTo>
                                  <a:pt x="5053" y="2913"/>
                                </a:lnTo>
                                <a:lnTo>
                                  <a:pt x="5085" y="2895"/>
                                </a:lnTo>
                                <a:lnTo>
                                  <a:pt x="5114" y="2876"/>
                                </a:lnTo>
                                <a:lnTo>
                                  <a:pt x="5170" y="2842"/>
                                </a:lnTo>
                                <a:lnTo>
                                  <a:pt x="5223" y="2809"/>
                                </a:lnTo>
                                <a:lnTo>
                                  <a:pt x="5277" y="2777"/>
                                </a:lnTo>
                                <a:lnTo>
                                  <a:pt x="5305" y="2760"/>
                                </a:lnTo>
                                <a:lnTo>
                                  <a:pt x="5335" y="2746"/>
                                </a:lnTo>
                                <a:lnTo>
                                  <a:pt x="5364" y="2732"/>
                                </a:lnTo>
                                <a:lnTo>
                                  <a:pt x="5396" y="2718"/>
                                </a:lnTo>
                                <a:lnTo>
                                  <a:pt x="5429" y="2706"/>
                                </a:lnTo>
                                <a:lnTo>
                                  <a:pt x="5465" y="2694"/>
                                </a:lnTo>
                                <a:lnTo>
                                  <a:pt x="5501" y="2685"/>
                                </a:lnTo>
                                <a:lnTo>
                                  <a:pt x="5540" y="2675"/>
                                </a:lnTo>
                                <a:lnTo>
                                  <a:pt x="5581" y="2670"/>
                                </a:lnTo>
                                <a:lnTo>
                                  <a:pt x="5625" y="2664"/>
                                </a:lnTo>
                                <a:lnTo>
                                  <a:pt x="5672" y="2660"/>
                                </a:lnTo>
                                <a:lnTo>
                                  <a:pt x="5723" y="2659"/>
                                </a:lnTo>
                                <a:lnTo>
                                  <a:pt x="5773" y="2660"/>
                                </a:lnTo>
                                <a:lnTo>
                                  <a:pt x="5820" y="2664"/>
                                </a:lnTo>
                                <a:lnTo>
                                  <a:pt x="5865" y="2670"/>
                                </a:lnTo>
                                <a:lnTo>
                                  <a:pt x="5906" y="2677"/>
                                </a:lnTo>
                                <a:lnTo>
                                  <a:pt x="5946" y="2685"/>
                                </a:lnTo>
                                <a:lnTo>
                                  <a:pt x="5984" y="2696"/>
                                </a:lnTo>
                                <a:lnTo>
                                  <a:pt x="6019" y="2707"/>
                                </a:lnTo>
                                <a:lnTo>
                                  <a:pt x="6052" y="2719"/>
                                </a:lnTo>
                                <a:lnTo>
                                  <a:pt x="6084" y="2733"/>
                                </a:lnTo>
                                <a:lnTo>
                                  <a:pt x="6115" y="2747"/>
                                </a:lnTo>
                                <a:lnTo>
                                  <a:pt x="6143" y="2763"/>
                                </a:lnTo>
                                <a:lnTo>
                                  <a:pt x="6171" y="2778"/>
                                </a:lnTo>
                                <a:lnTo>
                                  <a:pt x="6225" y="2810"/>
                                </a:lnTo>
                                <a:lnTo>
                                  <a:pt x="6275" y="2842"/>
                                </a:lnTo>
                                <a:lnTo>
                                  <a:pt x="6286" y="2848"/>
                                </a:lnTo>
                                <a:lnTo>
                                  <a:pt x="6286" y="2565"/>
                                </a:lnTo>
                                <a:lnTo>
                                  <a:pt x="6234" y="2537"/>
                                </a:lnTo>
                                <a:lnTo>
                                  <a:pt x="6207" y="2524"/>
                                </a:lnTo>
                                <a:lnTo>
                                  <a:pt x="6177" y="2510"/>
                                </a:lnTo>
                                <a:lnTo>
                                  <a:pt x="6148" y="2498"/>
                                </a:lnTo>
                                <a:lnTo>
                                  <a:pt x="6116" y="2485"/>
                                </a:lnTo>
                                <a:lnTo>
                                  <a:pt x="6083" y="2474"/>
                                </a:lnTo>
                                <a:lnTo>
                                  <a:pt x="6049" y="2463"/>
                                </a:lnTo>
                                <a:lnTo>
                                  <a:pt x="6013" y="2454"/>
                                </a:lnTo>
                                <a:lnTo>
                                  <a:pt x="5976" y="2444"/>
                                </a:lnTo>
                                <a:lnTo>
                                  <a:pt x="5938" y="2436"/>
                                </a:lnTo>
                                <a:lnTo>
                                  <a:pt x="5898" y="2430"/>
                                </a:lnTo>
                                <a:lnTo>
                                  <a:pt x="5856" y="2424"/>
                                </a:lnTo>
                                <a:lnTo>
                                  <a:pt x="5813" y="2421"/>
                                </a:lnTo>
                                <a:lnTo>
                                  <a:pt x="5769" y="2418"/>
                                </a:lnTo>
                                <a:lnTo>
                                  <a:pt x="5723" y="2417"/>
                                </a:lnTo>
                                <a:lnTo>
                                  <a:pt x="5691" y="2418"/>
                                </a:lnTo>
                                <a:lnTo>
                                  <a:pt x="5660" y="2418"/>
                                </a:lnTo>
                                <a:lnTo>
                                  <a:pt x="5631" y="2421"/>
                                </a:lnTo>
                                <a:lnTo>
                                  <a:pt x="5603" y="2423"/>
                                </a:lnTo>
                                <a:lnTo>
                                  <a:pt x="5574" y="2426"/>
                                </a:lnTo>
                                <a:lnTo>
                                  <a:pt x="5546" y="2430"/>
                                </a:lnTo>
                                <a:lnTo>
                                  <a:pt x="5493" y="2439"/>
                                </a:lnTo>
                                <a:lnTo>
                                  <a:pt x="5442" y="2450"/>
                                </a:lnTo>
                                <a:lnTo>
                                  <a:pt x="5395" y="2463"/>
                                </a:lnTo>
                                <a:lnTo>
                                  <a:pt x="5350" y="2478"/>
                                </a:lnTo>
                                <a:lnTo>
                                  <a:pt x="5306" y="2495"/>
                                </a:lnTo>
                                <a:lnTo>
                                  <a:pt x="5266" y="2511"/>
                                </a:lnTo>
                                <a:lnTo>
                                  <a:pt x="5229" y="2529"/>
                                </a:lnTo>
                                <a:lnTo>
                                  <a:pt x="5192" y="2548"/>
                                </a:lnTo>
                                <a:lnTo>
                                  <a:pt x="5158" y="2567"/>
                                </a:lnTo>
                                <a:lnTo>
                                  <a:pt x="5126" y="2585"/>
                                </a:lnTo>
                                <a:lnTo>
                                  <a:pt x="5096" y="2603"/>
                                </a:lnTo>
                                <a:lnTo>
                                  <a:pt x="5042" y="2637"/>
                                </a:lnTo>
                                <a:close/>
                                <a:moveTo>
                                  <a:pt x="5042" y="3160"/>
                                </a:moveTo>
                                <a:lnTo>
                                  <a:pt x="5042" y="3160"/>
                                </a:lnTo>
                                <a:lnTo>
                                  <a:pt x="4988" y="3193"/>
                                </a:lnTo>
                                <a:lnTo>
                                  <a:pt x="4933" y="3227"/>
                                </a:lnTo>
                                <a:lnTo>
                                  <a:pt x="4905" y="3242"/>
                                </a:lnTo>
                                <a:lnTo>
                                  <a:pt x="4876" y="3257"/>
                                </a:lnTo>
                                <a:lnTo>
                                  <a:pt x="4846" y="3271"/>
                                </a:lnTo>
                                <a:lnTo>
                                  <a:pt x="4814" y="3284"/>
                                </a:lnTo>
                                <a:lnTo>
                                  <a:pt x="4781" y="3297"/>
                                </a:lnTo>
                                <a:lnTo>
                                  <a:pt x="4746" y="3308"/>
                                </a:lnTo>
                                <a:lnTo>
                                  <a:pt x="4709" y="3319"/>
                                </a:lnTo>
                                <a:lnTo>
                                  <a:pt x="4670" y="3327"/>
                                </a:lnTo>
                                <a:lnTo>
                                  <a:pt x="4629" y="3334"/>
                                </a:lnTo>
                                <a:lnTo>
                                  <a:pt x="4585" y="3339"/>
                                </a:lnTo>
                                <a:lnTo>
                                  <a:pt x="4538" y="3342"/>
                                </a:lnTo>
                                <a:lnTo>
                                  <a:pt x="4487" y="3343"/>
                                </a:lnTo>
                                <a:lnTo>
                                  <a:pt x="4440" y="3342"/>
                                </a:lnTo>
                                <a:lnTo>
                                  <a:pt x="4397" y="3340"/>
                                </a:lnTo>
                                <a:lnTo>
                                  <a:pt x="4354" y="3335"/>
                                </a:lnTo>
                                <a:lnTo>
                                  <a:pt x="4314" y="3328"/>
                                </a:lnTo>
                                <a:lnTo>
                                  <a:pt x="4276" y="3321"/>
                                </a:lnTo>
                                <a:lnTo>
                                  <a:pt x="4240" y="3311"/>
                                </a:lnTo>
                                <a:lnTo>
                                  <a:pt x="4205" y="3301"/>
                                </a:lnTo>
                                <a:lnTo>
                                  <a:pt x="4174" y="3289"/>
                                </a:lnTo>
                                <a:lnTo>
                                  <a:pt x="4143" y="3277"/>
                                </a:lnTo>
                                <a:lnTo>
                                  <a:pt x="4113" y="3264"/>
                                </a:lnTo>
                                <a:lnTo>
                                  <a:pt x="4085" y="3250"/>
                                </a:lnTo>
                                <a:lnTo>
                                  <a:pt x="4058" y="3236"/>
                                </a:lnTo>
                                <a:lnTo>
                                  <a:pt x="4007" y="3206"/>
                                </a:lnTo>
                                <a:lnTo>
                                  <a:pt x="3959" y="3176"/>
                                </a:lnTo>
                                <a:lnTo>
                                  <a:pt x="3935" y="3162"/>
                                </a:lnTo>
                                <a:lnTo>
                                  <a:pt x="3883" y="3127"/>
                                </a:lnTo>
                                <a:lnTo>
                                  <a:pt x="3854" y="3110"/>
                                </a:lnTo>
                                <a:lnTo>
                                  <a:pt x="3822" y="3091"/>
                                </a:lnTo>
                                <a:lnTo>
                                  <a:pt x="3788" y="3073"/>
                                </a:lnTo>
                                <a:lnTo>
                                  <a:pt x="3751" y="3054"/>
                                </a:lnTo>
                                <a:lnTo>
                                  <a:pt x="3713" y="3037"/>
                                </a:lnTo>
                                <a:lnTo>
                                  <a:pt x="3672" y="3019"/>
                                </a:lnTo>
                                <a:lnTo>
                                  <a:pt x="3628" y="3002"/>
                                </a:lnTo>
                                <a:lnTo>
                                  <a:pt x="3583" y="2988"/>
                                </a:lnTo>
                                <a:lnTo>
                                  <a:pt x="3535" y="2974"/>
                                </a:lnTo>
                                <a:lnTo>
                                  <a:pt x="3484" y="2963"/>
                                </a:lnTo>
                                <a:lnTo>
                                  <a:pt x="3430" y="2954"/>
                                </a:lnTo>
                                <a:lnTo>
                                  <a:pt x="3403" y="2949"/>
                                </a:lnTo>
                                <a:lnTo>
                                  <a:pt x="3375" y="2947"/>
                                </a:lnTo>
                                <a:lnTo>
                                  <a:pt x="3345" y="2945"/>
                                </a:lnTo>
                                <a:lnTo>
                                  <a:pt x="3314" y="2942"/>
                                </a:lnTo>
                                <a:lnTo>
                                  <a:pt x="3285" y="2941"/>
                                </a:lnTo>
                                <a:lnTo>
                                  <a:pt x="3253" y="2941"/>
                                </a:lnTo>
                                <a:lnTo>
                                  <a:pt x="3222" y="2941"/>
                                </a:lnTo>
                                <a:lnTo>
                                  <a:pt x="3192" y="2942"/>
                                </a:lnTo>
                                <a:lnTo>
                                  <a:pt x="3162" y="2945"/>
                                </a:lnTo>
                                <a:lnTo>
                                  <a:pt x="3133" y="2947"/>
                                </a:lnTo>
                                <a:lnTo>
                                  <a:pt x="3104" y="2949"/>
                                </a:lnTo>
                                <a:lnTo>
                                  <a:pt x="3077" y="2953"/>
                                </a:lnTo>
                                <a:lnTo>
                                  <a:pt x="3024" y="2962"/>
                                </a:lnTo>
                                <a:lnTo>
                                  <a:pt x="2973" y="2974"/>
                                </a:lnTo>
                                <a:lnTo>
                                  <a:pt x="2925" y="2987"/>
                                </a:lnTo>
                                <a:lnTo>
                                  <a:pt x="2880" y="3002"/>
                                </a:lnTo>
                                <a:lnTo>
                                  <a:pt x="2838" y="3018"/>
                                </a:lnTo>
                                <a:lnTo>
                                  <a:pt x="2796" y="3035"/>
                                </a:lnTo>
                                <a:lnTo>
                                  <a:pt x="2759" y="3053"/>
                                </a:lnTo>
                                <a:lnTo>
                                  <a:pt x="2723" y="3071"/>
                                </a:lnTo>
                                <a:lnTo>
                                  <a:pt x="2689" y="3090"/>
                                </a:lnTo>
                                <a:lnTo>
                                  <a:pt x="2657" y="3109"/>
                                </a:lnTo>
                                <a:lnTo>
                                  <a:pt x="2626" y="3126"/>
                                </a:lnTo>
                                <a:lnTo>
                                  <a:pt x="2572" y="3160"/>
                                </a:lnTo>
                                <a:lnTo>
                                  <a:pt x="2518" y="3193"/>
                                </a:lnTo>
                                <a:lnTo>
                                  <a:pt x="2464" y="3227"/>
                                </a:lnTo>
                                <a:lnTo>
                                  <a:pt x="2435" y="3242"/>
                                </a:lnTo>
                                <a:lnTo>
                                  <a:pt x="2407" y="3257"/>
                                </a:lnTo>
                                <a:lnTo>
                                  <a:pt x="2376" y="3271"/>
                                </a:lnTo>
                                <a:lnTo>
                                  <a:pt x="2344" y="3284"/>
                                </a:lnTo>
                                <a:lnTo>
                                  <a:pt x="2311" y="3297"/>
                                </a:lnTo>
                                <a:lnTo>
                                  <a:pt x="2277" y="3308"/>
                                </a:lnTo>
                                <a:lnTo>
                                  <a:pt x="2241" y="3319"/>
                                </a:lnTo>
                                <a:lnTo>
                                  <a:pt x="2202" y="3327"/>
                                </a:lnTo>
                                <a:lnTo>
                                  <a:pt x="2159" y="3334"/>
                                </a:lnTo>
                                <a:lnTo>
                                  <a:pt x="2115" y="3339"/>
                                </a:lnTo>
                                <a:lnTo>
                                  <a:pt x="2068" y="3342"/>
                                </a:lnTo>
                                <a:lnTo>
                                  <a:pt x="2019" y="3343"/>
                                </a:lnTo>
                                <a:lnTo>
                                  <a:pt x="1968" y="3342"/>
                                </a:lnTo>
                                <a:lnTo>
                                  <a:pt x="1921" y="3339"/>
                                </a:lnTo>
                                <a:lnTo>
                                  <a:pt x="1877" y="3334"/>
                                </a:lnTo>
                                <a:lnTo>
                                  <a:pt x="1835" y="3327"/>
                                </a:lnTo>
                                <a:lnTo>
                                  <a:pt x="1796" y="3317"/>
                                </a:lnTo>
                                <a:lnTo>
                                  <a:pt x="1758" y="3308"/>
                                </a:lnTo>
                                <a:lnTo>
                                  <a:pt x="1722" y="3296"/>
                                </a:lnTo>
                                <a:lnTo>
                                  <a:pt x="1689" y="3283"/>
                                </a:lnTo>
                                <a:lnTo>
                                  <a:pt x="1658" y="3270"/>
                                </a:lnTo>
                                <a:lnTo>
                                  <a:pt x="1627" y="3256"/>
                                </a:lnTo>
                                <a:lnTo>
                                  <a:pt x="1597" y="3241"/>
                                </a:lnTo>
                                <a:lnTo>
                                  <a:pt x="1570" y="3225"/>
                                </a:lnTo>
                                <a:lnTo>
                                  <a:pt x="1517" y="3193"/>
                                </a:lnTo>
                                <a:lnTo>
                                  <a:pt x="1466" y="3162"/>
                                </a:lnTo>
                                <a:lnTo>
                                  <a:pt x="1413" y="3127"/>
                                </a:lnTo>
                                <a:lnTo>
                                  <a:pt x="1384" y="3110"/>
                                </a:lnTo>
                                <a:lnTo>
                                  <a:pt x="1352" y="3091"/>
                                </a:lnTo>
                                <a:lnTo>
                                  <a:pt x="1318" y="3073"/>
                                </a:lnTo>
                                <a:lnTo>
                                  <a:pt x="1282" y="3054"/>
                                </a:lnTo>
                                <a:lnTo>
                                  <a:pt x="1243" y="3037"/>
                                </a:lnTo>
                                <a:lnTo>
                                  <a:pt x="1203" y="3019"/>
                                </a:lnTo>
                                <a:lnTo>
                                  <a:pt x="1160" y="3002"/>
                                </a:lnTo>
                                <a:lnTo>
                                  <a:pt x="1114" y="2988"/>
                                </a:lnTo>
                                <a:lnTo>
                                  <a:pt x="1065" y="2974"/>
                                </a:lnTo>
                                <a:lnTo>
                                  <a:pt x="1014" y="2963"/>
                                </a:lnTo>
                                <a:lnTo>
                                  <a:pt x="961" y="2954"/>
                                </a:lnTo>
                                <a:lnTo>
                                  <a:pt x="933" y="2949"/>
                                </a:lnTo>
                                <a:lnTo>
                                  <a:pt x="905" y="2947"/>
                                </a:lnTo>
                                <a:lnTo>
                                  <a:pt x="875" y="2945"/>
                                </a:lnTo>
                                <a:lnTo>
                                  <a:pt x="846" y="2942"/>
                                </a:lnTo>
                                <a:lnTo>
                                  <a:pt x="815" y="2941"/>
                                </a:lnTo>
                                <a:lnTo>
                                  <a:pt x="783" y="2941"/>
                                </a:lnTo>
                                <a:lnTo>
                                  <a:pt x="752" y="2941"/>
                                </a:lnTo>
                                <a:lnTo>
                                  <a:pt x="722" y="2942"/>
                                </a:lnTo>
                                <a:lnTo>
                                  <a:pt x="692" y="2945"/>
                                </a:lnTo>
                                <a:lnTo>
                                  <a:pt x="663" y="2947"/>
                                </a:lnTo>
                                <a:lnTo>
                                  <a:pt x="634" y="2949"/>
                                </a:lnTo>
                                <a:lnTo>
                                  <a:pt x="607" y="2953"/>
                                </a:lnTo>
                                <a:lnTo>
                                  <a:pt x="554" y="2962"/>
                                </a:lnTo>
                                <a:lnTo>
                                  <a:pt x="503" y="2974"/>
                                </a:lnTo>
                                <a:lnTo>
                                  <a:pt x="456" y="2987"/>
                                </a:lnTo>
                                <a:lnTo>
                                  <a:pt x="410" y="3002"/>
                                </a:lnTo>
                                <a:lnTo>
                                  <a:pt x="368" y="3018"/>
                                </a:lnTo>
                                <a:lnTo>
                                  <a:pt x="328" y="3035"/>
                                </a:lnTo>
                                <a:lnTo>
                                  <a:pt x="289" y="3053"/>
                                </a:lnTo>
                                <a:lnTo>
                                  <a:pt x="253" y="3071"/>
                                </a:lnTo>
                                <a:lnTo>
                                  <a:pt x="219" y="3090"/>
                                </a:lnTo>
                                <a:lnTo>
                                  <a:pt x="187" y="3109"/>
                                </a:lnTo>
                                <a:lnTo>
                                  <a:pt x="158" y="3126"/>
                                </a:lnTo>
                                <a:lnTo>
                                  <a:pt x="102" y="3160"/>
                                </a:lnTo>
                                <a:lnTo>
                                  <a:pt x="51" y="3192"/>
                                </a:lnTo>
                                <a:lnTo>
                                  <a:pt x="0" y="3223"/>
                                </a:lnTo>
                                <a:lnTo>
                                  <a:pt x="0" y="3493"/>
                                </a:lnTo>
                                <a:lnTo>
                                  <a:pt x="34" y="3477"/>
                                </a:lnTo>
                                <a:lnTo>
                                  <a:pt x="67" y="3461"/>
                                </a:lnTo>
                                <a:lnTo>
                                  <a:pt x="98" y="3445"/>
                                </a:lnTo>
                                <a:lnTo>
                                  <a:pt x="127" y="3428"/>
                                </a:lnTo>
                                <a:lnTo>
                                  <a:pt x="181" y="3396"/>
                                </a:lnTo>
                                <a:lnTo>
                                  <a:pt x="230" y="3366"/>
                                </a:lnTo>
                                <a:lnTo>
                                  <a:pt x="284" y="3333"/>
                                </a:lnTo>
                                <a:lnTo>
                                  <a:pt x="338" y="3300"/>
                                </a:lnTo>
                                <a:lnTo>
                                  <a:pt x="367" y="3284"/>
                                </a:lnTo>
                                <a:lnTo>
                                  <a:pt x="396" y="3269"/>
                                </a:lnTo>
                                <a:lnTo>
                                  <a:pt x="426" y="3255"/>
                                </a:lnTo>
                                <a:lnTo>
                                  <a:pt x="457" y="3242"/>
                                </a:lnTo>
                                <a:lnTo>
                                  <a:pt x="490" y="3229"/>
                                </a:lnTo>
                                <a:lnTo>
                                  <a:pt x="526" y="3218"/>
                                </a:lnTo>
                                <a:lnTo>
                                  <a:pt x="562" y="3208"/>
                                </a:lnTo>
                                <a:lnTo>
                                  <a:pt x="601" y="3199"/>
                                </a:lnTo>
                                <a:lnTo>
                                  <a:pt x="643" y="3192"/>
                                </a:lnTo>
                                <a:lnTo>
                                  <a:pt x="686" y="3188"/>
                                </a:lnTo>
                                <a:lnTo>
                                  <a:pt x="734" y="3184"/>
                                </a:lnTo>
                                <a:lnTo>
                                  <a:pt x="783" y="3183"/>
                                </a:lnTo>
                                <a:lnTo>
                                  <a:pt x="834" y="3184"/>
                                </a:lnTo>
                                <a:lnTo>
                                  <a:pt x="881" y="3188"/>
                                </a:lnTo>
                                <a:lnTo>
                                  <a:pt x="926" y="3192"/>
                                </a:lnTo>
                                <a:lnTo>
                                  <a:pt x="967" y="3199"/>
                                </a:lnTo>
                                <a:lnTo>
                                  <a:pt x="1007" y="3209"/>
                                </a:lnTo>
                                <a:lnTo>
                                  <a:pt x="1044" y="3219"/>
                                </a:lnTo>
                                <a:lnTo>
                                  <a:pt x="1079" y="3230"/>
                                </a:lnTo>
                                <a:lnTo>
                                  <a:pt x="1114" y="3243"/>
                                </a:lnTo>
                                <a:lnTo>
                                  <a:pt x="1145" y="3256"/>
                                </a:lnTo>
                                <a:lnTo>
                                  <a:pt x="1176" y="3271"/>
                                </a:lnTo>
                                <a:lnTo>
                                  <a:pt x="1204" y="3286"/>
                                </a:lnTo>
                                <a:lnTo>
                                  <a:pt x="1233" y="3301"/>
                                </a:lnTo>
                                <a:lnTo>
                                  <a:pt x="1286" y="3333"/>
                                </a:lnTo>
                                <a:lnTo>
                                  <a:pt x="1337" y="3365"/>
                                </a:lnTo>
                                <a:lnTo>
                                  <a:pt x="1389" y="3399"/>
                                </a:lnTo>
                                <a:lnTo>
                                  <a:pt x="1418" y="3417"/>
                                </a:lnTo>
                                <a:lnTo>
                                  <a:pt x="1450" y="3435"/>
                                </a:lnTo>
                                <a:lnTo>
                                  <a:pt x="1484" y="3453"/>
                                </a:lnTo>
                                <a:lnTo>
                                  <a:pt x="1520" y="3472"/>
                                </a:lnTo>
                                <a:lnTo>
                                  <a:pt x="1558" y="3490"/>
                                </a:lnTo>
                                <a:lnTo>
                                  <a:pt x="1600" y="3507"/>
                                </a:lnTo>
                                <a:lnTo>
                                  <a:pt x="1642" y="3524"/>
                                </a:lnTo>
                                <a:lnTo>
                                  <a:pt x="1688" y="3538"/>
                                </a:lnTo>
                                <a:lnTo>
                                  <a:pt x="1737" y="3552"/>
                                </a:lnTo>
                                <a:lnTo>
                                  <a:pt x="1787" y="3563"/>
                                </a:lnTo>
                                <a:lnTo>
                                  <a:pt x="1842" y="3572"/>
                                </a:lnTo>
                                <a:lnTo>
                                  <a:pt x="1869" y="3577"/>
                                </a:lnTo>
                                <a:lnTo>
                                  <a:pt x="1897" y="3579"/>
                                </a:lnTo>
                                <a:lnTo>
                                  <a:pt x="1927" y="3582"/>
                                </a:lnTo>
                                <a:lnTo>
                                  <a:pt x="1956" y="3584"/>
                                </a:lnTo>
                                <a:lnTo>
                                  <a:pt x="1987" y="3585"/>
                                </a:lnTo>
                                <a:lnTo>
                                  <a:pt x="2019" y="3585"/>
                                </a:lnTo>
                                <a:lnTo>
                                  <a:pt x="2049" y="3585"/>
                                </a:lnTo>
                                <a:lnTo>
                                  <a:pt x="2080" y="3584"/>
                                </a:lnTo>
                                <a:lnTo>
                                  <a:pt x="2110" y="3583"/>
                                </a:lnTo>
                                <a:lnTo>
                                  <a:pt x="2139" y="3579"/>
                                </a:lnTo>
                                <a:lnTo>
                                  <a:pt x="2167" y="3577"/>
                                </a:lnTo>
                                <a:lnTo>
                                  <a:pt x="2195" y="3573"/>
                                </a:lnTo>
                                <a:lnTo>
                                  <a:pt x="2248" y="3564"/>
                                </a:lnTo>
                                <a:lnTo>
                                  <a:pt x="2298" y="3552"/>
                                </a:lnTo>
                                <a:lnTo>
                                  <a:pt x="2347" y="3539"/>
                                </a:lnTo>
                                <a:lnTo>
                                  <a:pt x="2392" y="3525"/>
                                </a:lnTo>
                                <a:lnTo>
                                  <a:pt x="2434" y="3509"/>
                                </a:lnTo>
                                <a:lnTo>
                                  <a:pt x="2474" y="3491"/>
                                </a:lnTo>
                                <a:lnTo>
                                  <a:pt x="2513" y="3473"/>
                                </a:lnTo>
                                <a:lnTo>
                                  <a:pt x="2549" y="3455"/>
                                </a:lnTo>
                                <a:lnTo>
                                  <a:pt x="2583" y="3437"/>
                                </a:lnTo>
                                <a:lnTo>
                                  <a:pt x="2615" y="3418"/>
                                </a:lnTo>
                                <a:lnTo>
                                  <a:pt x="2645" y="3400"/>
                                </a:lnTo>
                                <a:lnTo>
                                  <a:pt x="2700" y="3366"/>
                                </a:lnTo>
                                <a:lnTo>
                                  <a:pt x="2753" y="3333"/>
                                </a:lnTo>
                                <a:lnTo>
                                  <a:pt x="2808" y="3300"/>
                                </a:lnTo>
                                <a:lnTo>
                                  <a:pt x="2836" y="3284"/>
                                </a:lnTo>
                                <a:lnTo>
                                  <a:pt x="2865" y="3269"/>
                                </a:lnTo>
                                <a:lnTo>
                                  <a:pt x="2895" y="3255"/>
                                </a:lnTo>
                                <a:lnTo>
                                  <a:pt x="2927" y="3242"/>
                                </a:lnTo>
                                <a:lnTo>
                                  <a:pt x="2960" y="3229"/>
                                </a:lnTo>
                                <a:lnTo>
                                  <a:pt x="2995" y="3218"/>
                                </a:lnTo>
                                <a:lnTo>
                                  <a:pt x="3031" y="3208"/>
                                </a:lnTo>
                                <a:lnTo>
                                  <a:pt x="3070" y="3199"/>
                                </a:lnTo>
                                <a:lnTo>
                                  <a:pt x="3111" y="3192"/>
                                </a:lnTo>
                                <a:lnTo>
                                  <a:pt x="3156" y="3188"/>
                                </a:lnTo>
                                <a:lnTo>
                                  <a:pt x="3203" y="3184"/>
                                </a:lnTo>
                                <a:lnTo>
                                  <a:pt x="3253" y="3183"/>
                                </a:lnTo>
                                <a:lnTo>
                                  <a:pt x="3303" y="3184"/>
                                </a:lnTo>
                                <a:lnTo>
                                  <a:pt x="3350" y="3188"/>
                                </a:lnTo>
                                <a:lnTo>
                                  <a:pt x="3395" y="3192"/>
                                </a:lnTo>
                                <a:lnTo>
                                  <a:pt x="3437" y="3199"/>
                                </a:lnTo>
                                <a:lnTo>
                                  <a:pt x="3476" y="3209"/>
                                </a:lnTo>
                                <a:lnTo>
                                  <a:pt x="3514" y="3219"/>
                                </a:lnTo>
                                <a:lnTo>
                                  <a:pt x="3549" y="3230"/>
                                </a:lnTo>
                                <a:lnTo>
                                  <a:pt x="3582" y="3243"/>
                                </a:lnTo>
                                <a:lnTo>
                                  <a:pt x="3614" y="3256"/>
                                </a:lnTo>
                                <a:lnTo>
                                  <a:pt x="3645" y="3271"/>
                                </a:lnTo>
                                <a:lnTo>
                                  <a:pt x="3674" y="3286"/>
                                </a:lnTo>
                                <a:lnTo>
                                  <a:pt x="3701" y="3301"/>
                                </a:lnTo>
                                <a:lnTo>
                                  <a:pt x="3755" y="3333"/>
                                </a:lnTo>
                                <a:lnTo>
                                  <a:pt x="3805" y="3365"/>
                                </a:lnTo>
                                <a:lnTo>
                                  <a:pt x="3858" y="3399"/>
                                </a:lnTo>
                                <a:lnTo>
                                  <a:pt x="3888" y="3417"/>
                                </a:lnTo>
                                <a:lnTo>
                                  <a:pt x="3920" y="3435"/>
                                </a:lnTo>
                                <a:lnTo>
                                  <a:pt x="3953" y="3453"/>
                                </a:lnTo>
                                <a:lnTo>
                                  <a:pt x="3989" y="3472"/>
                                </a:lnTo>
                                <a:lnTo>
                                  <a:pt x="4028" y="3490"/>
                                </a:lnTo>
                                <a:lnTo>
                                  <a:pt x="4068" y="3507"/>
                                </a:lnTo>
                                <a:lnTo>
                                  <a:pt x="4112" y="3524"/>
                                </a:lnTo>
                                <a:lnTo>
                                  <a:pt x="4158" y="3538"/>
                                </a:lnTo>
                                <a:lnTo>
                                  <a:pt x="4207" y="3552"/>
                                </a:lnTo>
                                <a:lnTo>
                                  <a:pt x="4257" y="3563"/>
                                </a:lnTo>
                                <a:lnTo>
                                  <a:pt x="4310" y="3572"/>
                                </a:lnTo>
                                <a:lnTo>
                                  <a:pt x="4339" y="3577"/>
                                </a:lnTo>
                                <a:lnTo>
                                  <a:pt x="4367" y="3579"/>
                                </a:lnTo>
                                <a:lnTo>
                                  <a:pt x="4397" y="3582"/>
                                </a:lnTo>
                                <a:lnTo>
                                  <a:pt x="4426" y="3584"/>
                                </a:lnTo>
                                <a:lnTo>
                                  <a:pt x="4457" y="3585"/>
                                </a:lnTo>
                                <a:lnTo>
                                  <a:pt x="4487" y="3585"/>
                                </a:lnTo>
                                <a:lnTo>
                                  <a:pt x="4519" y="3585"/>
                                </a:lnTo>
                                <a:lnTo>
                                  <a:pt x="4550" y="3584"/>
                                </a:lnTo>
                                <a:lnTo>
                                  <a:pt x="4579" y="3583"/>
                                </a:lnTo>
                                <a:lnTo>
                                  <a:pt x="4609" y="3579"/>
                                </a:lnTo>
                                <a:lnTo>
                                  <a:pt x="4637" y="3577"/>
                                </a:lnTo>
                                <a:lnTo>
                                  <a:pt x="4664" y="3573"/>
                                </a:lnTo>
                                <a:lnTo>
                                  <a:pt x="4718" y="3564"/>
                                </a:lnTo>
                                <a:lnTo>
                                  <a:pt x="4768" y="3552"/>
                                </a:lnTo>
                                <a:lnTo>
                                  <a:pt x="4815" y="3539"/>
                                </a:lnTo>
                                <a:lnTo>
                                  <a:pt x="4860" y="3525"/>
                                </a:lnTo>
                                <a:lnTo>
                                  <a:pt x="4904" y="3509"/>
                                </a:lnTo>
                                <a:lnTo>
                                  <a:pt x="4944" y="3491"/>
                                </a:lnTo>
                                <a:lnTo>
                                  <a:pt x="4982" y="3473"/>
                                </a:lnTo>
                                <a:lnTo>
                                  <a:pt x="5018" y="3455"/>
                                </a:lnTo>
                                <a:lnTo>
                                  <a:pt x="5053" y="3437"/>
                                </a:lnTo>
                                <a:lnTo>
                                  <a:pt x="5085" y="3418"/>
                                </a:lnTo>
                                <a:lnTo>
                                  <a:pt x="5114" y="3400"/>
                                </a:lnTo>
                                <a:lnTo>
                                  <a:pt x="5170" y="3366"/>
                                </a:lnTo>
                                <a:lnTo>
                                  <a:pt x="5223" y="3333"/>
                                </a:lnTo>
                                <a:lnTo>
                                  <a:pt x="5277" y="3300"/>
                                </a:lnTo>
                                <a:lnTo>
                                  <a:pt x="5305" y="3284"/>
                                </a:lnTo>
                                <a:lnTo>
                                  <a:pt x="5335" y="3269"/>
                                </a:lnTo>
                                <a:lnTo>
                                  <a:pt x="5364" y="3255"/>
                                </a:lnTo>
                                <a:lnTo>
                                  <a:pt x="5396" y="3242"/>
                                </a:lnTo>
                                <a:lnTo>
                                  <a:pt x="5429" y="3229"/>
                                </a:lnTo>
                                <a:lnTo>
                                  <a:pt x="5465" y="3218"/>
                                </a:lnTo>
                                <a:lnTo>
                                  <a:pt x="5501" y="3208"/>
                                </a:lnTo>
                                <a:lnTo>
                                  <a:pt x="5540" y="3199"/>
                                </a:lnTo>
                                <a:lnTo>
                                  <a:pt x="5581" y="3192"/>
                                </a:lnTo>
                                <a:lnTo>
                                  <a:pt x="5625" y="3188"/>
                                </a:lnTo>
                                <a:lnTo>
                                  <a:pt x="5672" y="3184"/>
                                </a:lnTo>
                                <a:lnTo>
                                  <a:pt x="5723" y="3183"/>
                                </a:lnTo>
                                <a:lnTo>
                                  <a:pt x="5773" y="3184"/>
                                </a:lnTo>
                                <a:lnTo>
                                  <a:pt x="5820" y="3188"/>
                                </a:lnTo>
                                <a:lnTo>
                                  <a:pt x="5865" y="3192"/>
                                </a:lnTo>
                                <a:lnTo>
                                  <a:pt x="5906" y="3199"/>
                                </a:lnTo>
                                <a:lnTo>
                                  <a:pt x="5946" y="3209"/>
                                </a:lnTo>
                                <a:lnTo>
                                  <a:pt x="5984" y="3219"/>
                                </a:lnTo>
                                <a:lnTo>
                                  <a:pt x="6019" y="3230"/>
                                </a:lnTo>
                                <a:lnTo>
                                  <a:pt x="6052" y="3243"/>
                                </a:lnTo>
                                <a:lnTo>
                                  <a:pt x="6084" y="3256"/>
                                </a:lnTo>
                                <a:lnTo>
                                  <a:pt x="6115" y="3271"/>
                                </a:lnTo>
                                <a:lnTo>
                                  <a:pt x="6143" y="3286"/>
                                </a:lnTo>
                                <a:lnTo>
                                  <a:pt x="6171" y="3301"/>
                                </a:lnTo>
                                <a:lnTo>
                                  <a:pt x="6225" y="3333"/>
                                </a:lnTo>
                                <a:lnTo>
                                  <a:pt x="6275" y="3365"/>
                                </a:lnTo>
                                <a:lnTo>
                                  <a:pt x="6286" y="3372"/>
                                </a:lnTo>
                                <a:lnTo>
                                  <a:pt x="6286" y="3088"/>
                                </a:lnTo>
                                <a:lnTo>
                                  <a:pt x="6234" y="3061"/>
                                </a:lnTo>
                                <a:lnTo>
                                  <a:pt x="6207" y="3047"/>
                                </a:lnTo>
                                <a:lnTo>
                                  <a:pt x="6177" y="3034"/>
                                </a:lnTo>
                                <a:lnTo>
                                  <a:pt x="6148" y="3021"/>
                                </a:lnTo>
                                <a:lnTo>
                                  <a:pt x="6116" y="3009"/>
                                </a:lnTo>
                                <a:lnTo>
                                  <a:pt x="6083" y="2998"/>
                                </a:lnTo>
                                <a:lnTo>
                                  <a:pt x="6049" y="2987"/>
                                </a:lnTo>
                                <a:lnTo>
                                  <a:pt x="6013" y="2976"/>
                                </a:lnTo>
                                <a:lnTo>
                                  <a:pt x="5976" y="2968"/>
                                </a:lnTo>
                                <a:lnTo>
                                  <a:pt x="5938" y="2960"/>
                                </a:lnTo>
                                <a:lnTo>
                                  <a:pt x="5898" y="2953"/>
                                </a:lnTo>
                                <a:lnTo>
                                  <a:pt x="5856" y="2948"/>
                                </a:lnTo>
                                <a:lnTo>
                                  <a:pt x="5813" y="2945"/>
                                </a:lnTo>
                                <a:lnTo>
                                  <a:pt x="5769" y="2942"/>
                                </a:lnTo>
                                <a:lnTo>
                                  <a:pt x="5723" y="2941"/>
                                </a:lnTo>
                                <a:lnTo>
                                  <a:pt x="5691" y="2941"/>
                                </a:lnTo>
                                <a:lnTo>
                                  <a:pt x="5660" y="2942"/>
                                </a:lnTo>
                                <a:lnTo>
                                  <a:pt x="5631" y="2945"/>
                                </a:lnTo>
                                <a:lnTo>
                                  <a:pt x="5603" y="2947"/>
                                </a:lnTo>
                                <a:lnTo>
                                  <a:pt x="5574" y="2949"/>
                                </a:lnTo>
                                <a:lnTo>
                                  <a:pt x="5546" y="2953"/>
                                </a:lnTo>
                                <a:lnTo>
                                  <a:pt x="5493" y="2962"/>
                                </a:lnTo>
                                <a:lnTo>
                                  <a:pt x="5442" y="2974"/>
                                </a:lnTo>
                                <a:lnTo>
                                  <a:pt x="5395" y="2987"/>
                                </a:lnTo>
                                <a:lnTo>
                                  <a:pt x="5350" y="3002"/>
                                </a:lnTo>
                                <a:lnTo>
                                  <a:pt x="5306" y="3018"/>
                                </a:lnTo>
                                <a:lnTo>
                                  <a:pt x="5266" y="3035"/>
                                </a:lnTo>
                                <a:lnTo>
                                  <a:pt x="5229" y="3053"/>
                                </a:lnTo>
                                <a:lnTo>
                                  <a:pt x="5192" y="3071"/>
                                </a:lnTo>
                                <a:lnTo>
                                  <a:pt x="5158" y="3090"/>
                                </a:lnTo>
                                <a:lnTo>
                                  <a:pt x="5126" y="3109"/>
                                </a:lnTo>
                                <a:lnTo>
                                  <a:pt x="5096" y="3126"/>
                                </a:lnTo>
                                <a:lnTo>
                                  <a:pt x="5042" y="3160"/>
                                </a:lnTo>
                                <a:close/>
                                <a:moveTo>
                                  <a:pt x="5723" y="1893"/>
                                </a:moveTo>
                                <a:lnTo>
                                  <a:pt x="5723" y="1893"/>
                                </a:lnTo>
                                <a:lnTo>
                                  <a:pt x="5691" y="1893"/>
                                </a:lnTo>
                                <a:lnTo>
                                  <a:pt x="5660" y="1894"/>
                                </a:lnTo>
                                <a:lnTo>
                                  <a:pt x="5631" y="1897"/>
                                </a:lnTo>
                                <a:lnTo>
                                  <a:pt x="5603" y="1899"/>
                                </a:lnTo>
                                <a:lnTo>
                                  <a:pt x="5574" y="1901"/>
                                </a:lnTo>
                                <a:lnTo>
                                  <a:pt x="5546" y="1906"/>
                                </a:lnTo>
                                <a:lnTo>
                                  <a:pt x="5493" y="1914"/>
                                </a:lnTo>
                                <a:lnTo>
                                  <a:pt x="5442" y="1926"/>
                                </a:lnTo>
                                <a:lnTo>
                                  <a:pt x="5395" y="1939"/>
                                </a:lnTo>
                                <a:lnTo>
                                  <a:pt x="5350" y="1954"/>
                                </a:lnTo>
                                <a:lnTo>
                                  <a:pt x="5306" y="1970"/>
                                </a:lnTo>
                                <a:lnTo>
                                  <a:pt x="5266" y="1988"/>
                                </a:lnTo>
                                <a:lnTo>
                                  <a:pt x="5229" y="2005"/>
                                </a:lnTo>
                                <a:lnTo>
                                  <a:pt x="5192" y="2024"/>
                                </a:lnTo>
                                <a:lnTo>
                                  <a:pt x="5158" y="2042"/>
                                </a:lnTo>
                                <a:lnTo>
                                  <a:pt x="5126" y="2061"/>
                                </a:lnTo>
                                <a:lnTo>
                                  <a:pt x="5096" y="2078"/>
                                </a:lnTo>
                                <a:lnTo>
                                  <a:pt x="5041" y="2113"/>
                                </a:lnTo>
                                <a:lnTo>
                                  <a:pt x="4988" y="2146"/>
                                </a:lnTo>
                                <a:lnTo>
                                  <a:pt x="4933" y="2179"/>
                                </a:lnTo>
                                <a:lnTo>
                                  <a:pt x="4905" y="2194"/>
                                </a:lnTo>
                                <a:lnTo>
                                  <a:pt x="4876" y="2209"/>
                                </a:lnTo>
                                <a:lnTo>
                                  <a:pt x="4846" y="2224"/>
                                </a:lnTo>
                                <a:lnTo>
                                  <a:pt x="4814" y="2237"/>
                                </a:lnTo>
                                <a:lnTo>
                                  <a:pt x="4781" y="2249"/>
                                </a:lnTo>
                                <a:lnTo>
                                  <a:pt x="4746" y="2260"/>
                                </a:lnTo>
                                <a:lnTo>
                                  <a:pt x="4709" y="2271"/>
                                </a:lnTo>
                                <a:lnTo>
                                  <a:pt x="4670" y="2279"/>
                                </a:lnTo>
                                <a:lnTo>
                                  <a:pt x="4629" y="2286"/>
                                </a:lnTo>
                                <a:lnTo>
                                  <a:pt x="4585" y="2291"/>
                                </a:lnTo>
                                <a:lnTo>
                                  <a:pt x="4538" y="2294"/>
                                </a:lnTo>
                                <a:lnTo>
                                  <a:pt x="4487" y="2296"/>
                                </a:lnTo>
                                <a:lnTo>
                                  <a:pt x="4440" y="2294"/>
                                </a:lnTo>
                                <a:lnTo>
                                  <a:pt x="4395" y="2292"/>
                                </a:lnTo>
                                <a:lnTo>
                                  <a:pt x="4353" y="2287"/>
                                </a:lnTo>
                                <a:lnTo>
                                  <a:pt x="4313" y="2280"/>
                                </a:lnTo>
                                <a:lnTo>
                                  <a:pt x="4275" y="2272"/>
                                </a:lnTo>
                                <a:lnTo>
                                  <a:pt x="4238" y="2264"/>
                                </a:lnTo>
                                <a:lnTo>
                                  <a:pt x="4204" y="2253"/>
                                </a:lnTo>
                                <a:lnTo>
                                  <a:pt x="4172" y="2241"/>
                                </a:lnTo>
                                <a:lnTo>
                                  <a:pt x="4140" y="2228"/>
                                </a:lnTo>
                                <a:lnTo>
                                  <a:pt x="4111" y="2215"/>
                                </a:lnTo>
                                <a:lnTo>
                                  <a:pt x="4083" y="2201"/>
                                </a:lnTo>
                                <a:lnTo>
                                  <a:pt x="4057" y="2187"/>
                                </a:lnTo>
                                <a:lnTo>
                                  <a:pt x="4005" y="2157"/>
                                </a:lnTo>
                                <a:lnTo>
                                  <a:pt x="3956" y="2127"/>
                                </a:lnTo>
                                <a:lnTo>
                                  <a:pt x="3935" y="2114"/>
                                </a:lnTo>
                                <a:lnTo>
                                  <a:pt x="3883" y="2080"/>
                                </a:lnTo>
                                <a:lnTo>
                                  <a:pt x="3854" y="2062"/>
                                </a:lnTo>
                                <a:lnTo>
                                  <a:pt x="3822" y="2043"/>
                                </a:lnTo>
                                <a:lnTo>
                                  <a:pt x="3788" y="2025"/>
                                </a:lnTo>
                                <a:lnTo>
                                  <a:pt x="3751" y="2006"/>
                                </a:lnTo>
                                <a:lnTo>
                                  <a:pt x="3713" y="1989"/>
                                </a:lnTo>
                                <a:lnTo>
                                  <a:pt x="3672" y="1971"/>
                                </a:lnTo>
                                <a:lnTo>
                                  <a:pt x="3628" y="1956"/>
                                </a:lnTo>
                                <a:lnTo>
                                  <a:pt x="3583" y="1940"/>
                                </a:lnTo>
                                <a:lnTo>
                                  <a:pt x="3535" y="1927"/>
                                </a:lnTo>
                                <a:lnTo>
                                  <a:pt x="3484" y="1916"/>
                                </a:lnTo>
                                <a:lnTo>
                                  <a:pt x="3430" y="1906"/>
                                </a:lnTo>
                                <a:lnTo>
                                  <a:pt x="3403" y="1903"/>
                                </a:lnTo>
                                <a:lnTo>
                                  <a:pt x="3375" y="1899"/>
                                </a:lnTo>
                                <a:lnTo>
                                  <a:pt x="3345" y="1897"/>
                                </a:lnTo>
                                <a:lnTo>
                                  <a:pt x="3314" y="1894"/>
                                </a:lnTo>
                                <a:lnTo>
                                  <a:pt x="3285" y="1893"/>
                                </a:lnTo>
                                <a:lnTo>
                                  <a:pt x="3253" y="1893"/>
                                </a:lnTo>
                                <a:lnTo>
                                  <a:pt x="3222" y="1893"/>
                                </a:lnTo>
                                <a:lnTo>
                                  <a:pt x="3192" y="1894"/>
                                </a:lnTo>
                                <a:lnTo>
                                  <a:pt x="3162" y="1897"/>
                                </a:lnTo>
                                <a:lnTo>
                                  <a:pt x="3133" y="1899"/>
                                </a:lnTo>
                                <a:lnTo>
                                  <a:pt x="3104" y="1901"/>
                                </a:lnTo>
                                <a:lnTo>
                                  <a:pt x="3077" y="1906"/>
                                </a:lnTo>
                                <a:lnTo>
                                  <a:pt x="3024" y="1914"/>
                                </a:lnTo>
                                <a:lnTo>
                                  <a:pt x="2973" y="1926"/>
                                </a:lnTo>
                                <a:lnTo>
                                  <a:pt x="2925" y="1939"/>
                                </a:lnTo>
                                <a:lnTo>
                                  <a:pt x="2880" y="1954"/>
                                </a:lnTo>
                                <a:lnTo>
                                  <a:pt x="2838" y="1970"/>
                                </a:lnTo>
                                <a:lnTo>
                                  <a:pt x="2796" y="1988"/>
                                </a:lnTo>
                                <a:lnTo>
                                  <a:pt x="2759" y="2005"/>
                                </a:lnTo>
                                <a:lnTo>
                                  <a:pt x="2722" y="2024"/>
                                </a:lnTo>
                                <a:lnTo>
                                  <a:pt x="2689" y="2042"/>
                                </a:lnTo>
                                <a:lnTo>
                                  <a:pt x="2657" y="2061"/>
                                </a:lnTo>
                                <a:lnTo>
                                  <a:pt x="2626" y="2078"/>
                                </a:lnTo>
                                <a:lnTo>
                                  <a:pt x="2572" y="2113"/>
                                </a:lnTo>
                                <a:lnTo>
                                  <a:pt x="2518" y="2146"/>
                                </a:lnTo>
                                <a:lnTo>
                                  <a:pt x="2464" y="2179"/>
                                </a:lnTo>
                                <a:lnTo>
                                  <a:pt x="2435" y="2194"/>
                                </a:lnTo>
                                <a:lnTo>
                                  <a:pt x="2407" y="2209"/>
                                </a:lnTo>
                                <a:lnTo>
                                  <a:pt x="2376" y="2224"/>
                                </a:lnTo>
                                <a:lnTo>
                                  <a:pt x="2344" y="2237"/>
                                </a:lnTo>
                                <a:lnTo>
                                  <a:pt x="2311" y="2249"/>
                                </a:lnTo>
                                <a:lnTo>
                                  <a:pt x="2277" y="2260"/>
                                </a:lnTo>
                                <a:lnTo>
                                  <a:pt x="2241" y="2271"/>
                                </a:lnTo>
                                <a:lnTo>
                                  <a:pt x="2202" y="2279"/>
                                </a:lnTo>
                                <a:lnTo>
                                  <a:pt x="2159" y="2286"/>
                                </a:lnTo>
                                <a:lnTo>
                                  <a:pt x="2115" y="2291"/>
                                </a:lnTo>
                                <a:lnTo>
                                  <a:pt x="2068" y="2294"/>
                                </a:lnTo>
                                <a:lnTo>
                                  <a:pt x="2019" y="2296"/>
                                </a:lnTo>
                                <a:lnTo>
                                  <a:pt x="1968" y="2294"/>
                                </a:lnTo>
                                <a:lnTo>
                                  <a:pt x="1921" y="2291"/>
                                </a:lnTo>
                                <a:lnTo>
                                  <a:pt x="1877" y="2286"/>
                                </a:lnTo>
                                <a:lnTo>
                                  <a:pt x="1835" y="2279"/>
                                </a:lnTo>
                                <a:lnTo>
                                  <a:pt x="1796" y="2270"/>
                                </a:lnTo>
                                <a:lnTo>
                                  <a:pt x="1758" y="2260"/>
                                </a:lnTo>
                                <a:lnTo>
                                  <a:pt x="1722" y="2248"/>
                                </a:lnTo>
                                <a:lnTo>
                                  <a:pt x="1689" y="2235"/>
                                </a:lnTo>
                                <a:lnTo>
                                  <a:pt x="1658" y="2222"/>
                                </a:lnTo>
                                <a:lnTo>
                                  <a:pt x="1627" y="2208"/>
                                </a:lnTo>
                                <a:lnTo>
                                  <a:pt x="1597" y="2193"/>
                                </a:lnTo>
                                <a:lnTo>
                                  <a:pt x="1570" y="2178"/>
                                </a:lnTo>
                                <a:lnTo>
                                  <a:pt x="1517" y="2146"/>
                                </a:lnTo>
                                <a:lnTo>
                                  <a:pt x="1466" y="2114"/>
                                </a:lnTo>
                                <a:lnTo>
                                  <a:pt x="1413" y="2080"/>
                                </a:lnTo>
                                <a:lnTo>
                                  <a:pt x="1384" y="2062"/>
                                </a:lnTo>
                                <a:lnTo>
                                  <a:pt x="1352" y="2043"/>
                                </a:lnTo>
                                <a:lnTo>
                                  <a:pt x="1318" y="2025"/>
                                </a:lnTo>
                                <a:lnTo>
                                  <a:pt x="1282" y="2006"/>
                                </a:lnTo>
                                <a:lnTo>
                                  <a:pt x="1243" y="1989"/>
                                </a:lnTo>
                                <a:lnTo>
                                  <a:pt x="1203" y="1971"/>
                                </a:lnTo>
                                <a:lnTo>
                                  <a:pt x="1160" y="1956"/>
                                </a:lnTo>
                                <a:lnTo>
                                  <a:pt x="1114" y="1940"/>
                                </a:lnTo>
                                <a:lnTo>
                                  <a:pt x="1065" y="1927"/>
                                </a:lnTo>
                                <a:lnTo>
                                  <a:pt x="1014" y="1916"/>
                                </a:lnTo>
                                <a:lnTo>
                                  <a:pt x="961" y="1906"/>
                                </a:lnTo>
                                <a:lnTo>
                                  <a:pt x="933" y="1903"/>
                                </a:lnTo>
                                <a:lnTo>
                                  <a:pt x="905" y="1899"/>
                                </a:lnTo>
                                <a:lnTo>
                                  <a:pt x="875" y="1897"/>
                                </a:lnTo>
                                <a:lnTo>
                                  <a:pt x="846" y="1894"/>
                                </a:lnTo>
                                <a:lnTo>
                                  <a:pt x="815" y="1893"/>
                                </a:lnTo>
                                <a:lnTo>
                                  <a:pt x="783" y="1893"/>
                                </a:lnTo>
                                <a:lnTo>
                                  <a:pt x="752" y="1893"/>
                                </a:lnTo>
                                <a:lnTo>
                                  <a:pt x="722" y="1894"/>
                                </a:lnTo>
                                <a:lnTo>
                                  <a:pt x="692" y="1897"/>
                                </a:lnTo>
                                <a:lnTo>
                                  <a:pt x="663" y="1899"/>
                                </a:lnTo>
                                <a:lnTo>
                                  <a:pt x="634" y="1901"/>
                                </a:lnTo>
                                <a:lnTo>
                                  <a:pt x="607" y="1906"/>
                                </a:lnTo>
                                <a:lnTo>
                                  <a:pt x="554" y="1914"/>
                                </a:lnTo>
                                <a:lnTo>
                                  <a:pt x="503" y="1926"/>
                                </a:lnTo>
                                <a:lnTo>
                                  <a:pt x="456" y="1939"/>
                                </a:lnTo>
                                <a:lnTo>
                                  <a:pt x="410" y="1954"/>
                                </a:lnTo>
                                <a:lnTo>
                                  <a:pt x="368" y="1970"/>
                                </a:lnTo>
                                <a:lnTo>
                                  <a:pt x="328" y="1988"/>
                                </a:lnTo>
                                <a:lnTo>
                                  <a:pt x="289" y="2005"/>
                                </a:lnTo>
                                <a:lnTo>
                                  <a:pt x="253" y="2024"/>
                                </a:lnTo>
                                <a:lnTo>
                                  <a:pt x="219" y="2042"/>
                                </a:lnTo>
                                <a:lnTo>
                                  <a:pt x="187" y="2061"/>
                                </a:lnTo>
                                <a:lnTo>
                                  <a:pt x="158" y="2078"/>
                                </a:lnTo>
                                <a:lnTo>
                                  <a:pt x="102" y="2113"/>
                                </a:lnTo>
                                <a:lnTo>
                                  <a:pt x="51" y="2144"/>
                                </a:lnTo>
                                <a:lnTo>
                                  <a:pt x="0" y="2175"/>
                                </a:lnTo>
                                <a:lnTo>
                                  <a:pt x="0" y="2445"/>
                                </a:lnTo>
                                <a:lnTo>
                                  <a:pt x="34" y="2430"/>
                                </a:lnTo>
                                <a:lnTo>
                                  <a:pt x="67" y="2414"/>
                                </a:lnTo>
                                <a:lnTo>
                                  <a:pt x="98" y="2397"/>
                                </a:lnTo>
                                <a:lnTo>
                                  <a:pt x="127" y="2380"/>
                                </a:lnTo>
                                <a:lnTo>
                                  <a:pt x="181" y="2349"/>
                                </a:lnTo>
                                <a:lnTo>
                                  <a:pt x="230" y="2318"/>
                                </a:lnTo>
                                <a:lnTo>
                                  <a:pt x="284" y="2285"/>
                                </a:lnTo>
                                <a:lnTo>
                                  <a:pt x="338" y="2253"/>
                                </a:lnTo>
                                <a:lnTo>
                                  <a:pt x="367" y="2237"/>
                                </a:lnTo>
                                <a:lnTo>
                                  <a:pt x="396" y="2222"/>
                                </a:lnTo>
                                <a:lnTo>
                                  <a:pt x="426" y="2207"/>
                                </a:lnTo>
                                <a:lnTo>
                                  <a:pt x="457" y="2194"/>
                                </a:lnTo>
                                <a:lnTo>
                                  <a:pt x="490" y="2182"/>
                                </a:lnTo>
                                <a:lnTo>
                                  <a:pt x="526" y="2170"/>
                                </a:lnTo>
                                <a:lnTo>
                                  <a:pt x="562" y="2161"/>
                                </a:lnTo>
                                <a:lnTo>
                                  <a:pt x="601" y="2152"/>
                                </a:lnTo>
                                <a:lnTo>
                                  <a:pt x="643" y="2144"/>
                                </a:lnTo>
                                <a:lnTo>
                                  <a:pt x="686" y="2140"/>
                                </a:lnTo>
                                <a:lnTo>
                                  <a:pt x="734" y="2136"/>
                                </a:lnTo>
                                <a:lnTo>
                                  <a:pt x="783" y="2135"/>
                                </a:lnTo>
                                <a:lnTo>
                                  <a:pt x="834" y="2136"/>
                                </a:lnTo>
                                <a:lnTo>
                                  <a:pt x="881" y="2140"/>
                                </a:lnTo>
                                <a:lnTo>
                                  <a:pt x="926" y="2146"/>
                                </a:lnTo>
                                <a:lnTo>
                                  <a:pt x="967" y="2153"/>
                                </a:lnTo>
                                <a:lnTo>
                                  <a:pt x="1007" y="2161"/>
                                </a:lnTo>
                                <a:lnTo>
                                  <a:pt x="1044" y="2172"/>
                                </a:lnTo>
                                <a:lnTo>
                                  <a:pt x="1079" y="2182"/>
                                </a:lnTo>
                                <a:lnTo>
                                  <a:pt x="1114" y="2195"/>
                                </a:lnTo>
                                <a:lnTo>
                                  <a:pt x="1145" y="2209"/>
                                </a:lnTo>
                                <a:lnTo>
                                  <a:pt x="1176" y="2224"/>
                                </a:lnTo>
                                <a:lnTo>
                                  <a:pt x="1204" y="2238"/>
                                </a:lnTo>
                                <a:lnTo>
                                  <a:pt x="1233" y="2254"/>
                                </a:lnTo>
                                <a:lnTo>
                                  <a:pt x="1286" y="2285"/>
                                </a:lnTo>
                                <a:lnTo>
                                  <a:pt x="1337" y="2317"/>
                                </a:lnTo>
                                <a:lnTo>
                                  <a:pt x="1389" y="2351"/>
                                </a:lnTo>
                                <a:lnTo>
                                  <a:pt x="1418" y="2369"/>
                                </a:lnTo>
                                <a:lnTo>
                                  <a:pt x="1450" y="2388"/>
                                </a:lnTo>
                                <a:lnTo>
                                  <a:pt x="1484" y="2406"/>
                                </a:lnTo>
                                <a:lnTo>
                                  <a:pt x="1520" y="2424"/>
                                </a:lnTo>
                                <a:lnTo>
                                  <a:pt x="1558" y="2442"/>
                                </a:lnTo>
                                <a:lnTo>
                                  <a:pt x="1600" y="2460"/>
                                </a:lnTo>
                                <a:lnTo>
                                  <a:pt x="1642" y="2476"/>
                                </a:lnTo>
                                <a:lnTo>
                                  <a:pt x="1688" y="2491"/>
                                </a:lnTo>
                                <a:lnTo>
                                  <a:pt x="1737" y="2504"/>
                                </a:lnTo>
                                <a:lnTo>
                                  <a:pt x="1787" y="2516"/>
                                </a:lnTo>
                                <a:lnTo>
                                  <a:pt x="1842" y="2526"/>
                                </a:lnTo>
                                <a:lnTo>
                                  <a:pt x="1869" y="2529"/>
                                </a:lnTo>
                                <a:lnTo>
                                  <a:pt x="1897" y="2533"/>
                                </a:lnTo>
                                <a:lnTo>
                                  <a:pt x="1927" y="2535"/>
                                </a:lnTo>
                                <a:lnTo>
                                  <a:pt x="1956" y="2536"/>
                                </a:lnTo>
                                <a:lnTo>
                                  <a:pt x="1987" y="2537"/>
                                </a:lnTo>
                                <a:lnTo>
                                  <a:pt x="2019" y="2537"/>
                                </a:lnTo>
                                <a:lnTo>
                                  <a:pt x="2049" y="2537"/>
                                </a:lnTo>
                                <a:lnTo>
                                  <a:pt x="2080" y="2536"/>
                                </a:lnTo>
                                <a:lnTo>
                                  <a:pt x="2110" y="2535"/>
                                </a:lnTo>
                                <a:lnTo>
                                  <a:pt x="2139" y="2533"/>
                                </a:lnTo>
                                <a:lnTo>
                                  <a:pt x="2167" y="2529"/>
                                </a:lnTo>
                                <a:lnTo>
                                  <a:pt x="2195" y="2526"/>
                                </a:lnTo>
                                <a:lnTo>
                                  <a:pt x="2248" y="2516"/>
                                </a:lnTo>
                                <a:lnTo>
                                  <a:pt x="2298" y="2506"/>
                                </a:lnTo>
                                <a:lnTo>
                                  <a:pt x="2347" y="2491"/>
                                </a:lnTo>
                                <a:lnTo>
                                  <a:pt x="2392" y="2477"/>
                                </a:lnTo>
                                <a:lnTo>
                                  <a:pt x="2434" y="2461"/>
                                </a:lnTo>
                                <a:lnTo>
                                  <a:pt x="2474" y="2444"/>
                                </a:lnTo>
                                <a:lnTo>
                                  <a:pt x="2513" y="2425"/>
                                </a:lnTo>
                                <a:lnTo>
                                  <a:pt x="2549" y="2408"/>
                                </a:lnTo>
                                <a:lnTo>
                                  <a:pt x="2583" y="2389"/>
                                </a:lnTo>
                                <a:lnTo>
                                  <a:pt x="2615" y="2370"/>
                                </a:lnTo>
                                <a:lnTo>
                                  <a:pt x="2645" y="2352"/>
                                </a:lnTo>
                                <a:lnTo>
                                  <a:pt x="2700" y="2318"/>
                                </a:lnTo>
                                <a:lnTo>
                                  <a:pt x="2753" y="2285"/>
                                </a:lnTo>
                                <a:lnTo>
                                  <a:pt x="2808" y="2253"/>
                                </a:lnTo>
                                <a:lnTo>
                                  <a:pt x="2836" y="2237"/>
                                </a:lnTo>
                                <a:lnTo>
                                  <a:pt x="2865" y="2222"/>
                                </a:lnTo>
                                <a:lnTo>
                                  <a:pt x="2895" y="2207"/>
                                </a:lnTo>
                                <a:lnTo>
                                  <a:pt x="2927" y="2194"/>
                                </a:lnTo>
                                <a:lnTo>
                                  <a:pt x="2960" y="2182"/>
                                </a:lnTo>
                                <a:lnTo>
                                  <a:pt x="2995" y="2170"/>
                                </a:lnTo>
                                <a:lnTo>
                                  <a:pt x="3031" y="2161"/>
                                </a:lnTo>
                                <a:lnTo>
                                  <a:pt x="3070" y="2152"/>
                                </a:lnTo>
                                <a:lnTo>
                                  <a:pt x="3111" y="2144"/>
                                </a:lnTo>
                                <a:lnTo>
                                  <a:pt x="3156" y="2140"/>
                                </a:lnTo>
                                <a:lnTo>
                                  <a:pt x="3203" y="2136"/>
                                </a:lnTo>
                                <a:lnTo>
                                  <a:pt x="3253" y="2135"/>
                                </a:lnTo>
                                <a:lnTo>
                                  <a:pt x="3303" y="2136"/>
                                </a:lnTo>
                                <a:lnTo>
                                  <a:pt x="3350" y="2140"/>
                                </a:lnTo>
                                <a:lnTo>
                                  <a:pt x="3395" y="2146"/>
                                </a:lnTo>
                                <a:lnTo>
                                  <a:pt x="3437" y="2153"/>
                                </a:lnTo>
                                <a:lnTo>
                                  <a:pt x="3476" y="2161"/>
                                </a:lnTo>
                                <a:lnTo>
                                  <a:pt x="3514" y="2172"/>
                                </a:lnTo>
                                <a:lnTo>
                                  <a:pt x="3549" y="2182"/>
                                </a:lnTo>
                                <a:lnTo>
                                  <a:pt x="3582" y="2195"/>
                                </a:lnTo>
                                <a:lnTo>
                                  <a:pt x="3614" y="2209"/>
                                </a:lnTo>
                                <a:lnTo>
                                  <a:pt x="3645" y="2224"/>
                                </a:lnTo>
                                <a:lnTo>
                                  <a:pt x="3674" y="2238"/>
                                </a:lnTo>
                                <a:lnTo>
                                  <a:pt x="3701" y="2254"/>
                                </a:lnTo>
                                <a:lnTo>
                                  <a:pt x="3755" y="2285"/>
                                </a:lnTo>
                                <a:lnTo>
                                  <a:pt x="3805" y="2317"/>
                                </a:lnTo>
                                <a:lnTo>
                                  <a:pt x="3858" y="2351"/>
                                </a:lnTo>
                                <a:lnTo>
                                  <a:pt x="3888" y="2369"/>
                                </a:lnTo>
                                <a:lnTo>
                                  <a:pt x="3920" y="2388"/>
                                </a:lnTo>
                                <a:lnTo>
                                  <a:pt x="3953" y="2406"/>
                                </a:lnTo>
                                <a:lnTo>
                                  <a:pt x="3989" y="2424"/>
                                </a:lnTo>
                                <a:lnTo>
                                  <a:pt x="4028" y="2442"/>
                                </a:lnTo>
                                <a:lnTo>
                                  <a:pt x="4068" y="2460"/>
                                </a:lnTo>
                                <a:lnTo>
                                  <a:pt x="4112" y="2476"/>
                                </a:lnTo>
                                <a:lnTo>
                                  <a:pt x="4158" y="2491"/>
                                </a:lnTo>
                                <a:lnTo>
                                  <a:pt x="4207" y="2504"/>
                                </a:lnTo>
                                <a:lnTo>
                                  <a:pt x="4257" y="2516"/>
                                </a:lnTo>
                                <a:lnTo>
                                  <a:pt x="4310" y="2526"/>
                                </a:lnTo>
                                <a:lnTo>
                                  <a:pt x="4339" y="2529"/>
                                </a:lnTo>
                                <a:lnTo>
                                  <a:pt x="4367" y="2533"/>
                                </a:lnTo>
                                <a:lnTo>
                                  <a:pt x="4397" y="2535"/>
                                </a:lnTo>
                                <a:lnTo>
                                  <a:pt x="4426" y="2536"/>
                                </a:lnTo>
                                <a:lnTo>
                                  <a:pt x="4457" y="2537"/>
                                </a:lnTo>
                                <a:lnTo>
                                  <a:pt x="4487" y="2537"/>
                                </a:lnTo>
                                <a:lnTo>
                                  <a:pt x="4519" y="2537"/>
                                </a:lnTo>
                                <a:lnTo>
                                  <a:pt x="4550" y="2536"/>
                                </a:lnTo>
                                <a:lnTo>
                                  <a:pt x="4579" y="2535"/>
                                </a:lnTo>
                                <a:lnTo>
                                  <a:pt x="4609" y="2533"/>
                                </a:lnTo>
                                <a:lnTo>
                                  <a:pt x="4637" y="2529"/>
                                </a:lnTo>
                                <a:lnTo>
                                  <a:pt x="4664" y="2526"/>
                                </a:lnTo>
                                <a:lnTo>
                                  <a:pt x="4718" y="2516"/>
                                </a:lnTo>
                                <a:lnTo>
                                  <a:pt x="4768" y="2506"/>
                                </a:lnTo>
                                <a:lnTo>
                                  <a:pt x="4815" y="2491"/>
                                </a:lnTo>
                                <a:lnTo>
                                  <a:pt x="4860" y="2477"/>
                                </a:lnTo>
                                <a:lnTo>
                                  <a:pt x="4904" y="2461"/>
                                </a:lnTo>
                                <a:lnTo>
                                  <a:pt x="4944" y="2444"/>
                                </a:lnTo>
                                <a:lnTo>
                                  <a:pt x="4982" y="2425"/>
                                </a:lnTo>
                                <a:lnTo>
                                  <a:pt x="5018" y="2408"/>
                                </a:lnTo>
                                <a:lnTo>
                                  <a:pt x="5053" y="2389"/>
                                </a:lnTo>
                                <a:lnTo>
                                  <a:pt x="5085" y="2370"/>
                                </a:lnTo>
                                <a:lnTo>
                                  <a:pt x="5114" y="2352"/>
                                </a:lnTo>
                                <a:lnTo>
                                  <a:pt x="5170" y="2318"/>
                                </a:lnTo>
                                <a:lnTo>
                                  <a:pt x="5223" y="2285"/>
                                </a:lnTo>
                                <a:lnTo>
                                  <a:pt x="5277" y="2253"/>
                                </a:lnTo>
                                <a:lnTo>
                                  <a:pt x="5305" y="2237"/>
                                </a:lnTo>
                                <a:lnTo>
                                  <a:pt x="5335" y="2222"/>
                                </a:lnTo>
                                <a:lnTo>
                                  <a:pt x="5364" y="2207"/>
                                </a:lnTo>
                                <a:lnTo>
                                  <a:pt x="5396" y="2194"/>
                                </a:lnTo>
                                <a:lnTo>
                                  <a:pt x="5429" y="2182"/>
                                </a:lnTo>
                                <a:lnTo>
                                  <a:pt x="5465" y="2170"/>
                                </a:lnTo>
                                <a:lnTo>
                                  <a:pt x="5501" y="2161"/>
                                </a:lnTo>
                                <a:lnTo>
                                  <a:pt x="5540" y="2152"/>
                                </a:lnTo>
                                <a:lnTo>
                                  <a:pt x="5581" y="2144"/>
                                </a:lnTo>
                                <a:lnTo>
                                  <a:pt x="5625" y="2140"/>
                                </a:lnTo>
                                <a:lnTo>
                                  <a:pt x="5672" y="2136"/>
                                </a:lnTo>
                                <a:lnTo>
                                  <a:pt x="5723" y="2135"/>
                                </a:lnTo>
                                <a:lnTo>
                                  <a:pt x="5773" y="2136"/>
                                </a:lnTo>
                                <a:lnTo>
                                  <a:pt x="5820" y="2140"/>
                                </a:lnTo>
                                <a:lnTo>
                                  <a:pt x="5865" y="2146"/>
                                </a:lnTo>
                                <a:lnTo>
                                  <a:pt x="5906" y="2153"/>
                                </a:lnTo>
                                <a:lnTo>
                                  <a:pt x="5946" y="2161"/>
                                </a:lnTo>
                                <a:lnTo>
                                  <a:pt x="5984" y="2172"/>
                                </a:lnTo>
                                <a:lnTo>
                                  <a:pt x="6019" y="2182"/>
                                </a:lnTo>
                                <a:lnTo>
                                  <a:pt x="6052" y="2195"/>
                                </a:lnTo>
                                <a:lnTo>
                                  <a:pt x="6084" y="2209"/>
                                </a:lnTo>
                                <a:lnTo>
                                  <a:pt x="6115" y="2224"/>
                                </a:lnTo>
                                <a:lnTo>
                                  <a:pt x="6143" y="2238"/>
                                </a:lnTo>
                                <a:lnTo>
                                  <a:pt x="6171" y="2254"/>
                                </a:lnTo>
                                <a:lnTo>
                                  <a:pt x="6225" y="2285"/>
                                </a:lnTo>
                                <a:lnTo>
                                  <a:pt x="6275" y="2317"/>
                                </a:lnTo>
                                <a:lnTo>
                                  <a:pt x="6286" y="2324"/>
                                </a:lnTo>
                                <a:lnTo>
                                  <a:pt x="6286" y="2041"/>
                                </a:lnTo>
                                <a:lnTo>
                                  <a:pt x="6234" y="2013"/>
                                </a:lnTo>
                                <a:lnTo>
                                  <a:pt x="6207" y="1999"/>
                                </a:lnTo>
                                <a:lnTo>
                                  <a:pt x="6177" y="1986"/>
                                </a:lnTo>
                                <a:lnTo>
                                  <a:pt x="6148" y="1973"/>
                                </a:lnTo>
                                <a:lnTo>
                                  <a:pt x="6116" y="1962"/>
                                </a:lnTo>
                                <a:lnTo>
                                  <a:pt x="6083" y="1950"/>
                                </a:lnTo>
                                <a:lnTo>
                                  <a:pt x="6049" y="1939"/>
                                </a:lnTo>
                                <a:lnTo>
                                  <a:pt x="6013" y="1929"/>
                                </a:lnTo>
                                <a:lnTo>
                                  <a:pt x="5976" y="1920"/>
                                </a:lnTo>
                                <a:lnTo>
                                  <a:pt x="5938" y="1912"/>
                                </a:lnTo>
                                <a:lnTo>
                                  <a:pt x="5898" y="1906"/>
                                </a:lnTo>
                                <a:lnTo>
                                  <a:pt x="5856" y="1900"/>
                                </a:lnTo>
                                <a:lnTo>
                                  <a:pt x="5813" y="1897"/>
                                </a:lnTo>
                                <a:lnTo>
                                  <a:pt x="5769" y="1894"/>
                                </a:lnTo>
                                <a:lnTo>
                                  <a:pt x="5723" y="1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7" name="吉他"/>
                        <wps:cNvSpPr/>
                        <wps:spPr bwMode="auto">
                          <a:xfrm>
                            <a:off x="4185" y="13594"/>
                            <a:ext cx="630" cy="630"/>
                          </a:xfrm>
                          <a:custGeom>
                            <a:avLst/>
                            <a:gdLst>
                              <a:gd name="T0" fmla="*/ 374375749 w 6050"/>
                              <a:gd name="T1" fmla="*/ 250808329 h 6285"/>
                              <a:gd name="T2" fmla="*/ 390796604 w 6050"/>
                              <a:gd name="T3" fmla="*/ 290312907 h 6285"/>
                              <a:gd name="T4" fmla="*/ 391530605 w 6050"/>
                              <a:gd name="T5" fmla="*/ 309789675 h 6285"/>
                              <a:gd name="T6" fmla="*/ 380889102 w 6050"/>
                              <a:gd name="T7" fmla="*/ 334043644 h 6285"/>
                              <a:gd name="T8" fmla="*/ 360340096 w 6050"/>
                              <a:gd name="T9" fmla="*/ 354806477 h 6285"/>
                              <a:gd name="T10" fmla="*/ 329058138 w 6050"/>
                              <a:gd name="T11" fmla="*/ 373272702 h 6285"/>
                              <a:gd name="T12" fmla="*/ 307408433 w 6050"/>
                              <a:gd name="T13" fmla="*/ 389350174 h 6285"/>
                              <a:gd name="T14" fmla="*/ 296858680 w 6050"/>
                              <a:gd name="T15" fmla="*/ 407816399 h 6285"/>
                              <a:gd name="T16" fmla="*/ 290528827 w 6050"/>
                              <a:gd name="T17" fmla="*/ 453292401 h 6285"/>
                              <a:gd name="T18" fmla="*/ 281722024 w 6050"/>
                              <a:gd name="T19" fmla="*/ 492521458 h 6285"/>
                              <a:gd name="T20" fmla="*/ 267136172 w 6050"/>
                              <a:gd name="T21" fmla="*/ 522195811 h 6285"/>
                              <a:gd name="T22" fmla="*/ 238881364 w 6050"/>
                              <a:gd name="T23" fmla="*/ 554350757 h 6285"/>
                              <a:gd name="T24" fmla="*/ 206314905 w 6050"/>
                              <a:gd name="T25" fmla="*/ 572173797 h 6285"/>
                              <a:gd name="T26" fmla="*/ 171088297 w 6050"/>
                              <a:gd name="T27" fmla="*/ 577410501 h 6285"/>
                              <a:gd name="T28" fmla="*/ 134852437 w 6050"/>
                              <a:gd name="T29" fmla="*/ 571622757 h 6285"/>
                              <a:gd name="T30" fmla="*/ 99625526 w 6050"/>
                              <a:gd name="T31" fmla="*/ 556555828 h 6285"/>
                              <a:gd name="T32" fmla="*/ 67059369 w 6050"/>
                              <a:gd name="T33" fmla="*/ 533955284 h 6285"/>
                              <a:gd name="T34" fmla="*/ 38988062 w 6050"/>
                              <a:gd name="T35" fmla="*/ 505475458 h 6285"/>
                              <a:gd name="T36" fmla="*/ 17429804 w 6050"/>
                              <a:gd name="T37" fmla="*/ 472769169 h 6285"/>
                              <a:gd name="T38" fmla="*/ 3852901 w 6050"/>
                              <a:gd name="T39" fmla="*/ 437582592 h 6285"/>
                              <a:gd name="T40" fmla="*/ 91750 w 6050"/>
                              <a:gd name="T41" fmla="*/ 401660990 h 6285"/>
                              <a:gd name="T42" fmla="*/ 8164552 w 6050"/>
                              <a:gd name="T43" fmla="*/ 366565950 h 6285"/>
                              <a:gd name="T44" fmla="*/ 29722507 w 6050"/>
                              <a:gd name="T45" fmla="*/ 334227325 h 6285"/>
                              <a:gd name="T46" fmla="*/ 60179016 w 6050"/>
                              <a:gd name="T47" fmla="*/ 309881516 h 6285"/>
                              <a:gd name="T48" fmla="*/ 90085024 w 6050"/>
                              <a:gd name="T49" fmla="*/ 295733291 h 6285"/>
                              <a:gd name="T50" fmla="*/ 144117688 w 6050"/>
                              <a:gd name="T51" fmla="*/ 283514618 h 6285"/>
                              <a:gd name="T52" fmla="*/ 169070096 w 6050"/>
                              <a:gd name="T53" fmla="*/ 273592554 h 6285"/>
                              <a:gd name="T54" fmla="*/ 185032200 w 6050"/>
                              <a:gd name="T55" fmla="*/ 256596377 h 6285"/>
                              <a:gd name="T56" fmla="*/ 199251354 w 6050"/>
                              <a:gd name="T57" fmla="*/ 226095160 h 6285"/>
                              <a:gd name="T58" fmla="*/ 215488406 w 6050"/>
                              <a:gd name="T59" fmla="*/ 199360599 h 6285"/>
                              <a:gd name="T60" fmla="*/ 238606114 w 6050"/>
                              <a:gd name="T61" fmla="*/ 180343031 h 6285"/>
                              <a:gd name="T62" fmla="*/ 265576419 w 6050"/>
                              <a:gd name="T63" fmla="*/ 175382150 h 6285"/>
                              <a:gd name="T64" fmla="*/ 295299230 w 6050"/>
                              <a:gd name="T65" fmla="*/ 182915463 h 6285"/>
                              <a:gd name="T66" fmla="*/ 444003517 w 6050"/>
                              <a:gd name="T67" fmla="*/ 82500291 h 6285"/>
                              <a:gd name="T68" fmla="*/ 96598376 w 6050"/>
                              <a:gd name="T69" fmla="*/ 384848494 h 6285"/>
                              <a:gd name="T70" fmla="*/ 223469458 w 6050"/>
                              <a:gd name="T71" fmla="*/ 314107675 h 6285"/>
                              <a:gd name="T72" fmla="*/ 199801552 w 6050"/>
                              <a:gd name="T73" fmla="*/ 310800220 h 6285"/>
                              <a:gd name="T74" fmla="*/ 174482447 w 6050"/>
                              <a:gd name="T75" fmla="*/ 319160699 h 6285"/>
                              <a:gd name="T76" fmla="*/ 156869143 w 6050"/>
                              <a:gd name="T77" fmla="*/ 336983437 h 6285"/>
                              <a:gd name="T78" fmla="*/ 148704590 w 6050"/>
                              <a:gd name="T79" fmla="*/ 362431933 h 6285"/>
                              <a:gd name="T80" fmla="*/ 152282241 w 6050"/>
                              <a:gd name="T81" fmla="*/ 386042718 h 6285"/>
                              <a:gd name="T82" fmla="*/ 166042644 w 6050"/>
                              <a:gd name="T83" fmla="*/ 406438191 h 6285"/>
                              <a:gd name="T84" fmla="*/ 189802300 w 6050"/>
                              <a:gd name="T85" fmla="*/ 419851391 h 6285"/>
                              <a:gd name="T86" fmla="*/ 213653706 w 6050"/>
                              <a:gd name="T87" fmla="*/ 420861936 h 6285"/>
                              <a:gd name="T88" fmla="*/ 238147363 w 6050"/>
                              <a:gd name="T89" fmla="*/ 410021167 h 6285"/>
                              <a:gd name="T90" fmla="*/ 253834217 w 6050"/>
                              <a:gd name="T91" fmla="*/ 390544399 h 6285"/>
                              <a:gd name="T92" fmla="*/ 259430370 w 6050"/>
                              <a:gd name="T93" fmla="*/ 364544862 h 6285"/>
                              <a:gd name="T94" fmla="*/ 253650716 w 6050"/>
                              <a:gd name="T95" fmla="*/ 341301437 h 6285"/>
                              <a:gd name="T96" fmla="*/ 240440814 w 6050"/>
                              <a:gd name="T97" fmla="*/ 365096205 h 6285"/>
                              <a:gd name="T98" fmla="*/ 235762162 w 6050"/>
                              <a:gd name="T99" fmla="*/ 348283709 h 6285"/>
                              <a:gd name="T100" fmla="*/ 224753960 w 6050"/>
                              <a:gd name="T101" fmla="*/ 336156876 h 6285"/>
                              <a:gd name="T102" fmla="*/ 208241355 w 6050"/>
                              <a:gd name="T103" fmla="*/ 330001468 h 6285"/>
                              <a:gd name="T104" fmla="*/ 192646252 w 6050"/>
                              <a:gd name="T105" fmla="*/ 331563053 h 6285"/>
                              <a:gd name="T106" fmla="*/ 177601346 w 6050"/>
                              <a:gd name="T107" fmla="*/ 341117757 h 6285"/>
                              <a:gd name="T108" fmla="*/ 169345044 w 6050"/>
                              <a:gd name="T109" fmla="*/ 355082301 h 6285"/>
                              <a:gd name="T110" fmla="*/ 167969094 w 6050"/>
                              <a:gd name="T111" fmla="*/ 370608430 h 6285"/>
                              <a:gd name="T112" fmla="*/ 174298946 w 6050"/>
                              <a:gd name="T113" fmla="*/ 387053263 h 6285"/>
                              <a:gd name="T114" fmla="*/ 186499900 w 6050"/>
                              <a:gd name="T115" fmla="*/ 397986174 h 6285"/>
                              <a:gd name="T116" fmla="*/ 203379203 w 6050"/>
                              <a:gd name="T117" fmla="*/ 402579695 h 6285"/>
                              <a:gd name="T118" fmla="*/ 218699359 w 6050"/>
                              <a:gd name="T119" fmla="*/ 399455919 h 6285"/>
                              <a:gd name="T120" fmla="*/ 231725761 w 6050"/>
                              <a:gd name="T121" fmla="*/ 389717535 h 6285"/>
                              <a:gd name="T122" fmla="*/ 239706813 w 6050"/>
                              <a:gd name="T123" fmla="*/ 373824045 h 6285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050" h="6285">
                                <a:moveTo>
                                  <a:pt x="5635" y="0"/>
                                </a:moveTo>
                                <a:lnTo>
                                  <a:pt x="6050" y="392"/>
                                </a:lnTo>
                                <a:lnTo>
                                  <a:pt x="6020" y="603"/>
                                </a:lnTo>
                                <a:lnTo>
                                  <a:pt x="5267" y="1303"/>
                                </a:lnTo>
                                <a:lnTo>
                                  <a:pt x="5210" y="1249"/>
                                </a:lnTo>
                                <a:lnTo>
                                  <a:pt x="3983" y="2591"/>
                                </a:lnTo>
                                <a:lnTo>
                                  <a:pt x="4018" y="2637"/>
                                </a:lnTo>
                                <a:lnTo>
                                  <a:pt x="4050" y="2683"/>
                                </a:lnTo>
                                <a:lnTo>
                                  <a:pt x="4081" y="2730"/>
                                </a:lnTo>
                                <a:lnTo>
                                  <a:pt x="4110" y="2777"/>
                                </a:lnTo>
                                <a:lnTo>
                                  <a:pt x="4137" y="2824"/>
                                </a:lnTo>
                                <a:lnTo>
                                  <a:pt x="4161" y="2873"/>
                                </a:lnTo>
                                <a:lnTo>
                                  <a:pt x="4184" y="2920"/>
                                </a:lnTo>
                                <a:lnTo>
                                  <a:pt x="4204" y="2968"/>
                                </a:lnTo>
                                <a:lnTo>
                                  <a:pt x="4221" y="3016"/>
                                </a:lnTo>
                                <a:lnTo>
                                  <a:pt x="4237" y="3064"/>
                                </a:lnTo>
                                <a:lnTo>
                                  <a:pt x="4250" y="3112"/>
                                </a:lnTo>
                                <a:lnTo>
                                  <a:pt x="4256" y="3136"/>
                                </a:lnTo>
                                <a:lnTo>
                                  <a:pt x="4260" y="3160"/>
                                </a:lnTo>
                                <a:lnTo>
                                  <a:pt x="4264" y="3183"/>
                                </a:lnTo>
                                <a:lnTo>
                                  <a:pt x="4267" y="3207"/>
                                </a:lnTo>
                                <a:lnTo>
                                  <a:pt x="4270" y="3229"/>
                                </a:lnTo>
                                <a:lnTo>
                                  <a:pt x="4272" y="3253"/>
                                </a:lnTo>
                                <a:lnTo>
                                  <a:pt x="4273" y="3277"/>
                                </a:lnTo>
                                <a:lnTo>
                                  <a:pt x="4273" y="3299"/>
                                </a:lnTo>
                                <a:lnTo>
                                  <a:pt x="4273" y="3322"/>
                                </a:lnTo>
                                <a:lnTo>
                                  <a:pt x="4272" y="3344"/>
                                </a:lnTo>
                                <a:lnTo>
                                  <a:pt x="4268" y="3372"/>
                                </a:lnTo>
                                <a:lnTo>
                                  <a:pt x="4264" y="3399"/>
                                </a:lnTo>
                                <a:lnTo>
                                  <a:pt x="4258" y="3427"/>
                                </a:lnTo>
                                <a:lnTo>
                                  <a:pt x="4249" y="3453"/>
                                </a:lnTo>
                                <a:lnTo>
                                  <a:pt x="4240" y="3480"/>
                                </a:lnTo>
                                <a:lnTo>
                                  <a:pt x="4228" y="3507"/>
                                </a:lnTo>
                                <a:lnTo>
                                  <a:pt x="4215" y="3534"/>
                                </a:lnTo>
                                <a:lnTo>
                                  <a:pt x="4201" y="3560"/>
                                </a:lnTo>
                                <a:lnTo>
                                  <a:pt x="4186" y="3585"/>
                                </a:lnTo>
                                <a:lnTo>
                                  <a:pt x="4169" y="3611"/>
                                </a:lnTo>
                                <a:lnTo>
                                  <a:pt x="4152" y="3636"/>
                                </a:lnTo>
                                <a:lnTo>
                                  <a:pt x="4132" y="3660"/>
                                </a:lnTo>
                                <a:lnTo>
                                  <a:pt x="4113" y="3685"/>
                                </a:lnTo>
                                <a:lnTo>
                                  <a:pt x="4092" y="3709"/>
                                </a:lnTo>
                                <a:lnTo>
                                  <a:pt x="4070" y="3732"/>
                                </a:lnTo>
                                <a:lnTo>
                                  <a:pt x="4048" y="3755"/>
                                </a:lnTo>
                                <a:lnTo>
                                  <a:pt x="4025" y="3777"/>
                                </a:lnTo>
                                <a:lnTo>
                                  <a:pt x="4002" y="3800"/>
                                </a:lnTo>
                                <a:lnTo>
                                  <a:pt x="3977" y="3821"/>
                                </a:lnTo>
                                <a:lnTo>
                                  <a:pt x="3953" y="3841"/>
                                </a:lnTo>
                                <a:lnTo>
                                  <a:pt x="3928" y="3862"/>
                                </a:lnTo>
                                <a:lnTo>
                                  <a:pt x="3903" y="3881"/>
                                </a:lnTo>
                                <a:lnTo>
                                  <a:pt x="3877" y="3899"/>
                                </a:lnTo>
                                <a:lnTo>
                                  <a:pt x="3852" y="3918"/>
                                </a:lnTo>
                                <a:lnTo>
                                  <a:pt x="3801" y="3951"/>
                                </a:lnTo>
                                <a:lnTo>
                                  <a:pt x="3751" y="3981"/>
                                </a:lnTo>
                                <a:lnTo>
                                  <a:pt x="3700" y="4009"/>
                                </a:lnTo>
                                <a:lnTo>
                                  <a:pt x="3653" y="4031"/>
                                </a:lnTo>
                                <a:lnTo>
                                  <a:pt x="3619" y="4047"/>
                                </a:lnTo>
                                <a:lnTo>
                                  <a:pt x="3587" y="4063"/>
                                </a:lnTo>
                                <a:lnTo>
                                  <a:pt x="3557" y="4079"/>
                                </a:lnTo>
                                <a:lnTo>
                                  <a:pt x="3528" y="4097"/>
                                </a:lnTo>
                                <a:lnTo>
                                  <a:pt x="3501" y="4114"/>
                                </a:lnTo>
                                <a:lnTo>
                                  <a:pt x="3475" y="4131"/>
                                </a:lnTo>
                                <a:lnTo>
                                  <a:pt x="3451" y="4148"/>
                                </a:lnTo>
                                <a:lnTo>
                                  <a:pt x="3428" y="4165"/>
                                </a:lnTo>
                                <a:lnTo>
                                  <a:pt x="3407" y="4183"/>
                                </a:lnTo>
                                <a:lnTo>
                                  <a:pt x="3388" y="4202"/>
                                </a:lnTo>
                                <a:lnTo>
                                  <a:pt x="3369" y="4220"/>
                                </a:lnTo>
                                <a:lnTo>
                                  <a:pt x="3351" y="4238"/>
                                </a:lnTo>
                                <a:lnTo>
                                  <a:pt x="3335" y="4257"/>
                                </a:lnTo>
                                <a:lnTo>
                                  <a:pt x="3320" y="4277"/>
                                </a:lnTo>
                                <a:lnTo>
                                  <a:pt x="3307" y="4296"/>
                                </a:lnTo>
                                <a:lnTo>
                                  <a:pt x="3294" y="4315"/>
                                </a:lnTo>
                                <a:lnTo>
                                  <a:pt x="3283" y="4336"/>
                                </a:lnTo>
                                <a:lnTo>
                                  <a:pt x="3271" y="4356"/>
                                </a:lnTo>
                                <a:lnTo>
                                  <a:pt x="3261" y="4376"/>
                                </a:lnTo>
                                <a:lnTo>
                                  <a:pt x="3252" y="4398"/>
                                </a:lnTo>
                                <a:lnTo>
                                  <a:pt x="3244" y="4418"/>
                                </a:lnTo>
                                <a:lnTo>
                                  <a:pt x="3236" y="4439"/>
                                </a:lnTo>
                                <a:lnTo>
                                  <a:pt x="3229" y="4461"/>
                                </a:lnTo>
                                <a:lnTo>
                                  <a:pt x="3224" y="4483"/>
                                </a:lnTo>
                                <a:lnTo>
                                  <a:pt x="3213" y="4528"/>
                                </a:lnTo>
                                <a:lnTo>
                                  <a:pt x="3204" y="4575"/>
                                </a:lnTo>
                                <a:lnTo>
                                  <a:pt x="3197" y="4622"/>
                                </a:lnTo>
                                <a:lnTo>
                                  <a:pt x="3191" y="4670"/>
                                </a:lnTo>
                                <a:lnTo>
                                  <a:pt x="3186" y="4720"/>
                                </a:lnTo>
                                <a:lnTo>
                                  <a:pt x="3182" y="4772"/>
                                </a:lnTo>
                                <a:lnTo>
                                  <a:pt x="3172" y="4878"/>
                                </a:lnTo>
                                <a:lnTo>
                                  <a:pt x="3167" y="4934"/>
                                </a:lnTo>
                                <a:lnTo>
                                  <a:pt x="3160" y="4989"/>
                                </a:lnTo>
                                <a:lnTo>
                                  <a:pt x="3152" y="5048"/>
                                </a:lnTo>
                                <a:lnTo>
                                  <a:pt x="3141" y="5107"/>
                                </a:lnTo>
                                <a:lnTo>
                                  <a:pt x="3128" y="5168"/>
                                </a:lnTo>
                                <a:lnTo>
                                  <a:pt x="3121" y="5199"/>
                                </a:lnTo>
                                <a:lnTo>
                                  <a:pt x="3113" y="5230"/>
                                </a:lnTo>
                                <a:lnTo>
                                  <a:pt x="3104" y="5263"/>
                                </a:lnTo>
                                <a:lnTo>
                                  <a:pt x="3094" y="5295"/>
                                </a:lnTo>
                                <a:lnTo>
                                  <a:pt x="3083" y="5328"/>
                                </a:lnTo>
                                <a:lnTo>
                                  <a:pt x="3071" y="5361"/>
                                </a:lnTo>
                                <a:lnTo>
                                  <a:pt x="3060" y="5394"/>
                                </a:lnTo>
                                <a:lnTo>
                                  <a:pt x="3046" y="5428"/>
                                </a:lnTo>
                                <a:lnTo>
                                  <a:pt x="3031" y="5462"/>
                                </a:lnTo>
                                <a:lnTo>
                                  <a:pt x="3015" y="5496"/>
                                </a:lnTo>
                                <a:lnTo>
                                  <a:pt x="2997" y="5532"/>
                                </a:lnTo>
                                <a:lnTo>
                                  <a:pt x="2979" y="5567"/>
                                </a:lnTo>
                                <a:lnTo>
                                  <a:pt x="2960" y="5603"/>
                                </a:lnTo>
                                <a:lnTo>
                                  <a:pt x="2938" y="5639"/>
                                </a:lnTo>
                                <a:lnTo>
                                  <a:pt x="2912" y="5684"/>
                                </a:lnTo>
                                <a:lnTo>
                                  <a:pt x="2884" y="5727"/>
                                </a:lnTo>
                                <a:lnTo>
                                  <a:pt x="2855" y="5767"/>
                                </a:lnTo>
                                <a:lnTo>
                                  <a:pt x="2826" y="5806"/>
                                </a:lnTo>
                                <a:lnTo>
                                  <a:pt x="2796" y="5843"/>
                                </a:lnTo>
                                <a:lnTo>
                                  <a:pt x="2765" y="5880"/>
                                </a:lnTo>
                                <a:lnTo>
                                  <a:pt x="2734" y="5914"/>
                                </a:lnTo>
                                <a:lnTo>
                                  <a:pt x="2703" y="5946"/>
                                </a:lnTo>
                                <a:lnTo>
                                  <a:pt x="2671" y="5977"/>
                                </a:lnTo>
                                <a:lnTo>
                                  <a:pt x="2637" y="6006"/>
                                </a:lnTo>
                                <a:lnTo>
                                  <a:pt x="2604" y="6034"/>
                                </a:lnTo>
                                <a:lnTo>
                                  <a:pt x="2571" y="6060"/>
                                </a:lnTo>
                                <a:lnTo>
                                  <a:pt x="2537" y="6085"/>
                                </a:lnTo>
                                <a:lnTo>
                                  <a:pt x="2502" y="6108"/>
                                </a:lnTo>
                                <a:lnTo>
                                  <a:pt x="2467" y="6130"/>
                                </a:lnTo>
                                <a:lnTo>
                                  <a:pt x="2432" y="6150"/>
                                </a:lnTo>
                                <a:lnTo>
                                  <a:pt x="2396" y="6168"/>
                                </a:lnTo>
                                <a:lnTo>
                                  <a:pt x="2360" y="6185"/>
                                </a:lnTo>
                                <a:lnTo>
                                  <a:pt x="2323" y="6201"/>
                                </a:lnTo>
                                <a:lnTo>
                                  <a:pt x="2286" y="6215"/>
                                </a:lnTo>
                                <a:lnTo>
                                  <a:pt x="2249" y="6228"/>
                                </a:lnTo>
                                <a:lnTo>
                                  <a:pt x="2212" y="6240"/>
                                </a:lnTo>
                                <a:lnTo>
                                  <a:pt x="2173" y="6251"/>
                                </a:lnTo>
                                <a:lnTo>
                                  <a:pt x="2136" y="6259"/>
                                </a:lnTo>
                                <a:lnTo>
                                  <a:pt x="2097" y="6267"/>
                                </a:lnTo>
                                <a:lnTo>
                                  <a:pt x="2059" y="6273"/>
                                </a:lnTo>
                                <a:lnTo>
                                  <a:pt x="2020" y="6277"/>
                                </a:lnTo>
                                <a:lnTo>
                                  <a:pt x="1981" y="6282"/>
                                </a:lnTo>
                                <a:lnTo>
                                  <a:pt x="1943" y="6284"/>
                                </a:lnTo>
                                <a:lnTo>
                                  <a:pt x="1903" y="6285"/>
                                </a:lnTo>
                                <a:lnTo>
                                  <a:pt x="1865" y="6285"/>
                                </a:lnTo>
                                <a:lnTo>
                                  <a:pt x="1825" y="6284"/>
                                </a:lnTo>
                                <a:lnTo>
                                  <a:pt x="1785" y="6282"/>
                                </a:lnTo>
                                <a:lnTo>
                                  <a:pt x="1746" y="6277"/>
                                </a:lnTo>
                                <a:lnTo>
                                  <a:pt x="1706" y="6273"/>
                                </a:lnTo>
                                <a:lnTo>
                                  <a:pt x="1667" y="6268"/>
                                </a:lnTo>
                                <a:lnTo>
                                  <a:pt x="1628" y="6260"/>
                                </a:lnTo>
                                <a:lnTo>
                                  <a:pt x="1588" y="6253"/>
                                </a:lnTo>
                                <a:lnTo>
                                  <a:pt x="1549" y="6243"/>
                                </a:lnTo>
                                <a:lnTo>
                                  <a:pt x="1509" y="6234"/>
                                </a:lnTo>
                                <a:lnTo>
                                  <a:pt x="1470" y="6222"/>
                                </a:lnTo>
                                <a:lnTo>
                                  <a:pt x="1431" y="6210"/>
                                </a:lnTo>
                                <a:lnTo>
                                  <a:pt x="1392" y="6197"/>
                                </a:lnTo>
                                <a:lnTo>
                                  <a:pt x="1352" y="6183"/>
                                </a:lnTo>
                                <a:lnTo>
                                  <a:pt x="1314" y="6167"/>
                                </a:lnTo>
                                <a:lnTo>
                                  <a:pt x="1275" y="6152"/>
                                </a:lnTo>
                                <a:lnTo>
                                  <a:pt x="1237" y="6135"/>
                                </a:lnTo>
                                <a:lnTo>
                                  <a:pt x="1199" y="6117"/>
                                </a:lnTo>
                                <a:lnTo>
                                  <a:pt x="1161" y="6099"/>
                                </a:lnTo>
                                <a:lnTo>
                                  <a:pt x="1123" y="6078"/>
                                </a:lnTo>
                                <a:lnTo>
                                  <a:pt x="1086" y="6058"/>
                                </a:lnTo>
                                <a:lnTo>
                                  <a:pt x="1049" y="6037"/>
                                </a:lnTo>
                                <a:lnTo>
                                  <a:pt x="1012" y="6015"/>
                                </a:lnTo>
                                <a:lnTo>
                                  <a:pt x="975" y="5992"/>
                                </a:lnTo>
                                <a:lnTo>
                                  <a:pt x="939" y="5969"/>
                                </a:lnTo>
                                <a:lnTo>
                                  <a:pt x="903" y="5944"/>
                                </a:lnTo>
                                <a:lnTo>
                                  <a:pt x="868" y="5920"/>
                                </a:lnTo>
                                <a:lnTo>
                                  <a:pt x="834" y="5894"/>
                                </a:lnTo>
                                <a:lnTo>
                                  <a:pt x="798" y="5867"/>
                                </a:lnTo>
                                <a:lnTo>
                                  <a:pt x="765" y="5839"/>
                                </a:lnTo>
                                <a:lnTo>
                                  <a:pt x="731" y="5812"/>
                                </a:lnTo>
                                <a:lnTo>
                                  <a:pt x="698" y="5783"/>
                                </a:lnTo>
                                <a:lnTo>
                                  <a:pt x="665" y="5754"/>
                                </a:lnTo>
                                <a:lnTo>
                                  <a:pt x="633" y="5724"/>
                                </a:lnTo>
                                <a:lnTo>
                                  <a:pt x="602" y="5694"/>
                                </a:lnTo>
                                <a:lnTo>
                                  <a:pt x="571" y="5663"/>
                                </a:lnTo>
                                <a:lnTo>
                                  <a:pt x="541" y="5632"/>
                                </a:lnTo>
                                <a:lnTo>
                                  <a:pt x="511" y="5600"/>
                                </a:lnTo>
                                <a:lnTo>
                                  <a:pt x="482" y="5568"/>
                                </a:lnTo>
                                <a:lnTo>
                                  <a:pt x="453" y="5535"/>
                                </a:lnTo>
                                <a:lnTo>
                                  <a:pt x="425" y="5502"/>
                                </a:lnTo>
                                <a:lnTo>
                                  <a:pt x="399" y="5467"/>
                                </a:lnTo>
                                <a:lnTo>
                                  <a:pt x="373" y="5433"/>
                                </a:lnTo>
                                <a:lnTo>
                                  <a:pt x="347" y="5399"/>
                                </a:lnTo>
                                <a:lnTo>
                                  <a:pt x="323" y="5363"/>
                                </a:lnTo>
                                <a:lnTo>
                                  <a:pt x="298" y="5328"/>
                                </a:lnTo>
                                <a:lnTo>
                                  <a:pt x="274" y="5293"/>
                                </a:lnTo>
                                <a:lnTo>
                                  <a:pt x="252" y="5256"/>
                                </a:lnTo>
                                <a:lnTo>
                                  <a:pt x="230" y="5220"/>
                                </a:lnTo>
                                <a:lnTo>
                                  <a:pt x="210" y="5183"/>
                                </a:lnTo>
                                <a:lnTo>
                                  <a:pt x="190" y="5146"/>
                                </a:lnTo>
                                <a:lnTo>
                                  <a:pt x="170" y="5108"/>
                                </a:lnTo>
                                <a:lnTo>
                                  <a:pt x="152" y="5071"/>
                                </a:lnTo>
                                <a:lnTo>
                                  <a:pt x="135" y="5033"/>
                                </a:lnTo>
                                <a:lnTo>
                                  <a:pt x="119" y="4995"/>
                                </a:lnTo>
                                <a:lnTo>
                                  <a:pt x="103" y="4957"/>
                                </a:lnTo>
                                <a:lnTo>
                                  <a:pt x="89" y="4919"/>
                                </a:lnTo>
                                <a:lnTo>
                                  <a:pt x="75" y="4880"/>
                                </a:lnTo>
                                <a:lnTo>
                                  <a:pt x="63" y="4841"/>
                                </a:lnTo>
                                <a:lnTo>
                                  <a:pt x="51" y="4802"/>
                                </a:lnTo>
                                <a:lnTo>
                                  <a:pt x="42" y="4763"/>
                                </a:lnTo>
                                <a:lnTo>
                                  <a:pt x="32" y="4725"/>
                                </a:lnTo>
                                <a:lnTo>
                                  <a:pt x="25" y="4685"/>
                                </a:lnTo>
                                <a:lnTo>
                                  <a:pt x="17" y="4645"/>
                                </a:lnTo>
                                <a:lnTo>
                                  <a:pt x="12" y="4607"/>
                                </a:lnTo>
                                <a:lnTo>
                                  <a:pt x="6" y="4567"/>
                                </a:lnTo>
                                <a:lnTo>
                                  <a:pt x="3" y="4528"/>
                                </a:lnTo>
                                <a:lnTo>
                                  <a:pt x="1" y="4489"/>
                                </a:lnTo>
                                <a:lnTo>
                                  <a:pt x="0" y="4450"/>
                                </a:lnTo>
                                <a:lnTo>
                                  <a:pt x="0" y="4411"/>
                                </a:lnTo>
                                <a:lnTo>
                                  <a:pt x="1" y="4372"/>
                                </a:lnTo>
                                <a:lnTo>
                                  <a:pt x="4" y="4333"/>
                                </a:lnTo>
                                <a:lnTo>
                                  <a:pt x="9" y="4294"/>
                                </a:lnTo>
                                <a:lnTo>
                                  <a:pt x="14" y="4255"/>
                                </a:lnTo>
                                <a:lnTo>
                                  <a:pt x="20" y="4218"/>
                                </a:lnTo>
                                <a:lnTo>
                                  <a:pt x="28" y="4179"/>
                                </a:lnTo>
                                <a:lnTo>
                                  <a:pt x="37" y="4140"/>
                                </a:lnTo>
                                <a:lnTo>
                                  <a:pt x="48" y="4103"/>
                                </a:lnTo>
                                <a:lnTo>
                                  <a:pt x="60" y="4065"/>
                                </a:lnTo>
                                <a:lnTo>
                                  <a:pt x="74" y="4028"/>
                                </a:lnTo>
                                <a:lnTo>
                                  <a:pt x="89" y="3990"/>
                                </a:lnTo>
                                <a:lnTo>
                                  <a:pt x="106" y="3954"/>
                                </a:lnTo>
                                <a:lnTo>
                                  <a:pt x="123" y="3918"/>
                                </a:lnTo>
                                <a:lnTo>
                                  <a:pt x="144" y="3881"/>
                                </a:lnTo>
                                <a:lnTo>
                                  <a:pt x="164" y="3846"/>
                                </a:lnTo>
                                <a:lnTo>
                                  <a:pt x="186" y="3809"/>
                                </a:lnTo>
                                <a:lnTo>
                                  <a:pt x="211" y="3775"/>
                                </a:lnTo>
                                <a:lnTo>
                                  <a:pt x="237" y="3740"/>
                                </a:lnTo>
                                <a:lnTo>
                                  <a:pt x="265" y="3705"/>
                                </a:lnTo>
                                <a:lnTo>
                                  <a:pt x="294" y="3671"/>
                                </a:lnTo>
                                <a:lnTo>
                                  <a:pt x="324" y="3638"/>
                                </a:lnTo>
                                <a:lnTo>
                                  <a:pt x="356" y="3605"/>
                                </a:lnTo>
                                <a:lnTo>
                                  <a:pt x="390" y="3572"/>
                                </a:lnTo>
                                <a:lnTo>
                                  <a:pt x="427" y="3540"/>
                                </a:lnTo>
                                <a:lnTo>
                                  <a:pt x="463" y="3509"/>
                                </a:lnTo>
                                <a:lnTo>
                                  <a:pt x="503" y="3478"/>
                                </a:lnTo>
                                <a:lnTo>
                                  <a:pt x="543" y="3448"/>
                                </a:lnTo>
                                <a:lnTo>
                                  <a:pt x="586" y="3418"/>
                                </a:lnTo>
                                <a:lnTo>
                                  <a:pt x="622" y="3395"/>
                                </a:lnTo>
                                <a:lnTo>
                                  <a:pt x="656" y="3373"/>
                                </a:lnTo>
                                <a:lnTo>
                                  <a:pt x="690" y="3353"/>
                                </a:lnTo>
                                <a:lnTo>
                                  <a:pt x="724" y="3333"/>
                                </a:lnTo>
                                <a:lnTo>
                                  <a:pt x="758" y="3315"/>
                                </a:lnTo>
                                <a:lnTo>
                                  <a:pt x="791" y="3299"/>
                                </a:lnTo>
                                <a:lnTo>
                                  <a:pt x="823" y="3283"/>
                                </a:lnTo>
                                <a:lnTo>
                                  <a:pt x="855" y="3268"/>
                                </a:lnTo>
                                <a:lnTo>
                                  <a:pt x="887" y="3254"/>
                                </a:lnTo>
                                <a:lnTo>
                                  <a:pt x="919" y="3241"/>
                                </a:lnTo>
                                <a:lnTo>
                                  <a:pt x="951" y="3229"/>
                                </a:lnTo>
                                <a:lnTo>
                                  <a:pt x="982" y="3219"/>
                                </a:lnTo>
                                <a:lnTo>
                                  <a:pt x="1042" y="3198"/>
                                </a:lnTo>
                                <a:lnTo>
                                  <a:pt x="1101" y="3181"/>
                                </a:lnTo>
                                <a:lnTo>
                                  <a:pt x="1158" y="3166"/>
                                </a:lnTo>
                                <a:lnTo>
                                  <a:pt x="1215" y="3153"/>
                                </a:lnTo>
                                <a:lnTo>
                                  <a:pt x="1270" y="3143"/>
                                </a:lnTo>
                                <a:lnTo>
                                  <a:pt x="1323" y="3132"/>
                                </a:lnTo>
                                <a:lnTo>
                                  <a:pt x="1426" y="3114"/>
                                </a:lnTo>
                                <a:lnTo>
                                  <a:pt x="1476" y="3105"/>
                                </a:lnTo>
                                <a:lnTo>
                                  <a:pt x="1524" y="3097"/>
                                </a:lnTo>
                                <a:lnTo>
                                  <a:pt x="1571" y="3086"/>
                                </a:lnTo>
                                <a:lnTo>
                                  <a:pt x="1616" y="3075"/>
                                </a:lnTo>
                                <a:lnTo>
                                  <a:pt x="1660" y="3063"/>
                                </a:lnTo>
                                <a:lnTo>
                                  <a:pt x="1703" y="3048"/>
                                </a:lnTo>
                                <a:lnTo>
                                  <a:pt x="1724" y="3041"/>
                                </a:lnTo>
                                <a:lnTo>
                                  <a:pt x="1745" y="3031"/>
                                </a:lnTo>
                                <a:lnTo>
                                  <a:pt x="1765" y="3023"/>
                                </a:lnTo>
                                <a:lnTo>
                                  <a:pt x="1785" y="3012"/>
                                </a:lnTo>
                                <a:lnTo>
                                  <a:pt x="1805" y="3001"/>
                                </a:lnTo>
                                <a:lnTo>
                                  <a:pt x="1824" y="2989"/>
                                </a:lnTo>
                                <a:lnTo>
                                  <a:pt x="1843" y="2978"/>
                                </a:lnTo>
                                <a:lnTo>
                                  <a:pt x="1861" y="2964"/>
                                </a:lnTo>
                                <a:lnTo>
                                  <a:pt x="1881" y="2950"/>
                                </a:lnTo>
                                <a:lnTo>
                                  <a:pt x="1898" y="2934"/>
                                </a:lnTo>
                                <a:lnTo>
                                  <a:pt x="1916" y="2918"/>
                                </a:lnTo>
                                <a:lnTo>
                                  <a:pt x="1933" y="2899"/>
                                </a:lnTo>
                                <a:lnTo>
                                  <a:pt x="1950" y="2881"/>
                                </a:lnTo>
                                <a:lnTo>
                                  <a:pt x="1968" y="2861"/>
                                </a:lnTo>
                                <a:lnTo>
                                  <a:pt x="1985" y="2839"/>
                                </a:lnTo>
                                <a:lnTo>
                                  <a:pt x="2001" y="2817"/>
                                </a:lnTo>
                                <a:lnTo>
                                  <a:pt x="2017" y="2793"/>
                                </a:lnTo>
                                <a:lnTo>
                                  <a:pt x="2032" y="2769"/>
                                </a:lnTo>
                                <a:lnTo>
                                  <a:pt x="2048" y="2742"/>
                                </a:lnTo>
                                <a:lnTo>
                                  <a:pt x="2063" y="2713"/>
                                </a:lnTo>
                                <a:lnTo>
                                  <a:pt x="2078" y="2683"/>
                                </a:lnTo>
                                <a:lnTo>
                                  <a:pt x="2092" y="2652"/>
                                </a:lnTo>
                                <a:lnTo>
                                  <a:pt x="2107" y="2619"/>
                                </a:lnTo>
                                <a:lnTo>
                                  <a:pt x="2121" y="2584"/>
                                </a:lnTo>
                                <a:lnTo>
                                  <a:pt x="2145" y="2522"/>
                                </a:lnTo>
                                <a:lnTo>
                                  <a:pt x="2172" y="2461"/>
                                </a:lnTo>
                                <a:lnTo>
                                  <a:pt x="2187" y="2430"/>
                                </a:lnTo>
                                <a:lnTo>
                                  <a:pt x="2202" y="2400"/>
                                </a:lnTo>
                                <a:lnTo>
                                  <a:pt x="2218" y="2369"/>
                                </a:lnTo>
                                <a:lnTo>
                                  <a:pt x="2235" y="2339"/>
                                </a:lnTo>
                                <a:lnTo>
                                  <a:pt x="2253" y="2310"/>
                                </a:lnTo>
                                <a:lnTo>
                                  <a:pt x="2270" y="2280"/>
                                </a:lnTo>
                                <a:lnTo>
                                  <a:pt x="2289" y="2252"/>
                                </a:lnTo>
                                <a:lnTo>
                                  <a:pt x="2308" y="2224"/>
                                </a:lnTo>
                                <a:lnTo>
                                  <a:pt x="2329" y="2196"/>
                                </a:lnTo>
                                <a:lnTo>
                                  <a:pt x="2349" y="2170"/>
                                </a:lnTo>
                                <a:lnTo>
                                  <a:pt x="2371" y="2144"/>
                                </a:lnTo>
                                <a:lnTo>
                                  <a:pt x="2393" y="2119"/>
                                </a:lnTo>
                                <a:lnTo>
                                  <a:pt x="2417" y="2096"/>
                                </a:lnTo>
                                <a:lnTo>
                                  <a:pt x="2440" y="2073"/>
                                </a:lnTo>
                                <a:lnTo>
                                  <a:pt x="2465" y="2052"/>
                                </a:lnTo>
                                <a:lnTo>
                                  <a:pt x="2491" y="2031"/>
                                </a:lnTo>
                                <a:lnTo>
                                  <a:pt x="2516" y="2012"/>
                                </a:lnTo>
                                <a:lnTo>
                                  <a:pt x="2544" y="1994"/>
                                </a:lnTo>
                                <a:lnTo>
                                  <a:pt x="2572" y="1978"/>
                                </a:lnTo>
                                <a:lnTo>
                                  <a:pt x="2601" y="1963"/>
                                </a:lnTo>
                                <a:lnTo>
                                  <a:pt x="2630" y="1950"/>
                                </a:lnTo>
                                <a:lnTo>
                                  <a:pt x="2661" y="1938"/>
                                </a:lnTo>
                                <a:lnTo>
                                  <a:pt x="2692" y="1928"/>
                                </a:lnTo>
                                <a:lnTo>
                                  <a:pt x="2724" y="1921"/>
                                </a:lnTo>
                                <a:lnTo>
                                  <a:pt x="2758" y="1914"/>
                                </a:lnTo>
                                <a:lnTo>
                                  <a:pt x="2792" y="1910"/>
                                </a:lnTo>
                                <a:lnTo>
                                  <a:pt x="2827" y="1908"/>
                                </a:lnTo>
                                <a:lnTo>
                                  <a:pt x="2863" y="1908"/>
                                </a:lnTo>
                                <a:lnTo>
                                  <a:pt x="2895" y="1909"/>
                                </a:lnTo>
                                <a:lnTo>
                                  <a:pt x="2927" y="1912"/>
                                </a:lnTo>
                                <a:lnTo>
                                  <a:pt x="2958" y="1917"/>
                                </a:lnTo>
                                <a:lnTo>
                                  <a:pt x="2990" y="1922"/>
                                </a:lnTo>
                                <a:lnTo>
                                  <a:pt x="3023" y="1928"/>
                                </a:lnTo>
                                <a:lnTo>
                                  <a:pt x="3055" y="1936"/>
                                </a:lnTo>
                                <a:lnTo>
                                  <a:pt x="3087" y="1944"/>
                                </a:lnTo>
                                <a:lnTo>
                                  <a:pt x="3121" y="1954"/>
                                </a:lnTo>
                                <a:lnTo>
                                  <a:pt x="3154" y="1965"/>
                                </a:lnTo>
                                <a:lnTo>
                                  <a:pt x="3186" y="1977"/>
                                </a:lnTo>
                                <a:lnTo>
                                  <a:pt x="3219" y="1991"/>
                                </a:lnTo>
                                <a:lnTo>
                                  <a:pt x="3252" y="2005"/>
                                </a:lnTo>
                                <a:lnTo>
                                  <a:pt x="3286" y="2020"/>
                                </a:lnTo>
                                <a:lnTo>
                                  <a:pt x="3318" y="2036"/>
                                </a:lnTo>
                                <a:lnTo>
                                  <a:pt x="3351" y="2052"/>
                                </a:lnTo>
                                <a:lnTo>
                                  <a:pt x="3383" y="2070"/>
                                </a:lnTo>
                                <a:lnTo>
                                  <a:pt x="2672" y="2952"/>
                                </a:lnTo>
                                <a:lnTo>
                                  <a:pt x="2733" y="3017"/>
                                </a:lnTo>
                                <a:lnTo>
                                  <a:pt x="3564" y="2186"/>
                                </a:lnTo>
                                <a:lnTo>
                                  <a:pt x="4840" y="898"/>
                                </a:lnTo>
                                <a:lnTo>
                                  <a:pt x="4772" y="835"/>
                                </a:lnTo>
                                <a:lnTo>
                                  <a:pt x="5440" y="39"/>
                                </a:lnTo>
                                <a:lnTo>
                                  <a:pt x="5635" y="0"/>
                                </a:lnTo>
                                <a:close/>
                                <a:moveTo>
                                  <a:pt x="1053" y="4189"/>
                                </a:moveTo>
                                <a:lnTo>
                                  <a:pt x="865" y="4388"/>
                                </a:lnTo>
                                <a:lnTo>
                                  <a:pt x="1960" y="5423"/>
                                </a:lnTo>
                                <a:lnTo>
                                  <a:pt x="2150" y="5223"/>
                                </a:lnTo>
                                <a:lnTo>
                                  <a:pt x="1053" y="4189"/>
                                </a:lnTo>
                                <a:close/>
                                <a:moveTo>
                                  <a:pt x="2640" y="3546"/>
                                </a:moveTo>
                                <a:lnTo>
                                  <a:pt x="2640" y="3546"/>
                                </a:lnTo>
                                <a:lnTo>
                                  <a:pt x="2616" y="3525"/>
                                </a:lnTo>
                                <a:lnTo>
                                  <a:pt x="2592" y="3506"/>
                                </a:lnTo>
                                <a:lnTo>
                                  <a:pt x="2568" y="3488"/>
                                </a:lnTo>
                                <a:lnTo>
                                  <a:pt x="2542" y="3472"/>
                                </a:lnTo>
                                <a:lnTo>
                                  <a:pt x="2516" y="3456"/>
                                </a:lnTo>
                                <a:lnTo>
                                  <a:pt x="2491" y="3443"/>
                                </a:lnTo>
                                <a:lnTo>
                                  <a:pt x="2463" y="3430"/>
                                </a:lnTo>
                                <a:lnTo>
                                  <a:pt x="2436" y="3419"/>
                                </a:lnTo>
                                <a:lnTo>
                                  <a:pt x="2408" y="3410"/>
                                </a:lnTo>
                                <a:lnTo>
                                  <a:pt x="2380" y="3401"/>
                                </a:lnTo>
                                <a:lnTo>
                                  <a:pt x="2351" y="3395"/>
                                </a:lnTo>
                                <a:lnTo>
                                  <a:pt x="2322" y="3389"/>
                                </a:lnTo>
                                <a:lnTo>
                                  <a:pt x="2294" y="3385"/>
                                </a:lnTo>
                                <a:lnTo>
                                  <a:pt x="2265" y="3383"/>
                                </a:lnTo>
                                <a:lnTo>
                                  <a:pt x="2235" y="3382"/>
                                </a:lnTo>
                                <a:lnTo>
                                  <a:pt x="2207" y="3382"/>
                                </a:lnTo>
                                <a:lnTo>
                                  <a:pt x="2178" y="3383"/>
                                </a:lnTo>
                                <a:lnTo>
                                  <a:pt x="2149" y="3386"/>
                                </a:lnTo>
                                <a:lnTo>
                                  <a:pt x="2121" y="3390"/>
                                </a:lnTo>
                                <a:lnTo>
                                  <a:pt x="2092" y="3396"/>
                                </a:lnTo>
                                <a:lnTo>
                                  <a:pt x="2064" y="3403"/>
                                </a:lnTo>
                                <a:lnTo>
                                  <a:pt x="2036" y="3412"/>
                                </a:lnTo>
                                <a:lnTo>
                                  <a:pt x="2008" y="3421"/>
                                </a:lnTo>
                                <a:lnTo>
                                  <a:pt x="1981" y="3432"/>
                                </a:lnTo>
                                <a:lnTo>
                                  <a:pt x="1955" y="3445"/>
                                </a:lnTo>
                                <a:lnTo>
                                  <a:pt x="1928" y="3459"/>
                                </a:lnTo>
                                <a:lnTo>
                                  <a:pt x="1902" y="3474"/>
                                </a:lnTo>
                                <a:lnTo>
                                  <a:pt x="1878" y="3491"/>
                                </a:lnTo>
                                <a:lnTo>
                                  <a:pt x="1853" y="3508"/>
                                </a:lnTo>
                                <a:lnTo>
                                  <a:pt x="1829" y="3527"/>
                                </a:lnTo>
                                <a:lnTo>
                                  <a:pt x="1807" y="3549"/>
                                </a:lnTo>
                                <a:lnTo>
                                  <a:pt x="1785" y="3570"/>
                                </a:lnTo>
                                <a:lnTo>
                                  <a:pt x="1764" y="3594"/>
                                </a:lnTo>
                                <a:lnTo>
                                  <a:pt x="1745" y="3617"/>
                                </a:lnTo>
                                <a:lnTo>
                                  <a:pt x="1726" y="3642"/>
                                </a:lnTo>
                                <a:lnTo>
                                  <a:pt x="1710" y="3668"/>
                                </a:lnTo>
                                <a:lnTo>
                                  <a:pt x="1695" y="3694"/>
                                </a:lnTo>
                                <a:lnTo>
                                  <a:pt x="1681" y="3720"/>
                                </a:lnTo>
                                <a:lnTo>
                                  <a:pt x="1669" y="3747"/>
                                </a:lnTo>
                                <a:lnTo>
                                  <a:pt x="1658" y="3774"/>
                                </a:lnTo>
                                <a:lnTo>
                                  <a:pt x="1648" y="3802"/>
                                </a:lnTo>
                                <a:lnTo>
                                  <a:pt x="1641" y="3831"/>
                                </a:lnTo>
                                <a:lnTo>
                                  <a:pt x="1633" y="3859"/>
                                </a:lnTo>
                                <a:lnTo>
                                  <a:pt x="1628" y="3888"/>
                                </a:lnTo>
                                <a:lnTo>
                                  <a:pt x="1624" y="3916"/>
                                </a:lnTo>
                                <a:lnTo>
                                  <a:pt x="1621" y="3945"/>
                                </a:lnTo>
                                <a:lnTo>
                                  <a:pt x="1620" y="3974"/>
                                </a:lnTo>
                                <a:lnTo>
                                  <a:pt x="1620" y="4003"/>
                                </a:lnTo>
                                <a:lnTo>
                                  <a:pt x="1621" y="4032"/>
                                </a:lnTo>
                                <a:lnTo>
                                  <a:pt x="1625" y="4061"/>
                                </a:lnTo>
                                <a:lnTo>
                                  <a:pt x="1629" y="4089"/>
                                </a:lnTo>
                                <a:lnTo>
                                  <a:pt x="1634" y="4118"/>
                                </a:lnTo>
                                <a:lnTo>
                                  <a:pt x="1642" y="4146"/>
                                </a:lnTo>
                                <a:lnTo>
                                  <a:pt x="1650" y="4175"/>
                                </a:lnTo>
                                <a:lnTo>
                                  <a:pt x="1660" y="4202"/>
                                </a:lnTo>
                                <a:lnTo>
                                  <a:pt x="1671" y="4229"/>
                                </a:lnTo>
                                <a:lnTo>
                                  <a:pt x="1684" y="4256"/>
                                </a:lnTo>
                                <a:lnTo>
                                  <a:pt x="1698" y="4282"/>
                                </a:lnTo>
                                <a:lnTo>
                                  <a:pt x="1713" y="4308"/>
                                </a:lnTo>
                                <a:lnTo>
                                  <a:pt x="1730" y="4332"/>
                                </a:lnTo>
                                <a:lnTo>
                                  <a:pt x="1748" y="4357"/>
                                </a:lnTo>
                                <a:lnTo>
                                  <a:pt x="1767" y="4381"/>
                                </a:lnTo>
                                <a:lnTo>
                                  <a:pt x="1788" y="4403"/>
                                </a:lnTo>
                                <a:lnTo>
                                  <a:pt x="1810" y="4424"/>
                                </a:lnTo>
                                <a:lnTo>
                                  <a:pt x="1833" y="4446"/>
                                </a:lnTo>
                                <a:lnTo>
                                  <a:pt x="1856" y="4465"/>
                                </a:lnTo>
                                <a:lnTo>
                                  <a:pt x="1881" y="4483"/>
                                </a:lnTo>
                                <a:lnTo>
                                  <a:pt x="1906" y="4499"/>
                                </a:lnTo>
                                <a:lnTo>
                                  <a:pt x="1932" y="4514"/>
                                </a:lnTo>
                                <a:lnTo>
                                  <a:pt x="1959" y="4528"/>
                                </a:lnTo>
                                <a:lnTo>
                                  <a:pt x="1986" y="4541"/>
                                </a:lnTo>
                                <a:lnTo>
                                  <a:pt x="2014" y="4552"/>
                                </a:lnTo>
                                <a:lnTo>
                                  <a:pt x="2042" y="4562"/>
                                </a:lnTo>
                                <a:lnTo>
                                  <a:pt x="2069" y="4570"/>
                                </a:lnTo>
                                <a:lnTo>
                                  <a:pt x="2097" y="4577"/>
                                </a:lnTo>
                                <a:lnTo>
                                  <a:pt x="2126" y="4582"/>
                                </a:lnTo>
                                <a:lnTo>
                                  <a:pt x="2155" y="4586"/>
                                </a:lnTo>
                                <a:lnTo>
                                  <a:pt x="2184" y="4588"/>
                                </a:lnTo>
                                <a:lnTo>
                                  <a:pt x="2213" y="4590"/>
                                </a:lnTo>
                                <a:lnTo>
                                  <a:pt x="2242" y="4590"/>
                                </a:lnTo>
                                <a:lnTo>
                                  <a:pt x="2271" y="4588"/>
                                </a:lnTo>
                                <a:lnTo>
                                  <a:pt x="2300" y="4585"/>
                                </a:lnTo>
                                <a:lnTo>
                                  <a:pt x="2329" y="4581"/>
                                </a:lnTo>
                                <a:lnTo>
                                  <a:pt x="2357" y="4576"/>
                                </a:lnTo>
                                <a:lnTo>
                                  <a:pt x="2386" y="4568"/>
                                </a:lnTo>
                                <a:lnTo>
                                  <a:pt x="2413" y="4560"/>
                                </a:lnTo>
                                <a:lnTo>
                                  <a:pt x="2441" y="4550"/>
                                </a:lnTo>
                                <a:lnTo>
                                  <a:pt x="2468" y="4539"/>
                                </a:lnTo>
                                <a:lnTo>
                                  <a:pt x="2495" y="4526"/>
                                </a:lnTo>
                                <a:lnTo>
                                  <a:pt x="2521" y="4512"/>
                                </a:lnTo>
                                <a:lnTo>
                                  <a:pt x="2546" y="4497"/>
                                </a:lnTo>
                                <a:lnTo>
                                  <a:pt x="2571" y="4480"/>
                                </a:lnTo>
                                <a:lnTo>
                                  <a:pt x="2596" y="4463"/>
                                </a:lnTo>
                                <a:lnTo>
                                  <a:pt x="2619" y="4444"/>
                                </a:lnTo>
                                <a:lnTo>
                                  <a:pt x="2642" y="4422"/>
                                </a:lnTo>
                                <a:lnTo>
                                  <a:pt x="2664" y="4401"/>
                                </a:lnTo>
                                <a:lnTo>
                                  <a:pt x="2685" y="4377"/>
                                </a:lnTo>
                                <a:lnTo>
                                  <a:pt x="2704" y="4354"/>
                                </a:lnTo>
                                <a:lnTo>
                                  <a:pt x="2722" y="4329"/>
                                </a:lnTo>
                                <a:lnTo>
                                  <a:pt x="2738" y="4303"/>
                                </a:lnTo>
                                <a:lnTo>
                                  <a:pt x="2754" y="4278"/>
                                </a:lnTo>
                                <a:lnTo>
                                  <a:pt x="2767" y="4251"/>
                                </a:lnTo>
                                <a:lnTo>
                                  <a:pt x="2780" y="4224"/>
                                </a:lnTo>
                                <a:lnTo>
                                  <a:pt x="2791" y="4197"/>
                                </a:lnTo>
                                <a:lnTo>
                                  <a:pt x="2800" y="4169"/>
                                </a:lnTo>
                                <a:lnTo>
                                  <a:pt x="2809" y="4140"/>
                                </a:lnTo>
                                <a:lnTo>
                                  <a:pt x="2815" y="4113"/>
                                </a:lnTo>
                                <a:lnTo>
                                  <a:pt x="2821" y="4084"/>
                                </a:lnTo>
                                <a:lnTo>
                                  <a:pt x="2825" y="4055"/>
                                </a:lnTo>
                                <a:lnTo>
                                  <a:pt x="2827" y="4026"/>
                                </a:lnTo>
                                <a:lnTo>
                                  <a:pt x="2829" y="3997"/>
                                </a:lnTo>
                                <a:lnTo>
                                  <a:pt x="2828" y="3968"/>
                                </a:lnTo>
                                <a:lnTo>
                                  <a:pt x="2827" y="3939"/>
                                </a:lnTo>
                                <a:lnTo>
                                  <a:pt x="2824" y="3910"/>
                                </a:lnTo>
                                <a:lnTo>
                                  <a:pt x="2820" y="3881"/>
                                </a:lnTo>
                                <a:lnTo>
                                  <a:pt x="2814" y="3853"/>
                                </a:lnTo>
                                <a:lnTo>
                                  <a:pt x="2807" y="3824"/>
                                </a:lnTo>
                                <a:lnTo>
                                  <a:pt x="2799" y="3796"/>
                                </a:lnTo>
                                <a:lnTo>
                                  <a:pt x="2788" y="3770"/>
                                </a:lnTo>
                                <a:lnTo>
                                  <a:pt x="2778" y="3742"/>
                                </a:lnTo>
                                <a:lnTo>
                                  <a:pt x="2765" y="3715"/>
                                </a:lnTo>
                                <a:lnTo>
                                  <a:pt x="2751" y="3689"/>
                                </a:lnTo>
                                <a:lnTo>
                                  <a:pt x="2736" y="3664"/>
                                </a:lnTo>
                                <a:lnTo>
                                  <a:pt x="2720" y="3639"/>
                                </a:lnTo>
                                <a:lnTo>
                                  <a:pt x="2702" y="3614"/>
                                </a:lnTo>
                                <a:lnTo>
                                  <a:pt x="2682" y="3591"/>
                                </a:lnTo>
                                <a:lnTo>
                                  <a:pt x="2661" y="3568"/>
                                </a:lnTo>
                                <a:lnTo>
                                  <a:pt x="2640" y="3546"/>
                                </a:lnTo>
                                <a:close/>
                                <a:moveTo>
                                  <a:pt x="2621" y="3974"/>
                                </a:moveTo>
                                <a:lnTo>
                                  <a:pt x="2621" y="3974"/>
                                </a:lnTo>
                                <a:lnTo>
                                  <a:pt x="2620" y="3955"/>
                                </a:lnTo>
                                <a:lnTo>
                                  <a:pt x="2618" y="3936"/>
                                </a:lnTo>
                                <a:lnTo>
                                  <a:pt x="2615" y="3918"/>
                                </a:lnTo>
                                <a:lnTo>
                                  <a:pt x="2612" y="3898"/>
                                </a:lnTo>
                                <a:lnTo>
                                  <a:pt x="2607" y="3880"/>
                                </a:lnTo>
                                <a:lnTo>
                                  <a:pt x="2601" y="3862"/>
                                </a:lnTo>
                                <a:lnTo>
                                  <a:pt x="2594" y="3844"/>
                                </a:lnTo>
                                <a:lnTo>
                                  <a:pt x="2588" y="3825"/>
                                </a:lnTo>
                                <a:lnTo>
                                  <a:pt x="2579" y="3808"/>
                                </a:lnTo>
                                <a:lnTo>
                                  <a:pt x="2570" y="3791"/>
                                </a:lnTo>
                                <a:lnTo>
                                  <a:pt x="2560" y="3774"/>
                                </a:lnTo>
                                <a:lnTo>
                                  <a:pt x="2549" y="3758"/>
                                </a:lnTo>
                                <a:lnTo>
                                  <a:pt x="2538" y="3742"/>
                                </a:lnTo>
                                <a:lnTo>
                                  <a:pt x="2525" y="3727"/>
                                </a:lnTo>
                                <a:lnTo>
                                  <a:pt x="2511" y="3712"/>
                                </a:lnTo>
                                <a:lnTo>
                                  <a:pt x="2497" y="3697"/>
                                </a:lnTo>
                                <a:lnTo>
                                  <a:pt x="2482" y="3684"/>
                                </a:lnTo>
                                <a:lnTo>
                                  <a:pt x="2466" y="3671"/>
                                </a:lnTo>
                                <a:lnTo>
                                  <a:pt x="2450" y="3659"/>
                                </a:lnTo>
                                <a:lnTo>
                                  <a:pt x="2433" y="3649"/>
                                </a:lnTo>
                                <a:lnTo>
                                  <a:pt x="2417" y="3638"/>
                                </a:lnTo>
                                <a:lnTo>
                                  <a:pt x="2398" y="3629"/>
                                </a:lnTo>
                                <a:lnTo>
                                  <a:pt x="2381" y="3621"/>
                                </a:lnTo>
                                <a:lnTo>
                                  <a:pt x="2363" y="3614"/>
                                </a:lnTo>
                                <a:lnTo>
                                  <a:pt x="2345" y="3608"/>
                                </a:lnTo>
                                <a:lnTo>
                                  <a:pt x="2327" y="3602"/>
                                </a:lnTo>
                                <a:lnTo>
                                  <a:pt x="2307" y="3598"/>
                                </a:lnTo>
                                <a:lnTo>
                                  <a:pt x="2289" y="3594"/>
                                </a:lnTo>
                                <a:lnTo>
                                  <a:pt x="2270" y="3592"/>
                                </a:lnTo>
                                <a:lnTo>
                                  <a:pt x="2252" y="3590"/>
                                </a:lnTo>
                                <a:lnTo>
                                  <a:pt x="2232" y="3589"/>
                                </a:lnTo>
                                <a:lnTo>
                                  <a:pt x="2213" y="3590"/>
                                </a:lnTo>
                                <a:lnTo>
                                  <a:pt x="2194" y="3590"/>
                                </a:lnTo>
                                <a:lnTo>
                                  <a:pt x="2175" y="3592"/>
                                </a:lnTo>
                                <a:lnTo>
                                  <a:pt x="2156" y="3595"/>
                                </a:lnTo>
                                <a:lnTo>
                                  <a:pt x="2138" y="3598"/>
                                </a:lnTo>
                                <a:lnTo>
                                  <a:pt x="2119" y="3604"/>
                                </a:lnTo>
                                <a:lnTo>
                                  <a:pt x="2100" y="3609"/>
                                </a:lnTo>
                                <a:lnTo>
                                  <a:pt x="2082" y="3615"/>
                                </a:lnTo>
                                <a:lnTo>
                                  <a:pt x="2065" y="3623"/>
                                </a:lnTo>
                                <a:lnTo>
                                  <a:pt x="2047" y="3630"/>
                                </a:lnTo>
                                <a:lnTo>
                                  <a:pt x="2030" y="3640"/>
                                </a:lnTo>
                                <a:lnTo>
                                  <a:pt x="2014" y="3650"/>
                                </a:lnTo>
                                <a:lnTo>
                                  <a:pt x="1997" y="3660"/>
                                </a:lnTo>
                                <a:lnTo>
                                  <a:pt x="1980" y="3672"/>
                                </a:lnTo>
                                <a:lnTo>
                                  <a:pt x="1965" y="3685"/>
                                </a:lnTo>
                                <a:lnTo>
                                  <a:pt x="1950" y="3699"/>
                                </a:lnTo>
                                <a:lnTo>
                                  <a:pt x="1936" y="3713"/>
                                </a:lnTo>
                                <a:lnTo>
                                  <a:pt x="1923" y="3729"/>
                                </a:lnTo>
                                <a:lnTo>
                                  <a:pt x="1910" y="3744"/>
                                </a:lnTo>
                                <a:lnTo>
                                  <a:pt x="1898" y="3760"/>
                                </a:lnTo>
                                <a:lnTo>
                                  <a:pt x="1887" y="3777"/>
                                </a:lnTo>
                                <a:lnTo>
                                  <a:pt x="1878" y="3794"/>
                                </a:lnTo>
                                <a:lnTo>
                                  <a:pt x="1868" y="3811"/>
                                </a:lnTo>
                                <a:lnTo>
                                  <a:pt x="1860" y="3829"/>
                                </a:lnTo>
                                <a:lnTo>
                                  <a:pt x="1853" y="3847"/>
                                </a:lnTo>
                                <a:lnTo>
                                  <a:pt x="1846" y="3865"/>
                                </a:lnTo>
                                <a:lnTo>
                                  <a:pt x="1841" y="3883"/>
                                </a:lnTo>
                                <a:lnTo>
                                  <a:pt x="1837" y="3903"/>
                                </a:lnTo>
                                <a:lnTo>
                                  <a:pt x="1834" y="3921"/>
                                </a:lnTo>
                                <a:lnTo>
                                  <a:pt x="1830" y="3940"/>
                                </a:lnTo>
                                <a:lnTo>
                                  <a:pt x="1829" y="3959"/>
                                </a:lnTo>
                                <a:lnTo>
                                  <a:pt x="1828" y="3978"/>
                                </a:lnTo>
                                <a:lnTo>
                                  <a:pt x="1828" y="3997"/>
                                </a:lnTo>
                                <a:lnTo>
                                  <a:pt x="1829" y="4016"/>
                                </a:lnTo>
                                <a:lnTo>
                                  <a:pt x="1831" y="4034"/>
                                </a:lnTo>
                                <a:lnTo>
                                  <a:pt x="1834" y="4054"/>
                                </a:lnTo>
                                <a:lnTo>
                                  <a:pt x="1838" y="4072"/>
                                </a:lnTo>
                                <a:lnTo>
                                  <a:pt x="1842" y="4091"/>
                                </a:lnTo>
                                <a:lnTo>
                                  <a:pt x="1848" y="4109"/>
                                </a:lnTo>
                                <a:lnTo>
                                  <a:pt x="1854" y="4128"/>
                                </a:lnTo>
                                <a:lnTo>
                                  <a:pt x="1861" y="4145"/>
                                </a:lnTo>
                                <a:lnTo>
                                  <a:pt x="1870" y="4163"/>
                                </a:lnTo>
                                <a:lnTo>
                                  <a:pt x="1879" y="4180"/>
                                </a:lnTo>
                                <a:lnTo>
                                  <a:pt x="1888" y="4196"/>
                                </a:lnTo>
                                <a:lnTo>
                                  <a:pt x="1900" y="4213"/>
                                </a:lnTo>
                                <a:lnTo>
                                  <a:pt x="1912" y="4229"/>
                                </a:lnTo>
                                <a:lnTo>
                                  <a:pt x="1925" y="4244"/>
                                </a:lnTo>
                                <a:lnTo>
                                  <a:pt x="1938" y="4259"/>
                                </a:lnTo>
                                <a:lnTo>
                                  <a:pt x="1953" y="4273"/>
                                </a:lnTo>
                                <a:lnTo>
                                  <a:pt x="1968" y="4287"/>
                                </a:lnTo>
                                <a:lnTo>
                                  <a:pt x="1984" y="4300"/>
                                </a:lnTo>
                                <a:lnTo>
                                  <a:pt x="2000" y="4312"/>
                                </a:lnTo>
                                <a:lnTo>
                                  <a:pt x="2016" y="4323"/>
                                </a:lnTo>
                                <a:lnTo>
                                  <a:pt x="2033" y="4332"/>
                                </a:lnTo>
                                <a:lnTo>
                                  <a:pt x="2050" y="4342"/>
                                </a:lnTo>
                                <a:lnTo>
                                  <a:pt x="2068" y="4349"/>
                                </a:lnTo>
                                <a:lnTo>
                                  <a:pt x="2085" y="4357"/>
                                </a:lnTo>
                                <a:lnTo>
                                  <a:pt x="2104" y="4363"/>
                                </a:lnTo>
                                <a:lnTo>
                                  <a:pt x="2123" y="4369"/>
                                </a:lnTo>
                                <a:lnTo>
                                  <a:pt x="2141" y="4373"/>
                                </a:lnTo>
                                <a:lnTo>
                                  <a:pt x="2160" y="4377"/>
                                </a:lnTo>
                                <a:lnTo>
                                  <a:pt x="2179" y="4379"/>
                                </a:lnTo>
                                <a:lnTo>
                                  <a:pt x="2198" y="4382"/>
                                </a:lnTo>
                                <a:lnTo>
                                  <a:pt x="2217" y="4382"/>
                                </a:lnTo>
                                <a:lnTo>
                                  <a:pt x="2235" y="4382"/>
                                </a:lnTo>
                                <a:lnTo>
                                  <a:pt x="2255" y="4381"/>
                                </a:lnTo>
                                <a:lnTo>
                                  <a:pt x="2274" y="4379"/>
                                </a:lnTo>
                                <a:lnTo>
                                  <a:pt x="2292" y="4376"/>
                                </a:lnTo>
                                <a:lnTo>
                                  <a:pt x="2312" y="4373"/>
                                </a:lnTo>
                                <a:lnTo>
                                  <a:pt x="2330" y="4368"/>
                                </a:lnTo>
                                <a:lnTo>
                                  <a:pt x="2348" y="4362"/>
                                </a:lnTo>
                                <a:lnTo>
                                  <a:pt x="2366" y="4356"/>
                                </a:lnTo>
                                <a:lnTo>
                                  <a:pt x="2384" y="4348"/>
                                </a:lnTo>
                                <a:lnTo>
                                  <a:pt x="2402" y="4341"/>
                                </a:lnTo>
                                <a:lnTo>
                                  <a:pt x="2419" y="4331"/>
                                </a:lnTo>
                                <a:lnTo>
                                  <a:pt x="2436" y="4322"/>
                                </a:lnTo>
                                <a:lnTo>
                                  <a:pt x="2452" y="4311"/>
                                </a:lnTo>
                                <a:lnTo>
                                  <a:pt x="2468" y="4298"/>
                                </a:lnTo>
                                <a:lnTo>
                                  <a:pt x="2483" y="4286"/>
                                </a:lnTo>
                                <a:lnTo>
                                  <a:pt x="2498" y="4272"/>
                                </a:lnTo>
                                <a:lnTo>
                                  <a:pt x="2513" y="4257"/>
                                </a:lnTo>
                                <a:lnTo>
                                  <a:pt x="2526" y="4242"/>
                                </a:lnTo>
                                <a:lnTo>
                                  <a:pt x="2539" y="4227"/>
                                </a:lnTo>
                                <a:lnTo>
                                  <a:pt x="2551" y="4210"/>
                                </a:lnTo>
                                <a:lnTo>
                                  <a:pt x="2561" y="4194"/>
                                </a:lnTo>
                                <a:lnTo>
                                  <a:pt x="2572" y="4177"/>
                                </a:lnTo>
                                <a:lnTo>
                                  <a:pt x="2581" y="4160"/>
                                </a:lnTo>
                                <a:lnTo>
                                  <a:pt x="2589" y="4142"/>
                                </a:lnTo>
                                <a:lnTo>
                                  <a:pt x="2597" y="4124"/>
                                </a:lnTo>
                                <a:lnTo>
                                  <a:pt x="2602" y="4106"/>
                                </a:lnTo>
                                <a:lnTo>
                                  <a:pt x="2607" y="4088"/>
                                </a:lnTo>
                                <a:lnTo>
                                  <a:pt x="2613" y="4069"/>
                                </a:lnTo>
                                <a:lnTo>
                                  <a:pt x="2616" y="4050"/>
                                </a:lnTo>
                                <a:lnTo>
                                  <a:pt x="2618" y="4031"/>
                                </a:lnTo>
                                <a:lnTo>
                                  <a:pt x="2620" y="4012"/>
                                </a:lnTo>
                                <a:lnTo>
                                  <a:pt x="2621" y="3994"/>
                                </a:lnTo>
                                <a:lnTo>
                                  <a:pt x="2621" y="3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  <wps:wsp>
                        <wps:cNvPr id="336" name="照相机"/>
                        <wps:cNvSpPr/>
                        <wps:spPr>
                          <a:xfrm>
                            <a:off x="5499" y="12556"/>
                            <a:ext cx="585" cy="4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4176" h="2348650">
                                <a:moveTo>
                                  <a:pt x="2671928" y="762368"/>
                                </a:moveTo>
                                <a:cubicBezTo>
                                  <a:pt x="2393546" y="762368"/>
                                  <a:pt x="2167872" y="988042"/>
                                  <a:pt x="2167872" y="1266424"/>
                                </a:cubicBezTo>
                                <a:cubicBezTo>
                                  <a:pt x="2167872" y="1544806"/>
                                  <a:pt x="2393546" y="1770480"/>
                                  <a:pt x="2671928" y="1770480"/>
                                </a:cubicBezTo>
                                <a:cubicBezTo>
                                  <a:pt x="2950310" y="1770480"/>
                                  <a:pt x="3175984" y="1544806"/>
                                  <a:pt x="3175984" y="1266424"/>
                                </a:cubicBezTo>
                                <a:cubicBezTo>
                                  <a:pt x="3175984" y="988042"/>
                                  <a:pt x="2950310" y="762368"/>
                                  <a:pt x="2671928" y="762368"/>
                                </a:cubicBezTo>
                                <a:close/>
                                <a:moveTo>
                                  <a:pt x="2671928" y="650924"/>
                                </a:moveTo>
                                <a:cubicBezTo>
                                  <a:pt x="3011859" y="650924"/>
                                  <a:pt x="3287428" y="926493"/>
                                  <a:pt x="3287428" y="1266424"/>
                                </a:cubicBezTo>
                                <a:cubicBezTo>
                                  <a:pt x="3287428" y="1606355"/>
                                  <a:pt x="3011859" y="1881924"/>
                                  <a:pt x="2671928" y="1881924"/>
                                </a:cubicBezTo>
                                <a:cubicBezTo>
                                  <a:pt x="2331997" y="1881924"/>
                                  <a:pt x="2056428" y="1606355"/>
                                  <a:pt x="2056428" y="1266424"/>
                                </a:cubicBezTo>
                                <a:cubicBezTo>
                                  <a:pt x="2056428" y="926493"/>
                                  <a:pt x="2331997" y="650924"/>
                                  <a:pt x="2671928" y="650924"/>
                                </a:cubicBezTo>
                                <a:close/>
                                <a:moveTo>
                                  <a:pt x="2671928" y="474336"/>
                                </a:moveTo>
                                <a:cubicBezTo>
                                  <a:pt x="2234470" y="474336"/>
                                  <a:pt x="1879840" y="828966"/>
                                  <a:pt x="1879840" y="1266424"/>
                                </a:cubicBezTo>
                                <a:cubicBezTo>
                                  <a:pt x="1879840" y="1703882"/>
                                  <a:pt x="2234470" y="2058512"/>
                                  <a:pt x="2671928" y="2058512"/>
                                </a:cubicBezTo>
                                <a:cubicBezTo>
                                  <a:pt x="3109386" y="2058512"/>
                                  <a:pt x="3464016" y="1703882"/>
                                  <a:pt x="3464016" y="1266424"/>
                                </a:cubicBezTo>
                                <a:cubicBezTo>
                                  <a:pt x="3464016" y="828966"/>
                                  <a:pt x="3109386" y="474336"/>
                                  <a:pt x="2671928" y="474336"/>
                                </a:cubicBezTo>
                                <a:close/>
                                <a:moveTo>
                                  <a:pt x="379071" y="446698"/>
                                </a:moveTo>
                                <a:cubicBezTo>
                                  <a:pt x="336590" y="446698"/>
                                  <a:pt x="302152" y="481136"/>
                                  <a:pt x="302152" y="523617"/>
                                </a:cubicBezTo>
                                <a:lnTo>
                                  <a:pt x="302152" y="747739"/>
                                </a:lnTo>
                                <a:cubicBezTo>
                                  <a:pt x="302152" y="790220"/>
                                  <a:pt x="336590" y="824658"/>
                                  <a:pt x="379071" y="824658"/>
                                </a:cubicBezTo>
                                <a:lnTo>
                                  <a:pt x="1305353" y="824658"/>
                                </a:lnTo>
                                <a:cubicBezTo>
                                  <a:pt x="1347834" y="824658"/>
                                  <a:pt x="1382272" y="790220"/>
                                  <a:pt x="1382272" y="747739"/>
                                </a:cubicBezTo>
                                <a:lnTo>
                                  <a:pt x="1382272" y="523617"/>
                                </a:lnTo>
                                <a:cubicBezTo>
                                  <a:pt x="1382272" y="481136"/>
                                  <a:pt x="1347834" y="446698"/>
                                  <a:pt x="1305353" y="446698"/>
                                </a:cubicBezTo>
                                <a:close/>
                                <a:moveTo>
                                  <a:pt x="305760" y="0"/>
                                </a:moveTo>
                                <a:lnTo>
                                  <a:pt x="946616" y="0"/>
                                </a:lnTo>
                                <a:cubicBezTo>
                                  <a:pt x="1028146" y="0"/>
                                  <a:pt x="1094240" y="66094"/>
                                  <a:pt x="1094240" y="147624"/>
                                </a:cubicBezTo>
                                <a:lnTo>
                                  <a:pt x="1094240" y="184198"/>
                                </a:lnTo>
                                <a:lnTo>
                                  <a:pt x="3519440" y="184198"/>
                                </a:lnTo>
                                <a:cubicBezTo>
                                  <a:pt x="3615944" y="184198"/>
                                  <a:pt x="3694176" y="262430"/>
                                  <a:pt x="3694176" y="358934"/>
                                </a:cubicBezTo>
                                <a:lnTo>
                                  <a:pt x="3694176" y="2173914"/>
                                </a:lnTo>
                                <a:cubicBezTo>
                                  <a:pt x="3694176" y="2270418"/>
                                  <a:pt x="3615944" y="2348650"/>
                                  <a:pt x="3519440" y="2348650"/>
                                </a:cubicBezTo>
                                <a:lnTo>
                                  <a:pt x="174736" y="2348650"/>
                                </a:lnTo>
                                <a:cubicBezTo>
                                  <a:pt x="78232" y="2348650"/>
                                  <a:pt x="0" y="2270418"/>
                                  <a:pt x="0" y="2173914"/>
                                </a:cubicBezTo>
                                <a:lnTo>
                                  <a:pt x="0" y="358934"/>
                                </a:lnTo>
                                <a:cubicBezTo>
                                  <a:pt x="0" y="268112"/>
                                  <a:pt x="69291" y="193474"/>
                                  <a:pt x="158136" y="187550"/>
                                </a:cubicBezTo>
                                <a:lnTo>
                                  <a:pt x="158136" y="147624"/>
                                </a:lnTo>
                                <a:cubicBezTo>
                                  <a:pt x="158136" y="66094"/>
                                  <a:pt x="224230" y="0"/>
                                  <a:pt x="3057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28" name="躺椅"/>
                        <wps:cNvSpPr/>
                        <wps:spPr bwMode="auto">
                          <a:xfrm>
                            <a:off x="5460" y="13578"/>
                            <a:ext cx="663" cy="663"/>
                          </a:xfrm>
                          <a:custGeom>
                            <a:avLst/>
                            <a:gdLst>
                              <a:gd name="T0" fmla="*/ 2147483646 w 4745"/>
                              <a:gd name="T1" fmla="*/ 2147483646 h 4528"/>
                              <a:gd name="T2" fmla="*/ 2147483646 w 4745"/>
                              <a:gd name="T3" fmla="*/ 2147483646 h 4528"/>
                              <a:gd name="T4" fmla="*/ 2147483646 w 4745"/>
                              <a:gd name="T5" fmla="*/ 2147483646 h 4528"/>
                              <a:gd name="T6" fmla="*/ 2147483646 w 4745"/>
                              <a:gd name="T7" fmla="*/ 2147483646 h 4528"/>
                              <a:gd name="T8" fmla="*/ 2147483646 w 4745"/>
                              <a:gd name="T9" fmla="*/ 2147483646 h 4528"/>
                              <a:gd name="T10" fmla="*/ 2147483646 w 4745"/>
                              <a:gd name="T11" fmla="*/ 2147483646 h 4528"/>
                              <a:gd name="T12" fmla="*/ 2147483646 w 4745"/>
                              <a:gd name="T13" fmla="*/ 2147483646 h 4528"/>
                              <a:gd name="T14" fmla="*/ 2147483646 w 4745"/>
                              <a:gd name="T15" fmla="*/ 2147483646 h 4528"/>
                              <a:gd name="T16" fmla="*/ 2147483646 w 4745"/>
                              <a:gd name="T17" fmla="*/ 2147483646 h 4528"/>
                              <a:gd name="T18" fmla="*/ 2147483646 w 4745"/>
                              <a:gd name="T19" fmla="*/ 2147483646 h 4528"/>
                              <a:gd name="T20" fmla="*/ 2147483646 w 4745"/>
                              <a:gd name="T21" fmla="*/ 2147483646 h 4528"/>
                              <a:gd name="T22" fmla="*/ 2147483646 w 4745"/>
                              <a:gd name="T23" fmla="*/ 2147483646 h 4528"/>
                              <a:gd name="T24" fmla="*/ 2147483646 w 4745"/>
                              <a:gd name="T25" fmla="*/ 2147483646 h 4528"/>
                              <a:gd name="T26" fmla="*/ 2147483646 w 4745"/>
                              <a:gd name="T27" fmla="*/ 2147483646 h 4528"/>
                              <a:gd name="T28" fmla="*/ 2147483646 w 4745"/>
                              <a:gd name="T29" fmla="*/ 2147483646 h 4528"/>
                              <a:gd name="T30" fmla="*/ 2147483646 w 4745"/>
                              <a:gd name="T31" fmla="*/ 2147483646 h 4528"/>
                              <a:gd name="T32" fmla="*/ 2147483646 w 4745"/>
                              <a:gd name="T33" fmla="*/ 2147483646 h 4528"/>
                              <a:gd name="T34" fmla="*/ 2147483646 w 4745"/>
                              <a:gd name="T35" fmla="*/ 2147483646 h 4528"/>
                              <a:gd name="T36" fmla="*/ 2147483646 w 4745"/>
                              <a:gd name="T37" fmla="*/ 2147483646 h 4528"/>
                              <a:gd name="T38" fmla="*/ 2147483646 w 4745"/>
                              <a:gd name="T39" fmla="*/ 2147483646 h 4528"/>
                              <a:gd name="T40" fmla="*/ 2147483646 w 4745"/>
                              <a:gd name="T41" fmla="*/ 2147483646 h 4528"/>
                              <a:gd name="T42" fmla="*/ 2147483646 w 4745"/>
                              <a:gd name="T43" fmla="*/ 2147483646 h 4528"/>
                              <a:gd name="T44" fmla="*/ 2147483646 w 4745"/>
                              <a:gd name="T45" fmla="*/ 2147483646 h 4528"/>
                              <a:gd name="T46" fmla="*/ 2147483646 w 4745"/>
                              <a:gd name="T47" fmla="*/ 2147483646 h 4528"/>
                              <a:gd name="T48" fmla="*/ 2147483646 w 4745"/>
                              <a:gd name="T49" fmla="*/ 2147483646 h 4528"/>
                              <a:gd name="T50" fmla="*/ 2147483646 w 4745"/>
                              <a:gd name="T51" fmla="*/ 2147483646 h 4528"/>
                              <a:gd name="T52" fmla="*/ 2147483646 w 4745"/>
                              <a:gd name="T53" fmla="*/ 2147483646 h 4528"/>
                              <a:gd name="T54" fmla="*/ 2147483646 w 4745"/>
                              <a:gd name="T55" fmla="*/ 2147483646 h 4528"/>
                              <a:gd name="T56" fmla="*/ 2147483646 w 4745"/>
                              <a:gd name="T57" fmla="*/ 2147483646 h 4528"/>
                              <a:gd name="T58" fmla="*/ 2147483646 w 4745"/>
                              <a:gd name="T59" fmla="*/ 2147483646 h 4528"/>
                              <a:gd name="T60" fmla="*/ 2147483646 w 4745"/>
                              <a:gd name="T61" fmla="*/ 2147483646 h 4528"/>
                              <a:gd name="T62" fmla="*/ 2147483646 w 4745"/>
                              <a:gd name="T63" fmla="*/ 2147483646 h 4528"/>
                              <a:gd name="T64" fmla="*/ 2147483646 w 4745"/>
                              <a:gd name="T65" fmla="*/ 2147483646 h 4528"/>
                              <a:gd name="T66" fmla="*/ 2147483646 w 4745"/>
                              <a:gd name="T67" fmla="*/ 2147483646 h 4528"/>
                              <a:gd name="T68" fmla="*/ 2147483646 w 4745"/>
                              <a:gd name="T69" fmla="*/ 2147483646 h 4528"/>
                              <a:gd name="T70" fmla="*/ 2147483646 w 4745"/>
                              <a:gd name="T71" fmla="*/ 2147483646 h 4528"/>
                              <a:gd name="T72" fmla="*/ 2147483646 w 4745"/>
                              <a:gd name="T73" fmla="*/ 2147483646 h 4528"/>
                              <a:gd name="T74" fmla="*/ 323493089 w 4745"/>
                              <a:gd name="T75" fmla="*/ 2147483646 h 4528"/>
                              <a:gd name="T76" fmla="*/ 2147483646 w 4745"/>
                              <a:gd name="T77" fmla="*/ 0 h 4528"/>
                              <a:gd name="T78" fmla="*/ 2147483646 w 4745"/>
                              <a:gd name="T79" fmla="*/ 2147483646 h 4528"/>
                              <a:gd name="T80" fmla="*/ 2147483646 w 4745"/>
                              <a:gd name="T81" fmla="*/ 2147483646 h 4528"/>
                              <a:gd name="T82" fmla="*/ 2147483646 w 4745"/>
                              <a:gd name="T83" fmla="*/ 2147483646 h 4528"/>
                              <a:gd name="T84" fmla="*/ 2147483646 w 4745"/>
                              <a:gd name="T85" fmla="*/ 2147483646 h 4528"/>
                              <a:gd name="T86" fmla="*/ 2147483646 w 4745"/>
                              <a:gd name="T87" fmla="*/ 2147483646 h 4528"/>
                              <a:gd name="T88" fmla="*/ 2147483646 w 4745"/>
                              <a:gd name="T89" fmla="*/ 2147483646 h 4528"/>
                              <a:gd name="T90" fmla="*/ 2147483646 w 4745"/>
                              <a:gd name="T91" fmla="*/ 2147483646 h 4528"/>
                              <a:gd name="T92" fmla="*/ 2147483646 w 4745"/>
                              <a:gd name="T93" fmla="*/ 2147483646 h 4528"/>
                              <a:gd name="T94" fmla="*/ 2147483646 w 4745"/>
                              <a:gd name="T95" fmla="*/ 2147483646 h 4528"/>
                              <a:gd name="T96" fmla="*/ 2147483646 w 4745"/>
                              <a:gd name="T97" fmla="*/ 2147483646 h 4528"/>
                              <a:gd name="T98" fmla="*/ 2147483646 w 4745"/>
                              <a:gd name="T99" fmla="*/ 2147483646 h 4528"/>
                              <a:gd name="T100" fmla="*/ 2147483646 w 4745"/>
                              <a:gd name="T101" fmla="*/ 2147483646 h 4528"/>
                              <a:gd name="T102" fmla="*/ 2147483646 w 4745"/>
                              <a:gd name="T103" fmla="*/ 2147483646 h 4528"/>
                              <a:gd name="T104" fmla="*/ 2147483646 w 4745"/>
                              <a:gd name="T105" fmla="*/ 2147483646 h 4528"/>
                              <a:gd name="T106" fmla="*/ 2147483646 w 4745"/>
                              <a:gd name="T107" fmla="*/ 2147483646 h 4528"/>
                              <a:gd name="T108" fmla="*/ 2147483646 w 4745"/>
                              <a:gd name="T109" fmla="*/ 2147483646 h 4528"/>
                              <a:gd name="T110" fmla="*/ 2147483646 w 4745"/>
                              <a:gd name="T111" fmla="*/ 2147483646 h 4528"/>
                              <a:gd name="T112" fmla="*/ 2147483646 w 4745"/>
                              <a:gd name="T113" fmla="*/ 2147483646 h 4528"/>
                              <a:gd name="T114" fmla="*/ 2147483646 w 4745"/>
                              <a:gd name="T115" fmla="*/ 2147483646 h 4528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745" h="4528">
                                <a:moveTo>
                                  <a:pt x="3151" y="1650"/>
                                </a:moveTo>
                                <a:lnTo>
                                  <a:pt x="3151" y="1650"/>
                                </a:lnTo>
                                <a:lnTo>
                                  <a:pt x="3151" y="1669"/>
                                </a:lnTo>
                                <a:lnTo>
                                  <a:pt x="3149" y="1688"/>
                                </a:lnTo>
                                <a:lnTo>
                                  <a:pt x="3147" y="1708"/>
                                </a:lnTo>
                                <a:lnTo>
                                  <a:pt x="3143" y="1726"/>
                                </a:lnTo>
                                <a:lnTo>
                                  <a:pt x="3139" y="1745"/>
                                </a:lnTo>
                                <a:lnTo>
                                  <a:pt x="3134" y="1762"/>
                                </a:lnTo>
                                <a:lnTo>
                                  <a:pt x="3128" y="1780"/>
                                </a:lnTo>
                                <a:lnTo>
                                  <a:pt x="3121" y="1797"/>
                                </a:lnTo>
                                <a:lnTo>
                                  <a:pt x="3113" y="1815"/>
                                </a:lnTo>
                                <a:lnTo>
                                  <a:pt x="3104" y="1831"/>
                                </a:lnTo>
                                <a:lnTo>
                                  <a:pt x="3095" y="1847"/>
                                </a:lnTo>
                                <a:lnTo>
                                  <a:pt x="3084" y="1862"/>
                                </a:lnTo>
                                <a:lnTo>
                                  <a:pt x="3073" y="1877"/>
                                </a:lnTo>
                                <a:lnTo>
                                  <a:pt x="3061" y="1891"/>
                                </a:lnTo>
                                <a:lnTo>
                                  <a:pt x="3049" y="1905"/>
                                </a:lnTo>
                                <a:lnTo>
                                  <a:pt x="3036" y="1919"/>
                                </a:lnTo>
                                <a:lnTo>
                                  <a:pt x="3022" y="1931"/>
                                </a:lnTo>
                                <a:lnTo>
                                  <a:pt x="3008" y="1943"/>
                                </a:lnTo>
                                <a:lnTo>
                                  <a:pt x="2993" y="1954"/>
                                </a:lnTo>
                                <a:lnTo>
                                  <a:pt x="2977" y="1965"/>
                                </a:lnTo>
                                <a:lnTo>
                                  <a:pt x="2961" y="1974"/>
                                </a:lnTo>
                                <a:lnTo>
                                  <a:pt x="2945" y="1983"/>
                                </a:lnTo>
                                <a:lnTo>
                                  <a:pt x="2928" y="1992"/>
                                </a:lnTo>
                                <a:lnTo>
                                  <a:pt x="2911" y="1999"/>
                                </a:lnTo>
                                <a:lnTo>
                                  <a:pt x="2893" y="2007"/>
                                </a:lnTo>
                                <a:lnTo>
                                  <a:pt x="2874" y="2013"/>
                                </a:lnTo>
                                <a:lnTo>
                                  <a:pt x="2856" y="2018"/>
                                </a:lnTo>
                                <a:lnTo>
                                  <a:pt x="2837" y="2022"/>
                                </a:lnTo>
                                <a:lnTo>
                                  <a:pt x="2818" y="2026"/>
                                </a:lnTo>
                                <a:lnTo>
                                  <a:pt x="2798" y="2028"/>
                                </a:lnTo>
                                <a:lnTo>
                                  <a:pt x="2777" y="2030"/>
                                </a:lnTo>
                                <a:lnTo>
                                  <a:pt x="2757" y="2030"/>
                                </a:lnTo>
                                <a:lnTo>
                                  <a:pt x="2737" y="2030"/>
                                </a:lnTo>
                                <a:lnTo>
                                  <a:pt x="2718" y="2028"/>
                                </a:lnTo>
                                <a:lnTo>
                                  <a:pt x="2698" y="2026"/>
                                </a:lnTo>
                                <a:lnTo>
                                  <a:pt x="2678" y="2022"/>
                                </a:lnTo>
                                <a:lnTo>
                                  <a:pt x="2659" y="2018"/>
                                </a:lnTo>
                                <a:lnTo>
                                  <a:pt x="2641" y="2013"/>
                                </a:lnTo>
                                <a:lnTo>
                                  <a:pt x="2623" y="2007"/>
                                </a:lnTo>
                                <a:lnTo>
                                  <a:pt x="2605" y="1999"/>
                                </a:lnTo>
                                <a:lnTo>
                                  <a:pt x="2588" y="1992"/>
                                </a:lnTo>
                                <a:lnTo>
                                  <a:pt x="2570" y="1983"/>
                                </a:lnTo>
                                <a:lnTo>
                                  <a:pt x="2554" y="1974"/>
                                </a:lnTo>
                                <a:lnTo>
                                  <a:pt x="2538" y="1965"/>
                                </a:lnTo>
                                <a:lnTo>
                                  <a:pt x="2522" y="1954"/>
                                </a:lnTo>
                                <a:lnTo>
                                  <a:pt x="2508" y="1943"/>
                                </a:lnTo>
                                <a:lnTo>
                                  <a:pt x="2494" y="1931"/>
                                </a:lnTo>
                                <a:lnTo>
                                  <a:pt x="2480" y="1919"/>
                                </a:lnTo>
                                <a:lnTo>
                                  <a:pt x="2466" y="1905"/>
                                </a:lnTo>
                                <a:lnTo>
                                  <a:pt x="2454" y="1891"/>
                                </a:lnTo>
                                <a:lnTo>
                                  <a:pt x="2442" y="1877"/>
                                </a:lnTo>
                                <a:lnTo>
                                  <a:pt x="2431" y="1862"/>
                                </a:lnTo>
                                <a:lnTo>
                                  <a:pt x="2421" y="1847"/>
                                </a:lnTo>
                                <a:lnTo>
                                  <a:pt x="2412" y="1831"/>
                                </a:lnTo>
                                <a:lnTo>
                                  <a:pt x="2403" y="1815"/>
                                </a:lnTo>
                                <a:lnTo>
                                  <a:pt x="2395" y="1797"/>
                                </a:lnTo>
                                <a:lnTo>
                                  <a:pt x="2388" y="1780"/>
                                </a:lnTo>
                                <a:lnTo>
                                  <a:pt x="2382" y="1762"/>
                                </a:lnTo>
                                <a:lnTo>
                                  <a:pt x="2376" y="1745"/>
                                </a:lnTo>
                                <a:lnTo>
                                  <a:pt x="2371" y="1726"/>
                                </a:lnTo>
                                <a:lnTo>
                                  <a:pt x="2368" y="1708"/>
                                </a:lnTo>
                                <a:lnTo>
                                  <a:pt x="2365" y="1688"/>
                                </a:lnTo>
                                <a:lnTo>
                                  <a:pt x="2364" y="1669"/>
                                </a:lnTo>
                                <a:lnTo>
                                  <a:pt x="2363" y="1650"/>
                                </a:lnTo>
                                <a:lnTo>
                                  <a:pt x="2363" y="1669"/>
                                </a:lnTo>
                                <a:lnTo>
                                  <a:pt x="2361" y="1688"/>
                                </a:lnTo>
                                <a:lnTo>
                                  <a:pt x="2359" y="1708"/>
                                </a:lnTo>
                                <a:lnTo>
                                  <a:pt x="2355" y="1726"/>
                                </a:lnTo>
                                <a:lnTo>
                                  <a:pt x="2351" y="1745"/>
                                </a:lnTo>
                                <a:lnTo>
                                  <a:pt x="2346" y="1762"/>
                                </a:lnTo>
                                <a:lnTo>
                                  <a:pt x="2340" y="1780"/>
                                </a:lnTo>
                                <a:lnTo>
                                  <a:pt x="2333" y="1797"/>
                                </a:lnTo>
                                <a:lnTo>
                                  <a:pt x="2325" y="1815"/>
                                </a:lnTo>
                                <a:lnTo>
                                  <a:pt x="2316" y="1831"/>
                                </a:lnTo>
                                <a:lnTo>
                                  <a:pt x="2307" y="1847"/>
                                </a:lnTo>
                                <a:lnTo>
                                  <a:pt x="2297" y="1862"/>
                                </a:lnTo>
                                <a:lnTo>
                                  <a:pt x="2286" y="1877"/>
                                </a:lnTo>
                                <a:lnTo>
                                  <a:pt x="2273" y="1891"/>
                                </a:lnTo>
                                <a:lnTo>
                                  <a:pt x="2261" y="1905"/>
                                </a:lnTo>
                                <a:lnTo>
                                  <a:pt x="2248" y="1919"/>
                                </a:lnTo>
                                <a:lnTo>
                                  <a:pt x="2234" y="1931"/>
                                </a:lnTo>
                                <a:lnTo>
                                  <a:pt x="2220" y="1943"/>
                                </a:lnTo>
                                <a:lnTo>
                                  <a:pt x="2205" y="1954"/>
                                </a:lnTo>
                                <a:lnTo>
                                  <a:pt x="2190" y="1965"/>
                                </a:lnTo>
                                <a:lnTo>
                                  <a:pt x="2173" y="1974"/>
                                </a:lnTo>
                                <a:lnTo>
                                  <a:pt x="2157" y="1983"/>
                                </a:lnTo>
                                <a:lnTo>
                                  <a:pt x="2140" y="1992"/>
                                </a:lnTo>
                                <a:lnTo>
                                  <a:pt x="2123" y="1999"/>
                                </a:lnTo>
                                <a:lnTo>
                                  <a:pt x="2105" y="2007"/>
                                </a:lnTo>
                                <a:lnTo>
                                  <a:pt x="2087" y="2013"/>
                                </a:lnTo>
                                <a:lnTo>
                                  <a:pt x="2067" y="2018"/>
                                </a:lnTo>
                                <a:lnTo>
                                  <a:pt x="2049" y="2022"/>
                                </a:lnTo>
                                <a:lnTo>
                                  <a:pt x="2029" y="2026"/>
                                </a:lnTo>
                                <a:lnTo>
                                  <a:pt x="2010" y="2028"/>
                                </a:lnTo>
                                <a:lnTo>
                                  <a:pt x="1990" y="2030"/>
                                </a:lnTo>
                                <a:lnTo>
                                  <a:pt x="1969" y="2030"/>
                                </a:lnTo>
                                <a:lnTo>
                                  <a:pt x="1949" y="2030"/>
                                </a:lnTo>
                                <a:lnTo>
                                  <a:pt x="1930" y="2028"/>
                                </a:lnTo>
                                <a:lnTo>
                                  <a:pt x="1910" y="2026"/>
                                </a:lnTo>
                                <a:lnTo>
                                  <a:pt x="1891" y="2022"/>
                                </a:lnTo>
                                <a:lnTo>
                                  <a:pt x="1872" y="2018"/>
                                </a:lnTo>
                                <a:lnTo>
                                  <a:pt x="1853" y="2013"/>
                                </a:lnTo>
                                <a:lnTo>
                                  <a:pt x="1835" y="2007"/>
                                </a:lnTo>
                                <a:lnTo>
                                  <a:pt x="1817" y="1999"/>
                                </a:lnTo>
                                <a:lnTo>
                                  <a:pt x="1800" y="1992"/>
                                </a:lnTo>
                                <a:lnTo>
                                  <a:pt x="1783" y="1983"/>
                                </a:lnTo>
                                <a:lnTo>
                                  <a:pt x="1765" y="1974"/>
                                </a:lnTo>
                                <a:lnTo>
                                  <a:pt x="1750" y="1965"/>
                                </a:lnTo>
                                <a:lnTo>
                                  <a:pt x="1734" y="1954"/>
                                </a:lnTo>
                                <a:lnTo>
                                  <a:pt x="1720" y="1943"/>
                                </a:lnTo>
                                <a:lnTo>
                                  <a:pt x="1705" y="1931"/>
                                </a:lnTo>
                                <a:lnTo>
                                  <a:pt x="1692" y="1919"/>
                                </a:lnTo>
                                <a:lnTo>
                                  <a:pt x="1679" y="1905"/>
                                </a:lnTo>
                                <a:lnTo>
                                  <a:pt x="1667" y="1891"/>
                                </a:lnTo>
                                <a:lnTo>
                                  <a:pt x="1654" y="1877"/>
                                </a:lnTo>
                                <a:lnTo>
                                  <a:pt x="1643" y="1862"/>
                                </a:lnTo>
                                <a:lnTo>
                                  <a:pt x="1633" y="1847"/>
                                </a:lnTo>
                                <a:lnTo>
                                  <a:pt x="1624" y="1831"/>
                                </a:lnTo>
                                <a:lnTo>
                                  <a:pt x="1615" y="1815"/>
                                </a:lnTo>
                                <a:lnTo>
                                  <a:pt x="1607" y="1797"/>
                                </a:lnTo>
                                <a:lnTo>
                                  <a:pt x="1600" y="1780"/>
                                </a:lnTo>
                                <a:lnTo>
                                  <a:pt x="1594" y="1762"/>
                                </a:lnTo>
                                <a:lnTo>
                                  <a:pt x="1589" y="1745"/>
                                </a:lnTo>
                                <a:lnTo>
                                  <a:pt x="1584" y="1726"/>
                                </a:lnTo>
                                <a:lnTo>
                                  <a:pt x="1581" y="1708"/>
                                </a:lnTo>
                                <a:lnTo>
                                  <a:pt x="1578" y="1688"/>
                                </a:lnTo>
                                <a:lnTo>
                                  <a:pt x="1577" y="1669"/>
                                </a:lnTo>
                                <a:lnTo>
                                  <a:pt x="1576" y="1650"/>
                                </a:lnTo>
                                <a:lnTo>
                                  <a:pt x="1576" y="1669"/>
                                </a:lnTo>
                                <a:lnTo>
                                  <a:pt x="1574" y="1688"/>
                                </a:lnTo>
                                <a:lnTo>
                                  <a:pt x="1572" y="1708"/>
                                </a:lnTo>
                                <a:lnTo>
                                  <a:pt x="1568" y="1726"/>
                                </a:lnTo>
                                <a:lnTo>
                                  <a:pt x="1564" y="1745"/>
                                </a:lnTo>
                                <a:lnTo>
                                  <a:pt x="1558" y="1762"/>
                                </a:lnTo>
                                <a:lnTo>
                                  <a:pt x="1551" y="1780"/>
                                </a:lnTo>
                                <a:lnTo>
                                  <a:pt x="1544" y="1797"/>
                                </a:lnTo>
                                <a:lnTo>
                                  <a:pt x="1537" y="1815"/>
                                </a:lnTo>
                                <a:lnTo>
                                  <a:pt x="1528" y="1831"/>
                                </a:lnTo>
                                <a:lnTo>
                                  <a:pt x="1519" y="1847"/>
                                </a:lnTo>
                                <a:lnTo>
                                  <a:pt x="1508" y="1862"/>
                                </a:lnTo>
                                <a:lnTo>
                                  <a:pt x="1498" y="1877"/>
                                </a:lnTo>
                                <a:lnTo>
                                  <a:pt x="1486" y="1891"/>
                                </a:lnTo>
                                <a:lnTo>
                                  <a:pt x="1474" y="1905"/>
                                </a:lnTo>
                                <a:lnTo>
                                  <a:pt x="1461" y="1919"/>
                                </a:lnTo>
                                <a:lnTo>
                                  <a:pt x="1446" y="1931"/>
                                </a:lnTo>
                                <a:lnTo>
                                  <a:pt x="1432" y="1943"/>
                                </a:lnTo>
                                <a:lnTo>
                                  <a:pt x="1417" y="1954"/>
                                </a:lnTo>
                                <a:lnTo>
                                  <a:pt x="1402" y="1965"/>
                                </a:lnTo>
                                <a:lnTo>
                                  <a:pt x="1386" y="1974"/>
                                </a:lnTo>
                                <a:lnTo>
                                  <a:pt x="1370" y="1983"/>
                                </a:lnTo>
                                <a:lnTo>
                                  <a:pt x="1352" y="1992"/>
                                </a:lnTo>
                                <a:lnTo>
                                  <a:pt x="1335" y="1999"/>
                                </a:lnTo>
                                <a:lnTo>
                                  <a:pt x="1317" y="2007"/>
                                </a:lnTo>
                                <a:lnTo>
                                  <a:pt x="1299" y="2013"/>
                                </a:lnTo>
                                <a:lnTo>
                                  <a:pt x="1280" y="2018"/>
                                </a:lnTo>
                                <a:lnTo>
                                  <a:pt x="1262" y="2022"/>
                                </a:lnTo>
                                <a:lnTo>
                                  <a:pt x="1241" y="2026"/>
                                </a:lnTo>
                                <a:lnTo>
                                  <a:pt x="1222" y="2028"/>
                                </a:lnTo>
                                <a:lnTo>
                                  <a:pt x="1202" y="2030"/>
                                </a:lnTo>
                                <a:lnTo>
                                  <a:pt x="1182" y="2030"/>
                                </a:lnTo>
                                <a:lnTo>
                                  <a:pt x="1162" y="2030"/>
                                </a:lnTo>
                                <a:lnTo>
                                  <a:pt x="1142" y="2028"/>
                                </a:lnTo>
                                <a:lnTo>
                                  <a:pt x="1122" y="2026"/>
                                </a:lnTo>
                                <a:lnTo>
                                  <a:pt x="1103" y="2022"/>
                                </a:lnTo>
                                <a:lnTo>
                                  <a:pt x="1084" y="2018"/>
                                </a:lnTo>
                                <a:lnTo>
                                  <a:pt x="1066" y="2013"/>
                                </a:lnTo>
                                <a:lnTo>
                                  <a:pt x="1047" y="2007"/>
                                </a:lnTo>
                                <a:lnTo>
                                  <a:pt x="1029" y="1999"/>
                                </a:lnTo>
                                <a:lnTo>
                                  <a:pt x="1012" y="1992"/>
                                </a:lnTo>
                                <a:lnTo>
                                  <a:pt x="995" y="1983"/>
                                </a:lnTo>
                                <a:lnTo>
                                  <a:pt x="978" y="1974"/>
                                </a:lnTo>
                                <a:lnTo>
                                  <a:pt x="963" y="1965"/>
                                </a:lnTo>
                                <a:lnTo>
                                  <a:pt x="946" y="1954"/>
                                </a:lnTo>
                                <a:lnTo>
                                  <a:pt x="932" y="1943"/>
                                </a:lnTo>
                                <a:lnTo>
                                  <a:pt x="917" y="1931"/>
                                </a:lnTo>
                                <a:lnTo>
                                  <a:pt x="904" y="1919"/>
                                </a:lnTo>
                                <a:lnTo>
                                  <a:pt x="891" y="1905"/>
                                </a:lnTo>
                                <a:lnTo>
                                  <a:pt x="879" y="1891"/>
                                </a:lnTo>
                                <a:lnTo>
                                  <a:pt x="867" y="1877"/>
                                </a:lnTo>
                                <a:lnTo>
                                  <a:pt x="856" y="1862"/>
                                </a:lnTo>
                                <a:lnTo>
                                  <a:pt x="845" y="1847"/>
                                </a:lnTo>
                                <a:lnTo>
                                  <a:pt x="836" y="1831"/>
                                </a:lnTo>
                                <a:lnTo>
                                  <a:pt x="827" y="1815"/>
                                </a:lnTo>
                                <a:lnTo>
                                  <a:pt x="819" y="1797"/>
                                </a:lnTo>
                                <a:lnTo>
                                  <a:pt x="812" y="1780"/>
                                </a:lnTo>
                                <a:lnTo>
                                  <a:pt x="806" y="1762"/>
                                </a:lnTo>
                                <a:lnTo>
                                  <a:pt x="801" y="1745"/>
                                </a:lnTo>
                                <a:lnTo>
                                  <a:pt x="796" y="1726"/>
                                </a:lnTo>
                                <a:lnTo>
                                  <a:pt x="793" y="1708"/>
                                </a:lnTo>
                                <a:lnTo>
                                  <a:pt x="790" y="1688"/>
                                </a:lnTo>
                                <a:lnTo>
                                  <a:pt x="789" y="1669"/>
                                </a:lnTo>
                                <a:lnTo>
                                  <a:pt x="788" y="1650"/>
                                </a:lnTo>
                                <a:lnTo>
                                  <a:pt x="788" y="1669"/>
                                </a:lnTo>
                                <a:lnTo>
                                  <a:pt x="786" y="1688"/>
                                </a:lnTo>
                                <a:lnTo>
                                  <a:pt x="784" y="1708"/>
                                </a:lnTo>
                                <a:lnTo>
                                  <a:pt x="780" y="1726"/>
                                </a:lnTo>
                                <a:lnTo>
                                  <a:pt x="776" y="1745"/>
                                </a:lnTo>
                                <a:lnTo>
                                  <a:pt x="771" y="1762"/>
                                </a:lnTo>
                                <a:lnTo>
                                  <a:pt x="765" y="1780"/>
                                </a:lnTo>
                                <a:lnTo>
                                  <a:pt x="758" y="1797"/>
                                </a:lnTo>
                                <a:lnTo>
                                  <a:pt x="750" y="1815"/>
                                </a:lnTo>
                                <a:lnTo>
                                  <a:pt x="740" y="1831"/>
                                </a:lnTo>
                                <a:lnTo>
                                  <a:pt x="731" y="1847"/>
                                </a:lnTo>
                                <a:lnTo>
                                  <a:pt x="720" y="1862"/>
                                </a:lnTo>
                                <a:lnTo>
                                  <a:pt x="710" y="1877"/>
                                </a:lnTo>
                                <a:lnTo>
                                  <a:pt x="698" y="1891"/>
                                </a:lnTo>
                                <a:lnTo>
                                  <a:pt x="686" y="1905"/>
                                </a:lnTo>
                                <a:lnTo>
                                  <a:pt x="673" y="1919"/>
                                </a:lnTo>
                                <a:lnTo>
                                  <a:pt x="659" y="1931"/>
                                </a:lnTo>
                                <a:lnTo>
                                  <a:pt x="644" y="1943"/>
                                </a:lnTo>
                                <a:lnTo>
                                  <a:pt x="629" y="1954"/>
                                </a:lnTo>
                                <a:lnTo>
                                  <a:pt x="614" y="1965"/>
                                </a:lnTo>
                                <a:lnTo>
                                  <a:pt x="598" y="1974"/>
                                </a:lnTo>
                                <a:lnTo>
                                  <a:pt x="582" y="1983"/>
                                </a:lnTo>
                                <a:lnTo>
                                  <a:pt x="565" y="1992"/>
                                </a:lnTo>
                                <a:lnTo>
                                  <a:pt x="548" y="1999"/>
                                </a:lnTo>
                                <a:lnTo>
                                  <a:pt x="529" y="2007"/>
                                </a:lnTo>
                                <a:lnTo>
                                  <a:pt x="511" y="2013"/>
                                </a:lnTo>
                                <a:lnTo>
                                  <a:pt x="492" y="2018"/>
                                </a:lnTo>
                                <a:lnTo>
                                  <a:pt x="474" y="2022"/>
                                </a:lnTo>
                                <a:lnTo>
                                  <a:pt x="454" y="2026"/>
                                </a:lnTo>
                                <a:lnTo>
                                  <a:pt x="434" y="2028"/>
                                </a:lnTo>
                                <a:lnTo>
                                  <a:pt x="414" y="2030"/>
                                </a:lnTo>
                                <a:lnTo>
                                  <a:pt x="394" y="2030"/>
                                </a:lnTo>
                                <a:lnTo>
                                  <a:pt x="374" y="2030"/>
                                </a:lnTo>
                                <a:lnTo>
                                  <a:pt x="355" y="2028"/>
                                </a:lnTo>
                                <a:lnTo>
                                  <a:pt x="334" y="2026"/>
                                </a:lnTo>
                                <a:lnTo>
                                  <a:pt x="315" y="2022"/>
                                </a:lnTo>
                                <a:lnTo>
                                  <a:pt x="296" y="2018"/>
                                </a:lnTo>
                                <a:lnTo>
                                  <a:pt x="278" y="2013"/>
                                </a:lnTo>
                                <a:lnTo>
                                  <a:pt x="259" y="2007"/>
                                </a:lnTo>
                                <a:lnTo>
                                  <a:pt x="242" y="1999"/>
                                </a:lnTo>
                                <a:lnTo>
                                  <a:pt x="224" y="1992"/>
                                </a:lnTo>
                                <a:lnTo>
                                  <a:pt x="207" y="1983"/>
                                </a:lnTo>
                                <a:lnTo>
                                  <a:pt x="190" y="1974"/>
                                </a:lnTo>
                                <a:lnTo>
                                  <a:pt x="175" y="1965"/>
                                </a:lnTo>
                                <a:lnTo>
                                  <a:pt x="159" y="1954"/>
                                </a:lnTo>
                                <a:lnTo>
                                  <a:pt x="144" y="1943"/>
                                </a:lnTo>
                                <a:lnTo>
                                  <a:pt x="129" y="1931"/>
                                </a:lnTo>
                                <a:lnTo>
                                  <a:pt x="116" y="1919"/>
                                </a:lnTo>
                                <a:lnTo>
                                  <a:pt x="103" y="1905"/>
                                </a:lnTo>
                                <a:lnTo>
                                  <a:pt x="90" y="1891"/>
                                </a:lnTo>
                                <a:lnTo>
                                  <a:pt x="79" y="1877"/>
                                </a:lnTo>
                                <a:lnTo>
                                  <a:pt x="68" y="1862"/>
                                </a:lnTo>
                                <a:lnTo>
                                  <a:pt x="58" y="1847"/>
                                </a:lnTo>
                                <a:lnTo>
                                  <a:pt x="48" y="1831"/>
                                </a:lnTo>
                                <a:lnTo>
                                  <a:pt x="40" y="1815"/>
                                </a:lnTo>
                                <a:lnTo>
                                  <a:pt x="31" y="1797"/>
                                </a:lnTo>
                                <a:lnTo>
                                  <a:pt x="24" y="1780"/>
                                </a:lnTo>
                                <a:lnTo>
                                  <a:pt x="18" y="1762"/>
                                </a:lnTo>
                                <a:lnTo>
                                  <a:pt x="12" y="1745"/>
                                </a:lnTo>
                                <a:lnTo>
                                  <a:pt x="8" y="1726"/>
                                </a:lnTo>
                                <a:lnTo>
                                  <a:pt x="5" y="1708"/>
                                </a:lnTo>
                                <a:lnTo>
                                  <a:pt x="2" y="1688"/>
                                </a:lnTo>
                                <a:lnTo>
                                  <a:pt x="1" y="1669"/>
                                </a:lnTo>
                                <a:lnTo>
                                  <a:pt x="0" y="1650"/>
                                </a:lnTo>
                                <a:lnTo>
                                  <a:pt x="0" y="1363"/>
                                </a:lnTo>
                                <a:lnTo>
                                  <a:pt x="1624" y="0"/>
                                </a:lnTo>
                                <a:lnTo>
                                  <a:pt x="2343" y="0"/>
                                </a:lnTo>
                                <a:lnTo>
                                  <a:pt x="3940" y="1363"/>
                                </a:lnTo>
                                <a:lnTo>
                                  <a:pt x="3940" y="1650"/>
                                </a:lnTo>
                                <a:lnTo>
                                  <a:pt x="3939" y="1669"/>
                                </a:lnTo>
                                <a:lnTo>
                                  <a:pt x="3938" y="1688"/>
                                </a:lnTo>
                                <a:lnTo>
                                  <a:pt x="3935" y="1708"/>
                                </a:lnTo>
                                <a:lnTo>
                                  <a:pt x="3932" y="1726"/>
                                </a:lnTo>
                                <a:lnTo>
                                  <a:pt x="3927" y="1745"/>
                                </a:lnTo>
                                <a:lnTo>
                                  <a:pt x="3922" y="1762"/>
                                </a:lnTo>
                                <a:lnTo>
                                  <a:pt x="3916" y="1780"/>
                                </a:lnTo>
                                <a:lnTo>
                                  <a:pt x="3909" y="1797"/>
                                </a:lnTo>
                                <a:lnTo>
                                  <a:pt x="3900" y="1815"/>
                                </a:lnTo>
                                <a:lnTo>
                                  <a:pt x="3891" y="1831"/>
                                </a:lnTo>
                                <a:lnTo>
                                  <a:pt x="3882" y="1847"/>
                                </a:lnTo>
                                <a:lnTo>
                                  <a:pt x="3872" y="1862"/>
                                </a:lnTo>
                                <a:lnTo>
                                  <a:pt x="3861" y="1877"/>
                                </a:lnTo>
                                <a:lnTo>
                                  <a:pt x="3849" y="1891"/>
                                </a:lnTo>
                                <a:lnTo>
                                  <a:pt x="3837" y="1905"/>
                                </a:lnTo>
                                <a:lnTo>
                                  <a:pt x="3824" y="1919"/>
                                </a:lnTo>
                                <a:lnTo>
                                  <a:pt x="3810" y="1931"/>
                                </a:lnTo>
                                <a:lnTo>
                                  <a:pt x="3795" y="1943"/>
                                </a:lnTo>
                                <a:lnTo>
                                  <a:pt x="3780" y="1954"/>
                                </a:lnTo>
                                <a:lnTo>
                                  <a:pt x="3765" y="1965"/>
                                </a:lnTo>
                                <a:lnTo>
                                  <a:pt x="3749" y="1974"/>
                                </a:lnTo>
                                <a:lnTo>
                                  <a:pt x="3733" y="1983"/>
                                </a:lnTo>
                                <a:lnTo>
                                  <a:pt x="3716" y="1992"/>
                                </a:lnTo>
                                <a:lnTo>
                                  <a:pt x="3698" y="1999"/>
                                </a:lnTo>
                                <a:lnTo>
                                  <a:pt x="3680" y="2007"/>
                                </a:lnTo>
                                <a:lnTo>
                                  <a:pt x="3662" y="2013"/>
                                </a:lnTo>
                                <a:lnTo>
                                  <a:pt x="3644" y="2018"/>
                                </a:lnTo>
                                <a:lnTo>
                                  <a:pt x="3625" y="2022"/>
                                </a:lnTo>
                                <a:lnTo>
                                  <a:pt x="3606" y="2026"/>
                                </a:lnTo>
                                <a:lnTo>
                                  <a:pt x="3585" y="2028"/>
                                </a:lnTo>
                                <a:lnTo>
                                  <a:pt x="3565" y="2030"/>
                                </a:lnTo>
                                <a:lnTo>
                                  <a:pt x="3545" y="2030"/>
                                </a:lnTo>
                                <a:lnTo>
                                  <a:pt x="3525" y="2030"/>
                                </a:lnTo>
                                <a:lnTo>
                                  <a:pt x="3506" y="2028"/>
                                </a:lnTo>
                                <a:lnTo>
                                  <a:pt x="3485" y="2026"/>
                                </a:lnTo>
                                <a:lnTo>
                                  <a:pt x="3466" y="2022"/>
                                </a:lnTo>
                                <a:lnTo>
                                  <a:pt x="3447" y="2018"/>
                                </a:lnTo>
                                <a:lnTo>
                                  <a:pt x="3429" y="2013"/>
                                </a:lnTo>
                                <a:lnTo>
                                  <a:pt x="3411" y="2007"/>
                                </a:lnTo>
                                <a:lnTo>
                                  <a:pt x="3392" y="1999"/>
                                </a:lnTo>
                                <a:lnTo>
                                  <a:pt x="3375" y="1992"/>
                                </a:lnTo>
                                <a:lnTo>
                                  <a:pt x="3358" y="1983"/>
                                </a:lnTo>
                                <a:lnTo>
                                  <a:pt x="3342" y="1974"/>
                                </a:lnTo>
                                <a:lnTo>
                                  <a:pt x="3326" y="1965"/>
                                </a:lnTo>
                                <a:lnTo>
                                  <a:pt x="3310" y="1954"/>
                                </a:lnTo>
                                <a:lnTo>
                                  <a:pt x="3296" y="1943"/>
                                </a:lnTo>
                                <a:lnTo>
                                  <a:pt x="3281" y="1931"/>
                                </a:lnTo>
                                <a:lnTo>
                                  <a:pt x="3267" y="1919"/>
                                </a:lnTo>
                                <a:lnTo>
                                  <a:pt x="3254" y="1905"/>
                                </a:lnTo>
                                <a:lnTo>
                                  <a:pt x="3242" y="1891"/>
                                </a:lnTo>
                                <a:lnTo>
                                  <a:pt x="3230" y="1877"/>
                                </a:lnTo>
                                <a:lnTo>
                                  <a:pt x="3219" y="1862"/>
                                </a:lnTo>
                                <a:lnTo>
                                  <a:pt x="3209" y="1847"/>
                                </a:lnTo>
                                <a:lnTo>
                                  <a:pt x="3200" y="1831"/>
                                </a:lnTo>
                                <a:lnTo>
                                  <a:pt x="3190" y="1815"/>
                                </a:lnTo>
                                <a:lnTo>
                                  <a:pt x="3182" y="1797"/>
                                </a:lnTo>
                                <a:lnTo>
                                  <a:pt x="3175" y="1780"/>
                                </a:lnTo>
                                <a:lnTo>
                                  <a:pt x="3169" y="1762"/>
                                </a:lnTo>
                                <a:lnTo>
                                  <a:pt x="3164" y="1745"/>
                                </a:lnTo>
                                <a:lnTo>
                                  <a:pt x="3159" y="1726"/>
                                </a:lnTo>
                                <a:lnTo>
                                  <a:pt x="3156" y="1708"/>
                                </a:lnTo>
                                <a:lnTo>
                                  <a:pt x="3153" y="1688"/>
                                </a:lnTo>
                                <a:lnTo>
                                  <a:pt x="3152" y="1669"/>
                                </a:lnTo>
                                <a:lnTo>
                                  <a:pt x="3151" y="1650"/>
                                </a:lnTo>
                                <a:close/>
                                <a:moveTo>
                                  <a:pt x="4345" y="2367"/>
                                </a:moveTo>
                                <a:lnTo>
                                  <a:pt x="3293" y="3311"/>
                                </a:lnTo>
                                <a:lnTo>
                                  <a:pt x="2182" y="3311"/>
                                </a:lnTo>
                                <a:lnTo>
                                  <a:pt x="2182" y="2191"/>
                                </a:lnTo>
                                <a:lnTo>
                                  <a:pt x="1798" y="2191"/>
                                </a:lnTo>
                                <a:lnTo>
                                  <a:pt x="1798" y="3311"/>
                                </a:lnTo>
                                <a:lnTo>
                                  <a:pt x="202" y="3311"/>
                                </a:lnTo>
                                <a:lnTo>
                                  <a:pt x="202" y="3890"/>
                                </a:lnTo>
                                <a:lnTo>
                                  <a:pt x="437" y="3890"/>
                                </a:lnTo>
                                <a:lnTo>
                                  <a:pt x="170" y="4528"/>
                                </a:lnTo>
                                <a:lnTo>
                                  <a:pt x="819" y="4528"/>
                                </a:lnTo>
                                <a:lnTo>
                                  <a:pt x="1087" y="3890"/>
                                </a:lnTo>
                                <a:lnTo>
                                  <a:pt x="1798" y="3890"/>
                                </a:lnTo>
                                <a:lnTo>
                                  <a:pt x="1798" y="4528"/>
                                </a:lnTo>
                                <a:lnTo>
                                  <a:pt x="2182" y="4528"/>
                                </a:lnTo>
                                <a:lnTo>
                                  <a:pt x="2182" y="3890"/>
                                </a:lnTo>
                                <a:lnTo>
                                  <a:pt x="2980" y="3890"/>
                                </a:lnTo>
                                <a:lnTo>
                                  <a:pt x="3248" y="4528"/>
                                </a:lnTo>
                                <a:lnTo>
                                  <a:pt x="3916" y="4528"/>
                                </a:lnTo>
                                <a:lnTo>
                                  <a:pt x="3631" y="3848"/>
                                </a:lnTo>
                                <a:lnTo>
                                  <a:pt x="3673" y="3808"/>
                                </a:lnTo>
                                <a:lnTo>
                                  <a:pt x="4745" y="2783"/>
                                </a:lnTo>
                                <a:lnTo>
                                  <a:pt x="4743" y="2761"/>
                                </a:lnTo>
                                <a:lnTo>
                                  <a:pt x="4740" y="2740"/>
                                </a:lnTo>
                                <a:lnTo>
                                  <a:pt x="4736" y="2718"/>
                                </a:lnTo>
                                <a:lnTo>
                                  <a:pt x="4732" y="2698"/>
                                </a:lnTo>
                                <a:lnTo>
                                  <a:pt x="4727" y="2678"/>
                                </a:lnTo>
                                <a:lnTo>
                                  <a:pt x="4722" y="2659"/>
                                </a:lnTo>
                                <a:lnTo>
                                  <a:pt x="4715" y="2641"/>
                                </a:lnTo>
                                <a:lnTo>
                                  <a:pt x="4708" y="2622"/>
                                </a:lnTo>
                                <a:lnTo>
                                  <a:pt x="4701" y="2604"/>
                                </a:lnTo>
                                <a:lnTo>
                                  <a:pt x="4693" y="2588"/>
                                </a:lnTo>
                                <a:lnTo>
                                  <a:pt x="4684" y="2571"/>
                                </a:lnTo>
                                <a:lnTo>
                                  <a:pt x="4675" y="2556"/>
                                </a:lnTo>
                                <a:lnTo>
                                  <a:pt x="4665" y="2541"/>
                                </a:lnTo>
                                <a:lnTo>
                                  <a:pt x="4654" y="2526"/>
                                </a:lnTo>
                                <a:lnTo>
                                  <a:pt x="4643" y="2512"/>
                                </a:lnTo>
                                <a:lnTo>
                                  <a:pt x="4631" y="2498"/>
                                </a:lnTo>
                                <a:lnTo>
                                  <a:pt x="4617" y="2486"/>
                                </a:lnTo>
                                <a:lnTo>
                                  <a:pt x="4604" y="2474"/>
                                </a:lnTo>
                                <a:lnTo>
                                  <a:pt x="4590" y="2462"/>
                                </a:lnTo>
                                <a:lnTo>
                                  <a:pt x="4576" y="2451"/>
                                </a:lnTo>
                                <a:lnTo>
                                  <a:pt x="4560" y="2441"/>
                                </a:lnTo>
                                <a:lnTo>
                                  <a:pt x="4544" y="2431"/>
                                </a:lnTo>
                                <a:lnTo>
                                  <a:pt x="4528" y="2422"/>
                                </a:lnTo>
                                <a:lnTo>
                                  <a:pt x="4509" y="2413"/>
                                </a:lnTo>
                                <a:lnTo>
                                  <a:pt x="4491" y="2405"/>
                                </a:lnTo>
                                <a:lnTo>
                                  <a:pt x="4473" y="2398"/>
                                </a:lnTo>
                                <a:lnTo>
                                  <a:pt x="4453" y="2391"/>
                                </a:lnTo>
                                <a:lnTo>
                                  <a:pt x="4433" y="2385"/>
                                </a:lnTo>
                                <a:lnTo>
                                  <a:pt x="4411" y="2380"/>
                                </a:lnTo>
                                <a:lnTo>
                                  <a:pt x="4390" y="2375"/>
                                </a:lnTo>
                                <a:lnTo>
                                  <a:pt x="4368" y="2371"/>
                                </a:lnTo>
                                <a:lnTo>
                                  <a:pt x="4345" y="2367"/>
                                </a:lnTo>
                                <a:close/>
                                <a:moveTo>
                                  <a:pt x="472" y="1367"/>
                                </a:moveTo>
                                <a:lnTo>
                                  <a:pt x="1009" y="1367"/>
                                </a:lnTo>
                                <a:lnTo>
                                  <a:pt x="1848" y="138"/>
                                </a:lnTo>
                                <a:lnTo>
                                  <a:pt x="1717" y="102"/>
                                </a:lnTo>
                                <a:lnTo>
                                  <a:pt x="472" y="1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75pt;margin-top:580.65pt;height:84.2pt;width:97.7pt;z-index:251673600;mso-width-relative:page;mso-height-relative:page;" coordorigin="4168,12556" coordsize="1954,1684" o:gfxdata="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">
                <o:lock v:ext="edit" aspectratio="f"/>
                <v:shape id="游泳" o:spid="_x0000_s1026" o:spt="100" style="position:absolute;left:4168;top:12559;height:435;width:665;v-text-anchor:middle;" fillcolor="#FFFFFF [3212]" filled="t" stroked="f" coordsize="6286,3585" o:gfxdata="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M1/S8AAAA&#10;2wAAAA8AAAAAAAAAAQAgAAAAIgAAAGRycy9kb3ducmV2LnhtbFBLAQIUABQAAAAIAIdO4kAzLwWe&#10;OwAAADkAAAAQAAAAAAAAAAEAIAAAAAsBAABkcnMvc2hhcGV4bWwueG1sUEsFBgAAAAAGAAYAWwEA&#10;ALUDAAAAAA==&#10;" path="m3934,1151l3934,1151,3962,1158,3991,1163,4019,1166,4047,1169,4074,1170,4103,1169,4130,1167,4157,1164,4184,1159,4211,1153,4237,1147,4263,1139,4288,1128,4313,1118,4338,1106,4361,1093,4384,1079,4406,1065,4428,1048,4448,1031,4469,1013,4487,993,4506,973,4524,951,4539,929,4555,907,4569,883,4582,858,4594,832,4604,806,4614,779,4622,751,4629,724,4634,695,4638,667,4641,639,4641,610,4641,583,4638,556,4636,528,4631,502,4625,475,4618,449,4610,423,4601,397,4590,372,4578,349,4565,325,4551,301,4536,279,4519,258,4503,238,4484,218,4465,197,4445,180,4424,162,4401,147,4378,131,4354,117,4329,104,4305,91,4277,81,4251,71,4223,63,4195,57,4166,51,4138,48,4111,45,4083,44,4054,45,4027,46,4000,50,3973,55,3947,61,3920,68,3895,76,3869,85,3844,96,3819,108,3796,121,3773,135,3751,150,3730,167,3709,183,3689,202,3670,221,3651,241,3634,262,3618,285,3602,307,3588,332,3575,357,3563,382,3553,408,3543,435,3535,463,3528,491,3523,520,3520,548,3517,575,3516,603,3516,631,3519,659,3522,686,3526,713,3532,739,3539,766,3547,791,3556,817,3567,842,3580,865,3593,890,3606,913,3621,935,3638,956,3655,977,3673,998,3693,1016,3713,1034,3735,1052,3756,1068,3779,1084,3803,1098,3828,1111,3854,1123,3880,1133,3907,1143,3934,1151xm5747,1511l5747,1511,5739,1498,5732,1485,5725,1473,5717,1461,5699,1440,5680,1421,5659,1403,5637,1389,5613,1376,5588,1366,5562,1359,5537,1353,5509,1349,5482,1349,5455,1352,5428,1356,5415,1361,5401,1364,5388,1369,5375,1375,4968,1565,4912,1584,4854,1600,4798,1613,4739,1624,4681,1632,4623,1639,4564,1643,4506,1644,4469,1643,4431,1642,4394,1639,4358,1636,4321,1631,4286,1626,4250,1621,4215,1613,4179,1605,4145,1596,4111,1586,4077,1576,4044,1564,4012,1552,3980,1539,3948,1525,3917,1510,3887,1494,3857,1478,3829,1461,3801,1444,3773,1425,3748,1406,3722,1386,3697,1364,3673,1343,3651,1321,3628,1298,3607,1275,3587,1251,3568,1226,3550,1202,3440,1045,3358,927,3313,862,3280,811,3245,763,3209,715,3172,669,3133,625,3093,581,3051,540,3009,500,2965,459,2921,423,2875,386,2828,352,2781,319,2731,287,2682,256,2631,228,2580,201,2528,176,2475,153,2421,130,2367,110,2313,91,2256,75,2200,59,2144,45,2086,33,2029,23,1971,15,1912,9,1853,4,1794,2,1735,0,1697,0,1656,2,1616,4,1577,7,1537,11,1497,16,1457,22,1417,28,1378,35,1338,43,1298,52,1258,63,1219,74,1178,85,1140,98,1101,111,1076,122,657,318,644,324,632,331,620,339,608,346,587,364,568,384,551,405,535,428,524,451,513,476,505,502,500,528,496,555,496,582,499,609,503,636,507,649,512,664,516,677,522,690,529,703,537,714,544,727,552,738,570,759,588,779,610,796,632,811,656,823,680,833,706,842,732,848,760,850,787,850,814,848,841,843,854,839,868,835,881,830,894,824,1301,633,1355,616,1410,601,1464,588,1518,577,1573,569,1627,563,1681,561,1735,560,1792,561,1848,564,1902,570,1957,579,2010,589,2065,601,2118,616,2170,634,2222,653,2271,674,2322,698,2370,723,2418,751,2464,780,2510,811,2553,844,809,1655,839,1656,868,1658,924,1663,977,1670,1029,1680,1076,1691,1122,1704,1165,1720,1207,1735,1246,1752,1282,1769,1318,1787,1350,1805,1380,1822,1409,1840,1459,1873,1510,1905,1564,1937,1593,1952,1621,1967,1653,1982,1685,1996,1719,2009,1754,2021,1792,2030,1832,2039,1875,2047,1921,2052,1968,2056,2019,2057,2069,2056,2117,2052,2161,2047,2204,2039,2243,2031,2281,2021,2316,2010,2349,1997,2381,1983,2412,1969,2441,1953,2469,1938,2525,1905,2578,1872,2634,1838,2663,1820,2695,1801,2728,1783,2765,1765,2802,1747,2842,1730,2884,1714,2929,1700,2976,1687,3026,1675,3078,1667,3106,1663,3134,1659,3162,1657,3192,1655,3222,1655,3253,1654,3284,1655,3314,1656,3344,1657,3373,1659,3402,1663,3429,1667,3482,1676,3533,1687,3580,1701,3625,1715,3668,1731,3709,1748,3746,1766,3782,1785,3816,1802,3848,1821,3876,1839,3929,1873,3942,1881,3992,1912,4044,1943,4072,1958,4100,1972,4131,1986,4163,1999,4196,2011,4231,2022,4268,2032,4307,2041,4348,2047,4393,2052,4439,2056,4489,2057,4538,2056,4587,2052,4631,2047,4673,2039,4713,2031,4749,2021,4785,2010,4819,1997,4851,1983,4882,1969,4911,1953,4939,1938,4994,1905,5048,1872,5101,1839,5131,1821,5161,1802,5194,1785,5230,1767,5266,1749,5305,1733,5347,1717,5390,1702,5436,1689,5485,1677,5535,1668,5588,1661,5617,1658,5645,1656,5675,1655,5704,1654,5770,1656,5771,1638,5771,1619,5770,1602,5768,1583,5764,1565,5760,1546,5754,1529,5747,1511xm5042,2637l5042,2637,4988,2671,4933,2703,4905,2718,4876,2733,4846,2747,4814,2762,4781,2773,4746,2785,4709,2795,4670,2803,4629,2810,4585,2816,4538,2819,4487,2821,4440,2819,4395,2816,4353,2811,4313,2804,4275,2797,4238,2788,4204,2777,4172,2765,4140,2753,4111,2739,4083,2725,4057,2711,4005,2681,3956,2651,3935,2638,3883,2605,3854,2586,3822,2568,3788,2549,3751,2530,3713,2513,3672,2495,3628,2480,3583,2464,3535,2451,3484,2439,3430,2430,3403,2426,3375,2423,3345,2421,3314,2418,3285,2418,3253,2417,3222,2418,3192,2418,3162,2421,3133,2423,3104,2426,3077,2430,3024,2439,2973,2450,2925,2463,2880,2478,2838,2495,2796,2511,2759,2529,2723,2548,2689,2567,2657,2585,2626,2603,2572,2637,2518,2671,2464,2703,2435,2718,2407,2733,2376,2747,2344,2762,2311,2773,2277,2785,2241,2795,2202,2803,2159,2810,2115,2816,2068,2819,2019,2821,1968,2819,1921,2816,1877,2810,1835,2803,1796,2795,1758,2784,1722,2772,1689,2760,1658,2746,1627,2732,1597,2717,1570,2701,1517,2670,1466,2638,1413,2605,1384,2586,1352,2568,1318,2549,1282,2530,1243,2513,1203,2495,1160,2480,1114,2464,1065,2451,1014,2439,961,2430,933,2426,905,2423,875,2421,846,2418,815,2418,783,2417,752,2418,722,2418,692,2421,663,2423,634,2426,607,2430,554,2439,503,2450,456,2463,410,2478,368,2495,328,2511,289,2529,253,2548,219,2567,187,2585,158,2603,102,2637,51,2668,0,2700,0,2969,34,2954,67,2937,98,2921,127,2904,181,2873,230,2842,284,2809,338,2777,367,2760,396,2746,426,2732,457,2718,490,2706,526,2694,562,2685,601,2675,643,2670,686,2664,734,2660,783,2659,834,2660,881,2664,926,2670,967,2677,1007,2685,1044,2696,1079,2707,1114,2719,1145,2733,1176,2747,1204,2763,1233,2778,1286,2810,1337,2842,1389,2875,1418,2893,1450,2911,1484,2930,1520,2948,1558,2967,1600,2983,1642,3000,1688,3015,1737,3028,1787,3040,1842,3050,1869,3053,1897,3057,1927,3059,1956,3060,1987,3061,2019,3061,2049,3061,2080,3060,2110,3059,2139,3057,2167,3053,2195,3050,2248,3040,2298,3029,2347,3015,2392,3001,2434,2985,2474,2968,2513,2950,2549,2932,2583,2913,2615,2895,2645,2876,2700,2842,2753,2809,2808,2777,2836,2760,2865,2746,2895,2732,2927,2718,2960,2706,2995,2694,3031,2685,3070,2675,3111,2670,3156,2664,3203,2660,3253,2659,3303,2660,3350,2664,3395,2670,3437,2677,3476,2685,3514,2696,3549,2707,3582,2719,3614,2733,3645,2747,3674,2763,3701,2778,3755,2810,3805,2842,3858,2875,3888,2893,3920,2911,3953,2930,3989,2948,4028,2967,4068,2983,4112,3000,4158,3015,4207,3028,4257,3040,4310,3050,4339,3053,4367,3057,4397,3059,4426,3060,4457,3061,4487,3061,4519,3061,4550,3060,4579,3059,4609,3057,4637,3053,4664,3050,4718,3040,4768,3029,4815,3015,4860,3001,4904,2985,4944,2968,4982,2950,5018,2932,5053,2913,5085,2895,5114,2876,5170,2842,5223,2809,5277,2777,5305,2760,5335,2746,5364,2732,5396,2718,5429,2706,5465,2694,5501,2685,5540,2675,5581,2670,5625,2664,5672,2660,5723,2659,5773,2660,5820,2664,5865,2670,5906,2677,5946,2685,5984,2696,6019,2707,6052,2719,6084,2733,6115,2747,6143,2763,6171,2778,6225,2810,6275,2842,6286,2848,6286,2565,6234,2537,6207,2524,6177,2510,6148,2498,6116,2485,6083,2474,6049,2463,6013,2454,5976,2444,5938,2436,5898,2430,5856,2424,5813,2421,5769,2418,5723,2417,5691,2418,5660,2418,5631,2421,5603,2423,5574,2426,5546,2430,5493,2439,5442,2450,5395,2463,5350,2478,5306,2495,5266,2511,5229,2529,5192,2548,5158,2567,5126,2585,5096,2603,5042,2637xm5042,3160l5042,3160,4988,3193,4933,3227,4905,3242,4876,3257,4846,3271,4814,3284,4781,3297,4746,3308,4709,3319,4670,3327,4629,3334,4585,3339,4538,3342,4487,3343,4440,3342,4397,3340,4354,3335,4314,3328,4276,3321,4240,3311,4205,3301,4174,3289,4143,3277,4113,3264,4085,3250,4058,3236,4007,3206,3959,3176,3935,3162,3883,3127,3854,3110,3822,3091,3788,3073,3751,3054,3713,3037,3672,3019,3628,3002,3583,2988,3535,2974,3484,2963,3430,2954,3403,2949,3375,2947,3345,2945,3314,2942,3285,2941,3253,2941,3222,2941,3192,2942,3162,2945,3133,2947,3104,2949,3077,2953,3024,2962,2973,2974,2925,2987,2880,3002,2838,3018,2796,3035,2759,3053,2723,3071,2689,3090,2657,3109,2626,3126,2572,3160,2518,3193,2464,3227,2435,3242,2407,3257,2376,3271,2344,3284,2311,3297,2277,3308,2241,3319,2202,3327,2159,3334,2115,3339,2068,3342,2019,3343,1968,3342,1921,3339,1877,3334,1835,3327,1796,3317,1758,3308,1722,3296,1689,3283,1658,3270,1627,3256,1597,3241,1570,3225,1517,3193,1466,3162,1413,3127,1384,3110,1352,3091,1318,3073,1282,3054,1243,3037,1203,3019,1160,3002,1114,2988,1065,2974,1014,2963,961,2954,933,2949,905,2947,875,2945,846,2942,815,2941,783,2941,752,2941,722,2942,692,2945,663,2947,634,2949,607,2953,554,2962,503,2974,456,2987,410,3002,368,3018,328,3035,289,3053,253,3071,219,3090,187,3109,158,3126,102,3160,51,3192,0,3223,0,3493,34,3477,67,3461,98,3445,127,3428,181,3396,230,3366,284,3333,338,3300,367,3284,396,3269,426,3255,457,3242,490,3229,526,3218,562,3208,601,3199,643,3192,686,3188,734,3184,783,3183,834,3184,881,3188,926,3192,967,3199,1007,3209,1044,3219,1079,3230,1114,3243,1145,3256,1176,3271,1204,3286,1233,3301,1286,3333,1337,3365,1389,3399,1418,3417,1450,3435,1484,3453,1520,3472,1558,3490,1600,3507,1642,3524,1688,3538,1737,3552,1787,3563,1842,3572,1869,3577,1897,3579,1927,3582,1956,3584,1987,3585,2019,3585,2049,3585,2080,3584,2110,3583,2139,3579,2167,3577,2195,3573,2248,3564,2298,3552,2347,3539,2392,3525,2434,3509,2474,3491,2513,3473,2549,3455,2583,3437,2615,3418,2645,3400,2700,3366,2753,3333,2808,3300,2836,3284,2865,3269,2895,3255,2927,3242,2960,3229,2995,3218,3031,3208,3070,3199,3111,3192,3156,3188,3203,3184,3253,3183,3303,3184,3350,3188,3395,3192,3437,3199,3476,3209,3514,3219,3549,3230,3582,3243,3614,3256,3645,3271,3674,3286,3701,3301,3755,3333,3805,3365,3858,3399,3888,3417,3920,3435,3953,3453,3989,3472,4028,3490,4068,3507,4112,3524,4158,3538,4207,3552,4257,3563,4310,3572,4339,3577,4367,3579,4397,3582,4426,3584,4457,3585,4487,3585,4519,3585,4550,3584,4579,3583,4609,3579,4637,3577,4664,3573,4718,3564,4768,3552,4815,3539,4860,3525,4904,3509,4944,3491,4982,3473,5018,3455,5053,3437,5085,3418,5114,3400,5170,3366,5223,3333,5277,3300,5305,3284,5335,3269,5364,3255,5396,3242,5429,3229,5465,3218,5501,3208,5540,3199,5581,3192,5625,3188,5672,3184,5723,3183,5773,3184,5820,3188,5865,3192,5906,3199,5946,3209,5984,3219,6019,3230,6052,3243,6084,3256,6115,3271,6143,3286,6171,3301,6225,3333,6275,3365,6286,3372,6286,3088,6234,3061,6207,3047,6177,3034,6148,3021,6116,3009,6083,2998,6049,2987,6013,2976,5976,2968,5938,2960,5898,2953,5856,2948,5813,2945,5769,2942,5723,2941,5691,2941,5660,2942,5631,2945,5603,2947,5574,2949,5546,2953,5493,2962,5442,2974,5395,2987,5350,3002,5306,3018,5266,3035,5229,3053,5192,3071,5158,3090,5126,3109,5096,3126,5042,3160xm5723,1893l5723,1893,5691,1893,5660,1894,5631,1897,5603,1899,5574,1901,5546,1906,5493,1914,5442,1926,5395,1939,5350,1954,5306,1970,5266,1988,5229,2005,5192,2024,5158,2042,5126,2061,5096,2078,5041,2113,4988,2146,4933,2179,4905,2194,4876,2209,4846,2224,4814,2237,4781,2249,4746,2260,4709,2271,4670,2279,4629,2286,4585,2291,4538,2294,4487,2296,4440,2294,4395,2292,4353,2287,4313,2280,4275,2272,4238,2264,4204,2253,4172,2241,4140,2228,4111,2215,4083,2201,4057,2187,4005,2157,3956,2127,3935,2114,3883,2080,3854,2062,3822,2043,3788,2025,3751,2006,3713,1989,3672,1971,3628,1956,3583,1940,3535,1927,3484,1916,3430,1906,3403,1903,3375,1899,3345,1897,3314,1894,3285,1893,3253,1893,3222,1893,3192,1894,3162,1897,3133,1899,3104,1901,3077,1906,3024,1914,2973,1926,2925,1939,2880,1954,2838,1970,2796,1988,2759,2005,2722,2024,2689,2042,2657,2061,2626,2078,2572,2113,2518,2146,2464,2179,2435,2194,2407,2209,2376,2224,2344,2237,2311,2249,2277,2260,2241,2271,2202,2279,2159,2286,2115,2291,2068,2294,2019,2296,1968,2294,1921,2291,1877,2286,1835,2279,1796,2270,1758,2260,1722,2248,1689,2235,1658,2222,1627,2208,1597,2193,1570,2178,1517,2146,1466,2114,1413,2080,1384,2062,1352,2043,1318,2025,1282,2006,1243,1989,1203,1971,1160,1956,1114,1940,1065,1927,1014,1916,961,1906,933,1903,905,1899,875,1897,846,1894,815,1893,783,1893,752,1893,722,1894,692,1897,663,1899,634,1901,607,1906,554,1914,503,1926,456,1939,410,1954,368,1970,328,1988,289,2005,253,2024,219,2042,187,2061,158,2078,102,2113,51,2144,0,2175,0,2445,34,2430,67,2414,98,2397,127,2380,181,2349,230,2318,284,2285,338,2253,367,2237,396,2222,426,2207,457,2194,490,2182,526,2170,562,2161,601,2152,643,2144,686,2140,734,2136,783,2135,834,2136,881,2140,926,2146,967,2153,1007,2161,1044,2172,1079,2182,1114,2195,1145,2209,1176,2224,1204,2238,1233,2254,1286,2285,1337,2317,1389,2351,1418,2369,1450,2388,1484,2406,1520,2424,1558,2442,1600,2460,1642,2476,1688,2491,1737,2504,1787,2516,1842,2526,1869,2529,1897,2533,1927,2535,1956,2536,1987,2537,2019,2537,2049,2537,2080,2536,2110,2535,2139,2533,2167,2529,2195,2526,2248,2516,2298,2506,2347,2491,2392,2477,2434,2461,2474,2444,2513,2425,2549,2408,2583,2389,2615,2370,2645,2352,2700,2318,2753,2285,2808,2253,2836,2237,2865,2222,2895,2207,2927,2194,2960,2182,2995,2170,3031,2161,3070,2152,3111,2144,3156,2140,3203,2136,3253,2135,3303,2136,3350,2140,3395,2146,3437,2153,3476,2161,3514,2172,3549,2182,3582,2195,3614,2209,3645,2224,3674,2238,3701,2254,3755,2285,3805,2317,3858,2351,3888,2369,3920,2388,3953,2406,3989,2424,4028,2442,4068,2460,4112,2476,4158,2491,4207,2504,4257,2516,4310,2526,4339,2529,4367,2533,4397,2535,4426,2536,4457,2537,4487,2537,4519,2537,4550,2536,4579,2535,4609,2533,4637,2529,4664,2526,4718,2516,4768,2506,4815,2491,4860,2477,4904,2461,4944,2444,4982,2425,5018,2408,5053,2389,5085,2370,5114,2352,5170,2318,5223,2285,5277,2253,5305,2237,5335,2222,5364,2207,5396,2194,5429,2182,5465,2170,5501,2161,5540,2152,5581,2144,5625,2140,5672,2136,5723,2135,5773,2136,5820,2140,5865,2146,5906,2153,5946,2161,5984,2172,6019,2182,6052,2195,6084,2209,6115,2224,6143,2238,6171,2254,6225,2285,6275,2317,6286,2324,6286,2041,6234,2013,6207,1999,6177,1986,6148,1973,6116,1962,6083,1950,6049,1939,6013,1929,5976,1920,5938,1912,5898,1906,5856,1900,5813,1897,5769,1894,5723,1893xe">
                  <v:path o:connectlocs="227183681,260573329;227183681,260573329;227183681,151713911;227183681,260573329;227183681,260573329;227183681,260573329;227183681,260573329;227183681,260573329;227183681,260573329;227183681,6745826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227183681,260573329;197283828,260573329;227183681,260573329;227183681,260573329;227183681,260573329;227183681,260573329;227183681,260573329;227183681,260573329;227183681,260573329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吉他" o:spid="_x0000_s1026" o:spt="100" style="position:absolute;left:4185;top:13594;height:630;width:630;v-text-anchor:middle;" fillcolor="#FFFFFF [3212]" filled="t" stroked="f" coordsize="6050,6285" o:gfxdata="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xsPsvQAA&#10;ANsAAAAPAAAAAAAAAAEAIAAAACIAAABkcnMvZG93bnJldi54bWxQSwECFAAUAAAACACHTuJAMy8F&#10;njsAAAA5AAAAEAAAAAAAAAABACAAAAAMAQAAZHJzL3NoYXBleG1sLnhtbFBLBQYAAAAABgAGAFsB&#10;AAC2AwAAAAA=&#10;" path="m5635,0l6050,392,6020,603,5267,1303,5210,1249,3983,2591,4018,2637,4050,2683,4081,2730,4110,2777,4137,2824,4161,2873,4184,2920,4204,2968,4221,3016,4237,3064,4250,3112,4256,3136,4260,3160,4264,3183,4267,3207,4270,3229,4272,3253,4273,3277,4273,3299,4273,3322,4272,3344,4268,3372,4264,3399,4258,3427,4249,3453,4240,3480,4228,3507,4215,3534,4201,3560,4186,3585,4169,3611,4152,3636,4132,3660,4113,3685,4092,3709,4070,3732,4048,3755,4025,3777,4002,3800,3977,3821,3953,3841,3928,3862,3903,3881,3877,3899,3852,3918,3801,3951,3751,3981,3700,4009,3653,4031,3619,4047,3587,4063,3557,4079,3528,4097,3501,4114,3475,4131,3451,4148,3428,4165,3407,4183,3388,4202,3369,4220,3351,4238,3335,4257,3320,4277,3307,4296,3294,4315,3283,4336,3271,4356,3261,4376,3252,4398,3244,4418,3236,4439,3229,4461,3224,4483,3213,4528,3204,4575,3197,4622,3191,4670,3186,4720,3182,4772,3172,4878,3167,4934,3160,4989,3152,5048,3141,5107,3128,5168,3121,5199,3113,5230,3104,5263,3094,5295,3083,5328,3071,5361,3060,5394,3046,5428,3031,5462,3015,5496,2997,5532,2979,5567,2960,5603,2938,5639,2912,5684,2884,5727,2855,5767,2826,5806,2796,5843,2765,5880,2734,5914,2703,5946,2671,5977,2637,6006,2604,6034,2571,6060,2537,6085,2502,6108,2467,6130,2432,6150,2396,6168,2360,6185,2323,6201,2286,6215,2249,6228,2212,6240,2173,6251,2136,6259,2097,6267,2059,6273,2020,6277,1981,6282,1943,6284,1903,6285,1865,6285,1825,6284,1785,6282,1746,6277,1706,6273,1667,6268,1628,6260,1588,6253,1549,6243,1509,6234,1470,6222,1431,6210,1392,6197,1352,6183,1314,6167,1275,6152,1237,6135,1199,6117,1161,6099,1123,6078,1086,6058,1049,6037,1012,6015,975,5992,939,5969,903,5944,868,5920,834,5894,798,5867,765,5839,731,5812,698,5783,665,5754,633,5724,602,5694,571,5663,541,5632,511,5600,482,5568,453,5535,425,5502,399,5467,373,5433,347,5399,323,5363,298,5328,274,5293,252,5256,230,5220,210,5183,190,5146,170,5108,152,5071,135,5033,119,4995,103,4957,89,4919,75,4880,63,4841,51,4802,42,4763,32,4725,25,4685,17,4645,12,4607,6,4567,3,4528,1,4489,0,4450,0,4411,1,4372,4,4333,9,4294,14,4255,20,4218,28,4179,37,4140,48,4103,60,4065,74,4028,89,3990,106,3954,123,3918,144,3881,164,3846,186,3809,211,3775,237,3740,265,3705,294,3671,324,3638,356,3605,390,3572,427,3540,463,3509,503,3478,543,3448,586,3418,622,3395,656,3373,690,3353,724,3333,758,3315,791,3299,823,3283,855,3268,887,3254,919,3241,951,3229,982,3219,1042,3198,1101,3181,1158,3166,1215,3153,1270,3143,1323,3132,1426,3114,1476,3105,1524,3097,1571,3086,1616,3075,1660,3063,1703,3048,1724,3041,1745,3031,1765,3023,1785,3012,1805,3001,1824,2989,1843,2978,1861,2964,1881,2950,1898,2934,1916,2918,1933,2899,1950,2881,1968,2861,1985,2839,2001,2817,2017,2793,2032,2769,2048,2742,2063,2713,2078,2683,2092,2652,2107,2619,2121,2584,2145,2522,2172,2461,2187,2430,2202,2400,2218,2369,2235,2339,2253,2310,2270,2280,2289,2252,2308,2224,2329,2196,2349,2170,2371,2144,2393,2119,2417,2096,2440,2073,2465,2052,2491,2031,2516,2012,2544,1994,2572,1978,2601,1963,2630,1950,2661,1938,2692,1928,2724,1921,2758,1914,2792,1910,2827,1908,2863,1908,2895,1909,2927,1912,2958,1917,2990,1922,3023,1928,3055,1936,3087,1944,3121,1954,3154,1965,3186,1977,3219,1991,3252,2005,3286,2020,3318,2036,3351,2052,3383,2070,2672,2952,2733,3017,3564,2186,4840,898,4772,835,5440,39,5635,0xm1053,4189l865,4388,1960,5423,2150,5223,1053,4189xm2640,3546l2640,3546,2616,3525,2592,3506,2568,3488,2542,3472,2516,3456,2491,3443,2463,3430,2436,3419,2408,3410,2380,3401,2351,3395,2322,3389,2294,3385,2265,3383,2235,3382,2207,3382,2178,3383,2149,3386,2121,3390,2092,3396,2064,3403,2036,3412,2008,3421,1981,3432,1955,3445,1928,3459,1902,3474,1878,3491,1853,3508,1829,3527,1807,3549,1785,3570,1764,3594,1745,3617,1726,3642,1710,3668,1695,3694,1681,3720,1669,3747,1658,3774,1648,3802,1641,3831,1633,3859,1628,3888,1624,3916,1621,3945,1620,3974,1620,4003,1621,4032,1625,4061,1629,4089,1634,4118,1642,4146,1650,4175,1660,4202,1671,4229,1684,4256,1698,4282,1713,4308,1730,4332,1748,4357,1767,4381,1788,4403,1810,4424,1833,4446,1856,4465,1881,4483,1906,4499,1932,4514,1959,4528,1986,4541,2014,4552,2042,4562,2069,4570,2097,4577,2126,4582,2155,4586,2184,4588,2213,4590,2242,4590,2271,4588,2300,4585,2329,4581,2357,4576,2386,4568,2413,4560,2441,4550,2468,4539,2495,4526,2521,4512,2546,4497,2571,4480,2596,4463,2619,4444,2642,4422,2664,4401,2685,4377,2704,4354,2722,4329,2738,4303,2754,4278,2767,4251,2780,4224,2791,4197,2800,4169,2809,4140,2815,4113,2821,4084,2825,4055,2827,4026,2829,3997,2828,3968,2827,3939,2824,3910,2820,3881,2814,3853,2807,3824,2799,3796,2788,3770,2778,3742,2765,3715,2751,3689,2736,3664,2720,3639,2702,3614,2682,3591,2661,3568,2640,3546xm2621,3974l2621,3974,2620,3955,2618,3936,2615,3918,2612,3898,2607,3880,2601,3862,2594,3844,2588,3825,2579,3808,2570,3791,2560,3774,2549,3758,2538,3742,2525,3727,2511,3712,2497,3697,2482,3684,2466,3671,2450,3659,2433,3649,2417,3638,2398,3629,2381,3621,2363,3614,2345,3608,2327,3602,2307,3598,2289,3594,2270,3592,2252,3590,2232,3589,2213,3590,2194,3590,2175,3592,2156,3595,2138,3598,2119,3604,2100,3609,2082,3615,2065,3623,2047,3630,2030,3640,2014,3650,1997,3660,1980,3672,1965,3685,1950,3699,1936,3713,1923,3729,1910,3744,1898,3760,1887,3777,1878,3794,1868,3811,1860,3829,1853,3847,1846,3865,1841,3883,1837,3903,1834,3921,1830,3940,1829,3959,1828,3978,1828,3997,1829,4016,1831,4034,1834,4054,1838,4072,1842,4091,1848,4109,1854,4128,1861,4145,1870,4163,1879,4180,1888,4196,1900,4213,1912,4229,1925,4244,1938,4259,1953,4273,1968,4287,1984,4300,2000,4312,2016,4323,2033,4332,2050,4342,2068,4349,2085,4357,2104,4363,2123,4369,2141,4373,2160,4377,2179,4379,2198,4382,2217,4382,2235,4382,2255,4381,2274,4379,2292,4376,2312,4373,2330,4368,2348,4362,2366,4356,2384,4348,2402,4341,2419,4331,2436,4322,2452,4311,2468,4298,2483,4286,2498,4272,2513,4257,2526,4242,2539,4227,2551,4210,2561,4194,2572,4177,2581,4160,2589,4142,2597,4124,2602,4106,2607,4088,2613,4069,2616,4050,2618,4031,2620,4012,2621,3994,2621,3974xe">
                  <v:path o:connectlocs="38984582,25140691;40694522,29100577;40770955,31052902;39662832,33484088;37523018,35565327;34265558,37416356;32011126,39027941;30912556,40878970;30253415,45437424;29336342,49369692;27817485,52344210;24875249,55567378;21484031,57353936;17815806,57878856;14042485,57298701;10374228,55788412;6983041,53522964;4059913,50668184;1815004,47389749;401211,43862694;9554,40261960;850193,36744080;3095070,33502500;6266575,31062109;9380754,29643909;15007296,28419126;17605646,27424551;19267815,25720877;20748488,22663476;22439288,19983639;24846587,18077344;27655065,17580072;30750167,18335201;46235076,8269718;10059004,38576698;23270373,31485733;20805781,31154198;18169246,31992241;16335133,33778769;15484940,36329692;15857489,38696406;17290391,40740821;19764537,42085342;22248237,42186637;24798816,41099973;26432323,39147648;27015063,36541489;26413215,34211599;25037638,36596755;24550440,34911493;23404131,33695915;21684636,33078906;20060684,33235437;18494024,34193188;17634277,35592975;17490996,37149293;18150138,38797701;19420650,39893602;21178330,40354050;22773652,40040927;24130120,39064764;24961205,37471622" o:connectangles="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照相机" o:spid="_x0000_s1026" o:spt="100" style="position:absolute;left:5499;top:12556;height:442;width:585;v-text-anchor:middle;" fillcolor="#FFFFFF [3212]" filled="t" stroked="f" coordsize="3694176,2348650" o:gfxdata="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ygta/&#10;AAAA3AAAAA8AAAAAAAAAAQAgAAAAIgAAAGRycy9kb3ducmV2LnhtbFBLAQIUABQAAAAIAIdO4kAz&#10;LwWeOwAAADkAAAAQAAAAAAAAAAEAIAAAAA4BAABkcnMvc2hhcGV4bWwueG1sUEsFBgAAAAAGAAYA&#10;WwEAALgDAAAAAA==&#10;" path="m2671928,762368c2393546,762368,2167872,988042,2167872,1266424c2167872,1544806,2393546,1770480,2671928,1770480c2950310,1770480,3175984,1544806,3175984,1266424c3175984,988042,2950310,762368,2671928,762368xm2671928,650924c3011859,650924,3287428,926493,3287428,1266424c3287428,1606355,3011859,1881924,2671928,1881924c2331997,1881924,2056428,1606355,2056428,1266424c2056428,926493,2331997,650924,2671928,650924xm2671928,474336c2234470,474336,1879840,828966,1879840,1266424c1879840,1703882,2234470,2058512,2671928,2058512c3109386,2058512,3464016,1703882,3464016,1266424c3464016,828966,3109386,474336,2671928,474336xm379071,446698c336590,446698,302152,481136,302152,523617l302152,747739c302152,790220,336590,824658,379071,824658l1305353,824658c1347834,824658,1382272,790220,1382272,747739l1382272,523617c1382272,481136,1347834,446698,1305353,446698xm305760,0l946616,0c1028146,0,1094240,66094,1094240,147624l1094240,184198,3519440,184198c3615944,184198,3694176,262430,3694176,358934l3694176,2173914c3694176,2270418,3615944,2348650,3519440,2348650l174736,2348650c78232,2348650,0,2270418,0,2173914l0,358934c0,268112,69291,193474,158136,187550l158136,147624c158136,66094,224230,0,305760,0xe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躺椅" o:spid="_x0000_s1026" o:spt="100" style="position:absolute;left:5460;top:13578;height:663;width:663;v-text-anchor:middle;" fillcolor="#FFFFFF [3212]" filled="t" stroked="f" coordsize="4745,4528" o:gfxdata="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zpQtx7UAAADbAAAADwAA&#10;AAAAAAABACAAAAAiAAAAZHJzL2Rvd25yZXYueG1sUEsBAhQAFAAAAAgAh07iQDMvBZ47AAAAOQAA&#10;ABAAAAAAAAAAAQAgAAAABAEAAGRycy9zaGFwZXhtbC54bWxQSwUGAAAAAAYABgBbAQAArgMAAAAA&#10;" path="m3151,1650l3151,1650,3151,1669,3149,1688,3147,1708,3143,1726,3139,1745,3134,1762,3128,1780,3121,1797,3113,1815,3104,1831,3095,1847,3084,1862,3073,1877,3061,1891,3049,1905,3036,1919,3022,1931,3008,1943,2993,1954,2977,1965,2961,1974,2945,1983,2928,1992,2911,1999,2893,2007,2874,2013,2856,2018,2837,2022,2818,2026,2798,2028,2777,2030,2757,2030,2737,2030,2718,2028,2698,2026,2678,2022,2659,2018,2641,2013,2623,2007,2605,1999,2588,1992,2570,1983,2554,1974,2538,1965,2522,1954,2508,1943,2494,1931,2480,1919,2466,1905,2454,1891,2442,1877,2431,1862,2421,1847,2412,1831,2403,1815,2395,1797,2388,1780,2382,1762,2376,1745,2371,1726,2368,1708,2365,1688,2364,1669,2363,1650,2363,1669,2361,1688,2359,1708,2355,1726,2351,1745,2346,1762,2340,1780,2333,1797,2325,1815,2316,1831,2307,1847,2297,1862,2286,1877,2273,1891,2261,1905,2248,1919,2234,1931,2220,1943,2205,1954,2190,1965,2173,1974,2157,1983,2140,1992,2123,1999,2105,2007,2087,2013,2067,2018,2049,2022,2029,2026,2010,2028,1990,2030,1969,2030,1949,2030,1930,2028,1910,2026,1891,2022,1872,2018,1853,2013,1835,2007,1817,1999,1800,1992,1783,1983,1765,1974,1750,1965,1734,1954,1720,1943,1705,1931,1692,1919,1679,1905,1667,1891,1654,1877,1643,1862,1633,1847,1624,1831,1615,1815,1607,1797,1600,1780,1594,1762,1589,1745,1584,1726,1581,1708,1578,1688,1577,1669,1576,1650,1576,1669,1574,1688,1572,1708,1568,1726,1564,1745,1558,1762,1551,1780,1544,1797,1537,1815,1528,1831,1519,1847,1508,1862,1498,1877,1486,1891,1474,1905,1461,1919,1446,1931,1432,1943,1417,1954,1402,1965,1386,1974,1370,1983,1352,1992,1335,1999,1317,2007,1299,2013,1280,2018,1262,2022,1241,2026,1222,2028,1202,2030,1182,2030,1162,2030,1142,2028,1122,2026,1103,2022,1084,2018,1066,2013,1047,2007,1029,1999,1012,1992,995,1983,978,1974,963,1965,946,1954,932,1943,917,1931,904,1919,891,1905,879,1891,867,1877,856,1862,845,1847,836,1831,827,1815,819,1797,812,1780,806,1762,801,1745,796,1726,793,1708,790,1688,789,1669,788,1650,788,1669,786,1688,784,1708,780,1726,776,1745,771,1762,765,1780,758,1797,750,1815,740,1831,731,1847,720,1862,710,1877,698,1891,686,1905,673,1919,659,1931,644,1943,629,1954,614,1965,598,1974,582,1983,565,1992,548,1999,529,2007,511,2013,492,2018,474,2022,454,2026,434,2028,414,2030,394,2030,374,2030,355,2028,334,2026,315,2022,296,2018,278,2013,259,2007,242,1999,224,1992,207,1983,190,1974,175,1965,159,1954,144,1943,129,1931,116,1919,103,1905,90,1891,79,1877,68,1862,58,1847,48,1831,40,1815,31,1797,24,1780,18,1762,12,1745,8,1726,5,1708,2,1688,1,1669,0,1650,0,1363,1624,0,2343,0,3940,1363,3940,1650,3939,1669,3938,1688,3935,1708,3932,1726,3927,1745,3922,1762,3916,1780,3909,1797,3900,1815,3891,1831,3882,1847,3872,1862,3861,1877,3849,1891,3837,1905,3824,1919,3810,1931,3795,1943,3780,1954,3765,1965,3749,1974,3733,1983,3716,1992,3698,1999,3680,2007,3662,2013,3644,2018,3625,2022,3606,2026,3585,2028,3565,2030,3545,2030,3525,2030,3506,2028,3485,2026,3466,2022,3447,2018,3429,2013,3411,2007,3392,1999,3375,1992,3358,1983,3342,1974,3326,1965,3310,1954,3296,1943,3281,1931,3267,1919,3254,1905,3242,1891,3230,1877,3219,1862,3209,1847,3200,1831,3190,1815,3182,1797,3175,1780,3169,1762,3164,1745,3159,1726,3156,1708,3153,1688,3152,1669,3151,1650xm4345,2367l3293,3311,2182,3311,2182,2191,1798,2191,1798,3311,202,3311,202,3890,437,3890,170,4528,819,4528,1087,3890,1798,3890,1798,4528,2182,4528,2182,3890,2980,3890,3248,4528,3916,4528,3631,3848,3673,3808,4745,2783,4743,2761,4740,2740,4736,2718,4732,2698,4727,2678,4722,2659,4715,2641,4708,2622,4701,2604,4693,2588,4684,2571,4675,2556,4665,2541,4654,2526,4643,2512,4631,2498,4617,2486,4604,2474,4590,2462,4576,2451,4560,2441,4544,2431,4528,2422,4509,2413,4491,2405,4473,2398,4453,2391,4433,2385,4411,2380,4390,2375,4368,2371,4345,2367xm472,1367l1009,1367,1848,138,1717,102,472,1367xe">
                  <v:path o:connectlocs="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45200404,314439411;300059358,0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;300059358,314439411" o:connectangles="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4447540</wp:posOffset>
                </wp:positionV>
                <wp:extent cx="1668780" cy="1426845"/>
                <wp:effectExtent l="0" t="0" r="0" b="0"/>
                <wp:wrapNone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426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/>
                                <w:color w:val="FFFFF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/>
                                <w:szCs w:val="21"/>
                                <w:lang w:eastAsia="zh-CN"/>
                              </w:rPr>
                              <w:t>☆牛津大学经济学博士</w:t>
                            </w:r>
                          </w:p>
                          <w:p>
                            <w:pPr>
                              <w:snapToGrid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/>
                                <w:color w:val="FFFFFF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/>
                                <w:szCs w:val="21"/>
                                <w:lang w:eastAsia="zh-CN"/>
                              </w:rPr>
                              <w:t>☆</w:t>
                            </w:r>
                            <w:r>
                              <w:rPr>
                                <w:rFonts w:hint="eastAsia" w:ascii="微软雅黑" w:hAnsi="微软雅黑"/>
                                <w:color w:val="FFFFFF"/>
                                <w:szCs w:val="21"/>
                                <w:lang w:val="en-US" w:eastAsia="zh-CN"/>
                              </w:rPr>
                              <w:t>CET-6正常的听说写</w:t>
                            </w:r>
                          </w:p>
                          <w:p>
                            <w:pPr>
                              <w:snapToGrid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/>
                                <w:color w:val="FFFFF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/>
                                <w:szCs w:val="21"/>
                                <w:lang w:eastAsia="zh-CN"/>
                              </w:rPr>
                              <w:t>☆计算机二级</w:t>
                            </w:r>
                          </w:p>
                          <w:p>
                            <w:pPr>
                              <w:snapToGrid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/>
                                <w:color w:val="FFFFFF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/>
                                <w:szCs w:val="21"/>
                                <w:lang w:eastAsia="zh-CN"/>
                              </w:rPr>
                              <w:t>☆熟练使用</w:t>
                            </w:r>
                            <w:r>
                              <w:rPr>
                                <w:rFonts w:hint="eastAsia" w:ascii="微软雅黑" w:hAnsi="微软雅黑"/>
                                <w:color w:val="FFFFFF"/>
                                <w:szCs w:val="21"/>
                                <w:lang w:val="en-US" w:eastAsia="zh-CN"/>
                              </w:rPr>
                              <w:t>Photoshop</w:t>
                            </w:r>
                          </w:p>
                          <w:p>
                            <w:pPr>
                              <w:snapToGrid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/>
                                <w:color w:val="FFFFFF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/>
                                <w:szCs w:val="21"/>
                                <w:lang w:eastAsia="zh-CN"/>
                              </w:rPr>
                              <w:t>☆熟练使用</w:t>
                            </w:r>
                            <w:r>
                              <w:rPr>
                                <w:rFonts w:hint="eastAsia" w:ascii="微软雅黑" w:hAnsi="微软雅黑"/>
                                <w:color w:val="FFFFFF"/>
                                <w:szCs w:val="21"/>
                                <w:lang w:val="en-US" w:eastAsia="zh-CN"/>
                              </w:rPr>
                              <w:t>wps办公软件</w:t>
                            </w:r>
                          </w:p>
                          <w:p>
                            <w:pPr>
                              <w:snapToGrid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/>
                                <w:color w:val="FFFFFF"/>
                                <w:szCs w:val="21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6.9pt;margin-top:350.2pt;height:112.35pt;width:131.4pt;z-index:251672576;mso-width-relative:page;mso-height-relative:page;" filled="f" stroked="f" coordsize="21600,21600" o:gfxdata="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SMJNjYAAAACgEAAA8AAAAAAAAAAQAg&#10;AAAAIgAAAGRycy9kb3ducmV2LnhtbFBLAQIUABQAAAAIAIdO4kBvcCVdDgIAAOsDAAAOAAAAAAAA&#10;AAEAIAAAACc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40" w:lineRule="auto"/>
                        <w:jc w:val="left"/>
                        <w:rPr>
                          <w:rFonts w:hint="eastAsia" w:ascii="微软雅黑" w:hAnsi="微软雅黑"/>
                          <w:color w:val="FFFFFF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/>
                          <w:color w:val="FFFFFF"/>
                          <w:szCs w:val="21"/>
                          <w:lang w:eastAsia="zh-CN"/>
                        </w:rPr>
                        <w:t>☆牛津大学经济学博士</w:t>
                      </w:r>
                    </w:p>
                    <w:p>
                      <w:pPr>
                        <w:snapToGrid w:val="0"/>
                        <w:spacing w:line="240" w:lineRule="auto"/>
                        <w:jc w:val="left"/>
                        <w:rPr>
                          <w:rFonts w:hint="eastAsia" w:ascii="微软雅黑" w:hAnsi="微软雅黑"/>
                          <w:color w:val="FFFFFF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color w:val="FFFFFF"/>
                          <w:szCs w:val="21"/>
                          <w:lang w:eastAsia="zh-CN"/>
                        </w:rPr>
                        <w:t>☆</w:t>
                      </w:r>
                      <w:r>
                        <w:rPr>
                          <w:rFonts w:hint="eastAsia" w:ascii="微软雅黑" w:hAnsi="微软雅黑"/>
                          <w:color w:val="FFFFFF"/>
                          <w:szCs w:val="21"/>
                          <w:lang w:val="en-US" w:eastAsia="zh-CN"/>
                        </w:rPr>
                        <w:t>CET-6正常的听说写</w:t>
                      </w:r>
                    </w:p>
                    <w:p>
                      <w:pPr>
                        <w:snapToGrid w:val="0"/>
                        <w:spacing w:line="240" w:lineRule="auto"/>
                        <w:jc w:val="left"/>
                        <w:rPr>
                          <w:rFonts w:hint="eastAsia" w:ascii="微软雅黑" w:hAnsi="微软雅黑"/>
                          <w:color w:val="FFFFFF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/>
                          <w:color w:val="FFFFFF"/>
                          <w:szCs w:val="21"/>
                          <w:lang w:eastAsia="zh-CN"/>
                        </w:rPr>
                        <w:t>☆计算机二级</w:t>
                      </w:r>
                    </w:p>
                    <w:p>
                      <w:pPr>
                        <w:snapToGrid w:val="0"/>
                        <w:spacing w:line="240" w:lineRule="auto"/>
                        <w:jc w:val="left"/>
                        <w:rPr>
                          <w:rFonts w:hint="eastAsia" w:ascii="微软雅黑" w:hAnsi="微软雅黑"/>
                          <w:color w:val="FFFFFF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/>
                          <w:color w:val="FFFFFF"/>
                          <w:szCs w:val="21"/>
                          <w:lang w:eastAsia="zh-CN"/>
                        </w:rPr>
                        <w:t>☆熟练使用</w:t>
                      </w:r>
                      <w:r>
                        <w:rPr>
                          <w:rFonts w:hint="eastAsia" w:ascii="微软雅黑" w:hAnsi="微软雅黑"/>
                          <w:color w:val="FFFFFF"/>
                          <w:szCs w:val="21"/>
                          <w:lang w:val="en-US" w:eastAsia="zh-CN"/>
                        </w:rPr>
                        <w:t>Photoshop</w:t>
                      </w:r>
                    </w:p>
                    <w:p>
                      <w:pPr>
                        <w:snapToGrid w:val="0"/>
                        <w:spacing w:line="240" w:lineRule="auto"/>
                        <w:jc w:val="left"/>
                        <w:rPr>
                          <w:rFonts w:hint="eastAsia" w:ascii="微软雅黑" w:hAnsi="微软雅黑"/>
                          <w:color w:val="FFFFFF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color w:val="FFFFFF"/>
                          <w:szCs w:val="21"/>
                          <w:lang w:eastAsia="zh-CN"/>
                        </w:rPr>
                        <w:t>☆熟练使用</w:t>
                      </w:r>
                      <w:r>
                        <w:rPr>
                          <w:rFonts w:hint="eastAsia" w:ascii="微软雅黑" w:hAnsi="微软雅黑"/>
                          <w:color w:val="FFFFFF"/>
                          <w:szCs w:val="21"/>
                          <w:lang w:val="en-US" w:eastAsia="zh-CN"/>
                        </w:rPr>
                        <w:t>wps办公软件</w:t>
                      </w:r>
                    </w:p>
                    <w:p>
                      <w:pPr>
                        <w:snapToGrid w:val="0"/>
                        <w:spacing w:line="240" w:lineRule="auto"/>
                        <w:jc w:val="left"/>
                        <w:rPr>
                          <w:rFonts w:hint="eastAsia" w:ascii="微软雅黑" w:hAnsi="微软雅黑"/>
                          <w:color w:val="FFFFFF"/>
                          <w:szCs w:val="21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3808730</wp:posOffset>
            </wp:positionV>
            <wp:extent cx="448945" cy="448945"/>
            <wp:effectExtent l="0" t="0" r="0" b="8255"/>
            <wp:wrapNone/>
            <wp:docPr id="15" name="图片 15" descr="技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技能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inline distT="0" distB="0" distL="114300" distR="114300">
            <wp:extent cx="1905000" cy="1905000"/>
            <wp:effectExtent l="0" t="0" r="0" b="0"/>
            <wp:docPr id="11" name="图片 11" descr="技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技能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2216785</wp:posOffset>
                </wp:positionV>
                <wp:extent cx="1313180" cy="1271270"/>
                <wp:effectExtent l="0" t="0" r="0" b="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180" cy="1271270"/>
                          <a:chOff x="1094" y="5214"/>
                          <a:chExt cx="2068" cy="2002"/>
                        </a:xfrm>
                      </wpg:grpSpPr>
                      <wps:wsp>
                        <wps:cNvPr id="4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" y="5214"/>
                            <a:ext cx="1781" cy="2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hint="eastAsia" w:ascii="微软雅黑" w:hAnsi="微软雅黑"/>
                                  <w:color w:val="FFFFFF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/>
                                  <w:color w:val="FFFFFF"/>
                                  <w:szCs w:val="21"/>
                                  <w:lang w:val="en-US" w:eastAsia="zh-CN"/>
                                </w:rPr>
                                <w:t>26岁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hint="eastAsia" w:ascii="微软雅黑" w:hAnsi="微软雅黑"/>
                                  <w:color w:val="FFFFFF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/>
                                  <w:color w:val="FFFFFF"/>
                                  <w:szCs w:val="21"/>
                                  <w:lang w:eastAsia="zh-CN"/>
                                </w:rPr>
                                <w:t>上海市奉贤区南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hint="eastAsia" w:ascii="微软雅黑" w:hAnsi="微软雅黑" w:eastAsia="微软雅黑"/>
                                  <w:color w:val="FFFFFF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/>
                                  <w:color w:val="FFFFFF"/>
                                  <w:szCs w:val="21"/>
                                  <w:lang w:eastAsia="zh-CN"/>
                                </w:rPr>
                                <w:t>桥镇</w:t>
                              </w:r>
                              <w:r>
                                <w:rPr>
                                  <w:rFonts w:hint="eastAsia" w:ascii="微软雅黑" w:hAnsi="微软雅黑"/>
                                  <w:color w:val="FFFFFF"/>
                                  <w:szCs w:val="21"/>
                                  <w:lang w:val="en-US" w:eastAsia="zh-CN"/>
                                </w:rPr>
                                <w:t>119号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hint="eastAsia" w:ascii="微软雅黑" w:hAnsi="微软雅黑"/>
                                  <w:color w:val="FFFFFF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hAnsi="微软雅黑"/>
                                  <w:color w:val="FFFFFF"/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 w:ascii="微软雅黑" w:hAnsi="微软雅黑"/>
                                  <w:color w:val="FFFFFF"/>
                                  <w:szCs w:val="21"/>
                                  <w:lang w:val="en-US" w:eastAsia="zh-CN"/>
                                </w:rPr>
                                <w:t>87xxxx xxxx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hint="eastAsia" w:ascii="微软雅黑" w:hAnsi="微软雅黑"/>
                                  <w:color w:val="FFFFFF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/>
                                  <w:color w:val="FFFFFF"/>
                                  <w:szCs w:val="21"/>
                                  <w:lang w:val="en-US" w:eastAsia="zh-CN"/>
                                </w:rPr>
                                <w:t>3488xxxxxxx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hAnsi="微软雅黑"/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/>
                                  <w:color w:val="FFFFFF"/>
                                  <w:sz w:val="18"/>
                                  <w:szCs w:val="18"/>
                                  <w:lang w:val="en-US" w:eastAsia="zh-CN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0" name="男人"/>
                        <wps:cNvSpPr/>
                        <wps:spPr bwMode="auto">
                          <a:xfrm>
                            <a:off x="1094" y="5347"/>
                            <a:ext cx="219" cy="219"/>
                          </a:xfrm>
                          <a:custGeom>
                            <a:avLst/>
                            <a:gdLst>
                              <a:gd name="T0" fmla="*/ 1573757 w 6167"/>
                              <a:gd name="T1" fmla="*/ 352833 h 6398"/>
                              <a:gd name="T2" fmla="*/ 1573459 w 6167"/>
                              <a:gd name="T3" fmla="*/ 247132 h 6398"/>
                              <a:gd name="T4" fmla="*/ 1526690 w 6167"/>
                              <a:gd name="T5" fmla="*/ 139942 h 6398"/>
                              <a:gd name="T6" fmla="*/ 1643761 w 6167"/>
                              <a:gd name="T7" fmla="*/ 7741 h 6398"/>
                              <a:gd name="T8" fmla="*/ 1592524 w 6167"/>
                              <a:gd name="T9" fmla="*/ 136667 h 6398"/>
                              <a:gd name="T10" fmla="*/ 1688742 w 6167"/>
                              <a:gd name="T11" fmla="*/ 284053 h 6398"/>
                              <a:gd name="T12" fmla="*/ 1635122 w 6167"/>
                              <a:gd name="T13" fmla="*/ 369805 h 6398"/>
                              <a:gd name="T14" fmla="*/ 1347658 w 6167"/>
                              <a:gd name="T15" fmla="*/ 748839 h 6398"/>
                              <a:gd name="T16" fmla="*/ 1368212 w 6167"/>
                              <a:gd name="T17" fmla="*/ 924512 h 6398"/>
                              <a:gd name="T18" fmla="*/ 1344977 w 6167"/>
                              <a:gd name="T19" fmla="*/ 978702 h 6398"/>
                              <a:gd name="T20" fmla="*/ 1320847 w 6167"/>
                              <a:gd name="T21" fmla="*/ 1042718 h 6398"/>
                              <a:gd name="T22" fmla="*/ 1350339 w 6167"/>
                              <a:gd name="T23" fmla="*/ 1090060 h 6398"/>
                              <a:gd name="T24" fmla="*/ 1456388 w 6167"/>
                              <a:gd name="T25" fmla="*/ 1093335 h 6398"/>
                              <a:gd name="T26" fmla="*/ 1534733 w 6167"/>
                              <a:gd name="T27" fmla="*/ 1032297 h 6398"/>
                              <a:gd name="T28" fmla="*/ 1564522 w 6167"/>
                              <a:gd name="T29" fmla="*/ 939995 h 6398"/>
                              <a:gd name="T30" fmla="*/ 1542776 w 6167"/>
                              <a:gd name="T31" fmla="*/ 796777 h 6398"/>
                              <a:gd name="T32" fmla="*/ 1479623 w 6167"/>
                              <a:gd name="T33" fmla="*/ 732166 h 6398"/>
                              <a:gd name="T34" fmla="*/ 1684572 w 6167"/>
                              <a:gd name="T35" fmla="*/ 1607251 h 6398"/>
                              <a:gd name="T36" fmla="*/ 1554989 w 6167"/>
                              <a:gd name="T37" fmla="*/ 1514651 h 6398"/>
                              <a:gd name="T38" fmla="*/ 1374170 w 6167"/>
                              <a:gd name="T39" fmla="*/ 1469095 h 6398"/>
                              <a:gd name="T40" fmla="*/ 1240417 w 6167"/>
                              <a:gd name="T41" fmla="*/ 1375602 h 6398"/>
                              <a:gd name="T42" fmla="*/ 1236544 w 6167"/>
                              <a:gd name="T43" fmla="*/ 1318434 h 6398"/>
                              <a:gd name="T44" fmla="*/ 1213607 w 6167"/>
                              <a:gd name="T45" fmla="*/ 1299676 h 6398"/>
                              <a:gd name="T46" fmla="*/ 1308336 w 6167"/>
                              <a:gd name="T47" fmla="*/ 1262457 h 6398"/>
                              <a:gd name="T48" fmla="*/ 1313698 w 6167"/>
                              <a:gd name="T49" fmla="*/ 1155267 h 6398"/>
                              <a:gd name="T50" fmla="*/ 1487070 w 6167"/>
                              <a:gd name="T51" fmla="*/ 1182362 h 6398"/>
                              <a:gd name="T52" fmla="*/ 1553798 w 6167"/>
                              <a:gd name="T53" fmla="*/ 1075768 h 6398"/>
                              <a:gd name="T54" fmla="*/ 1607418 w 6167"/>
                              <a:gd name="T55" fmla="*/ 1080234 h 6398"/>
                              <a:gd name="T56" fmla="*/ 1657762 w 6167"/>
                              <a:gd name="T57" fmla="*/ 942377 h 6398"/>
                              <a:gd name="T58" fmla="*/ 1644357 w 6167"/>
                              <a:gd name="T59" fmla="*/ 883422 h 6398"/>
                              <a:gd name="T60" fmla="*/ 1748618 w 6167"/>
                              <a:gd name="T61" fmla="*/ 721447 h 6398"/>
                              <a:gd name="T62" fmla="*/ 1691126 w 6167"/>
                              <a:gd name="T63" fmla="*/ 580016 h 6398"/>
                              <a:gd name="T64" fmla="*/ 1723298 w 6167"/>
                              <a:gd name="T65" fmla="*/ 504983 h 6398"/>
                              <a:gd name="T66" fmla="*/ 1741171 w 6167"/>
                              <a:gd name="T67" fmla="*/ 371889 h 6398"/>
                              <a:gd name="T68" fmla="*/ 1580906 w 6167"/>
                              <a:gd name="T69" fmla="*/ 508854 h 6398"/>
                              <a:gd name="T70" fmla="*/ 1502859 w 6167"/>
                              <a:gd name="T71" fmla="*/ 587459 h 6398"/>
                              <a:gd name="T72" fmla="*/ 757238 w 6167"/>
                              <a:gd name="T73" fmla="*/ 485629 h 6398"/>
                              <a:gd name="T74" fmla="*/ 1022063 w 6167"/>
                              <a:gd name="T75" fmla="*/ 421613 h 6398"/>
                              <a:gd name="T76" fmla="*/ 1312506 w 6167"/>
                              <a:gd name="T77" fmla="*/ 483247 h 6398"/>
                              <a:gd name="T78" fmla="*/ 1294633 w 6167"/>
                              <a:gd name="T79" fmla="*/ 288817 h 6398"/>
                              <a:gd name="T80" fmla="*/ 1196031 w 6167"/>
                              <a:gd name="T81" fmla="*/ 139644 h 6398"/>
                              <a:gd name="T82" fmla="*/ 826945 w 6167"/>
                              <a:gd name="T83" fmla="*/ 119993 h 6398"/>
                              <a:gd name="T84" fmla="*/ 619613 w 6167"/>
                              <a:gd name="T85" fmla="*/ 191155 h 6398"/>
                              <a:gd name="T86" fmla="*/ 603824 w 6167"/>
                              <a:gd name="T87" fmla="*/ 375760 h 6398"/>
                              <a:gd name="T88" fmla="*/ 498073 w 6167"/>
                              <a:gd name="T89" fmla="*/ 488309 h 6398"/>
                              <a:gd name="T90" fmla="*/ 258867 w 6167"/>
                              <a:gd name="T91" fmla="*/ 577931 h 6398"/>
                              <a:gd name="T92" fmla="*/ 339595 w 6167"/>
                              <a:gd name="T93" fmla="*/ 657728 h 6398"/>
                              <a:gd name="T94" fmla="*/ 542757 w 6167"/>
                              <a:gd name="T95" fmla="*/ 662790 h 6398"/>
                              <a:gd name="T96" fmla="*/ 539480 w 6167"/>
                              <a:gd name="T97" fmla="*/ 844715 h 6398"/>
                              <a:gd name="T98" fmla="*/ 633018 w 6167"/>
                              <a:gd name="T99" fmla="*/ 1055521 h 6398"/>
                              <a:gd name="T100" fmla="*/ 715236 w 6167"/>
                              <a:gd name="T101" fmla="*/ 1238935 h 6398"/>
                              <a:gd name="T102" fmla="*/ 1023552 w 6167"/>
                              <a:gd name="T103" fmla="*/ 1312479 h 6398"/>
                              <a:gd name="T104" fmla="*/ 1000913 w 6167"/>
                              <a:gd name="T105" fmla="*/ 1387214 h 6398"/>
                              <a:gd name="T106" fmla="*/ 1048873 w 6167"/>
                              <a:gd name="T107" fmla="*/ 1485471 h 6398"/>
                              <a:gd name="T108" fmla="*/ 1148964 w 6167"/>
                              <a:gd name="T109" fmla="*/ 1878203 h 6398"/>
                              <a:gd name="T110" fmla="*/ 952952 w 6167"/>
                              <a:gd name="T111" fmla="*/ 1640896 h 6398"/>
                              <a:gd name="T112" fmla="*/ 676808 w 6167"/>
                              <a:gd name="T113" fmla="*/ 1340170 h 6398"/>
                              <a:gd name="T114" fmla="*/ 537097 w 6167"/>
                              <a:gd name="T115" fmla="*/ 1361608 h 6398"/>
                              <a:gd name="T116" fmla="*/ 38726 w 6167"/>
                              <a:gd name="T117" fmla="*/ 1696278 h 6398"/>
                              <a:gd name="T118" fmla="*/ 1787 w 6167"/>
                              <a:gd name="T119" fmla="*/ 1905000 h 6398"/>
                              <a:gd name="T120" fmla="*/ 1237438 w 6167"/>
                              <a:gd name="T121" fmla="*/ 1465522 h 6398"/>
                              <a:gd name="T122" fmla="*/ 1347658 w 6167"/>
                              <a:gd name="T123" fmla="*/ 1905000 h 6398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167" h="6398">
                                <a:moveTo>
                                  <a:pt x="5333" y="1439"/>
                                </a:moveTo>
                                <a:lnTo>
                                  <a:pt x="5333" y="1439"/>
                                </a:lnTo>
                                <a:lnTo>
                                  <a:pt x="5318" y="1425"/>
                                </a:lnTo>
                                <a:lnTo>
                                  <a:pt x="5303" y="1410"/>
                                </a:lnTo>
                                <a:lnTo>
                                  <a:pt x="5291" y="1396"/>
                                </a:lnTo>
                                <a:lnTo>
                                  <a:pt x="5281" y="1382"/>
                                </a:lnTo>
                                <a:lnTo>
                                  <a:pt x="5271" y="1369"/>
                                </a:lnTo>
                                <a:lnTo>
                                  <a:pt x="5262" y="1355"/>
                                </a:lnTo>
                                <a:lnTo>
                                  <a:pt x="5255" y="1342"/>
                                </a:lnTo>
                                <a:lnTo>
                                  <a:pt x="5250" y="1328"/>
                                </a:lnTo>
                                <a:lnTo>
                                  <a:pt x="5246" y="1316"/>
                                </a:lnTo>
                                <a:lnTo>
                                  <a:pt x="5243" y="1303"/>
                                </a:lnTo>
                                <a:lnTo>
                                  <a:pt x="5242" y="1291"/>
                                </a:lnTo>
                                <a:lnTo>
                                  <a:pt x="5242" y="1279"/>
                                </a:lnTo>
                                <a:lnTo>
                                  <a:pt x="5244" y="1267"/>
                                </a:lnTo>
                                <a:lnTo>
                                  <a:pt x="5248" y="1255"/>
                                </a:lnTo>
                                <a:lnTo>
                                  <a:pt x="5252" y="1244"/>
                                </a:lnTo>
                                <a:lnTo>
                                  <a:pt x="5258" y="1232"/>
                                </a:lnTo>
                                <a:lnTo>
                                  <a:pt x="5271" y="1209"/>
                                </a:lnTo>
                                <a:lnTo>
                                  <a:pt x="5283" y="1185"/>
                                </a:lnTo>
                                <a:lnTo>
                                  <a:pt x="5294" y="1159"/>
                                </a:lnTo>
                                <a:lnTo>
                                  <a:pt x="5303" y="1132"/>
                                </a:lnTo>
                                <a:lnTo>
                                  <a:pt x="5312" y="1102"/>
                                </a:lnTo>
                                <a:lnTo>
                                  <a:pt x="5321" y="1072"/>
                                </a:lnTo>
                                <a:lnTo>
                                  <a:pt x="5327" y="1040"/>
                                </a:lnTo>
                                <a:lnTo>
                                  <a:pt x="5333" y="1006"/>
                                </a:lnTo>
                                <a:lnTo>
                                  <a:pt x="5336" y="992"/>
                                </a:lnTo>
                                <a:lnTo>
                                  <a:pt x="5338" y="979"/>
                                </a:lnTo>
                                <a:lnTo>
                                  <a:pt x="5338" y="965"/>
                                </a:lnTo>
                                <a:lnTo>
                                  <a:pt x="5338" y="952"/>
                                </a:lnTo>
                                <a:lnTo>
                                  <a:pt x="5337" y="939"/>
                                </a:lnTo>
                                <a:lnTo>
                                  <a:pt x="5335" y="925"/>
                                </a:lnTo>
                                <a:lnTo>
                                  <a:pt x="5332" y="912"/>
                                </a:lnTo>
                                <a:lnTo>
                                  <a:pt x="5327" y="900"/>
                                </a:lnTo>
                                <a:lnTo>
                                  <a:pt x="5323" y="887"/>
                                </a:lnTo>
                                <a:lnTo>
                                  <a:pt x="5317" y="875"/>
                                </a:lnTo>
                                <a:lnTo>
                                  <a:pt x="5309" y="864"/>
                                </a:lnTo>
                                <a:lnTo>
                                  <a:pt x="5301" y="852"/>
                                </a:lnTo>
                                <a:lnTo>
                                  <a:pt x="5291" y="841"/>
                                </a:lnTo>
                                <a:lnTo>
                                  <a:pt x="5282" y="830"/>
                                </a:lnTo>
                                <a:lnTo>
                                  <a:pt x="5271" y="819"/>
                                </a:lnTo>
                                <a:lnTo>
                                  <a:pt x="5258" y="810"/>
                                </a:lnTo>
                                <a:lnTo>
                                  <a:pt x="5234" y="789"/>
                                </a:lnTo>
                                <a:lnTo>
                                  <a:pt x="5212" y="767"/>
                                </a:lnTo>
                                <a:lnTo>
                                  <a:pt x="5192" y="745"/>
                                </a:lnTo>
                                <a:lnTo>
                                  <a:pt x="5176" y="723"/>
                                </a:lnTo>
                                <a:lnTo>
                                  <a:pt x="5163" y="700"/>
                                </a:lnTo>
                                <a:lnTo>
                                  <a:pt x="5156" y="688"/>
                                </a:lnTo>
                                <a:lnTo>
                                  <a:pt x="5152" y="676"/>
                                </a:lnTo>
                                <a:lnTo>
                                  <a:pt x="5147" y="665"/>
                                </a:lnTo>
                                <a:lnTo>
                                  <a:pt x="5143" y="653"/>
                                </a:lnTo>
                                <a:lnTo>
                                  <a:pt x="5140" y="641"/>
                                </a:lnTo>
                                <a:lnTo>
                                  <a:pt x="5137" y="628"/>
                                </a:lnTo>
                                <a:lnTo>
                                  <a:pt x="5131" y="600"/>
                                </a:lnTo>
                                <a:lnTo>
                                  <a:pt x="5127" y="571"/>
                                </a:lnTo>
                                <a:lnTo>
                                  <a:pt x="5124" y="545"/>
                                </a:lnTo>
                                <a:lnTo>
                                  <a:pt x="5123" y="519"/>
                                </a:lnTo>
                                <a:lnTo>
                                  <a:pt x="5123" y="494"/>
                                </a:lnTo>
                                <a:lnTo>
                                  <a:pt x="5125" y="470"/>
                                </a:lnTo>
                                <a:lnTo>
                                  <a:pt x="5130" y="448"/>
                                </a:lnTo>
                                <a:lnTo>
                                  <a:pt x="5135" y="426"/>
                                </a:lnTo>
                                <a:lnTo>
                                  <a:pt x="5142" y="404"/>
                                </a:lnTo>
                                <a:lnTo>
                                  <a:pt x="5151" y="385"/>
                                </a:lnTo>
                                <a:lnTo>
                                  <a:pt x="5160" y="366"/>
                                </a:lnTo>
                                <a:lnTo>
                                  <a:pt x="5172" y="349"/>
                                </a:lnTo>
                                <a:lnTo>
                                  <a:pt x="5185" y="331"/>
                                </a:lnTo>
                                <a:lnTo>
                                  <a:pt x="5201" y="315"/>
                                </a:lnTo>
                                <a:lnTo>
                                  <a:pt x="5217" y="301"/>
                                </a:lnTo>
                                <a:lnTo>
                                  <a:pt x="5236" y="286"/>
                                </a:lnTo>
                                <a:lnTo>
                                  <a:pt x="5273" y="259"/>
                                </a:lnTo>
                                <a:lnTo>
                                  <a:pt x="5309" y="228"/>
                                </a:lnTo>
                                <a:lnTo>
                                  <a:pt x="5345" y="197"/>
                                </a:lnTo>
                                <a:lnTo>
                                  <a:pt x="5381" y="162"/>
                                </a:lnTo>
                                <a:lnTo>
                                  <a:pt x="5415" y="125"/>
                                </a:lnTo>
                                <a:lnTo>
                                  <a:pt x="5449" y="85"/>
                                </a:lnTo>
                                <a:lnTo>
                                  <a:pt x="5483" y="44"/>
                                </a:lnTo>
                                <a:lnTo>
                                  <a:pt x="5515" y="0"/>
                                </a:lnTo>
                                <a:lnTo>
                                  <a:pt x="5518" y="26"/>
                                </a:lnTo>
                                <a:lnTo>
                                  <a:pt x="5519" y="53"/>
                                </a:lnTo>
                                <a:lnTo>
                                  <a:pt x="5519" y="78"/>
                                </a:lnTo>
                                <a:lnTo>
                                  <a:pt x="5518" y="102"/>
                                </a:lnTo>
                                <a:lnTo>
                                  <a:pt x="5514" y="126"/>
                                </a:lnTo>
                                <a:lnTo>
                                  <a:pt x="5510" y="150"/>
                                </a:lnTo>
                                <a:lnTo>
                                  <a:pt x="5504" y="172"/>
                                </a:lnTo>
                                <a:lnTo>
                                  <a:pt x="5498" y="195"/>
                                </a:lnTo>
                                <a:lnTo>
                                  <a:pt x="5490" y="216"/>
                                </a:lnTo>
                                <a:lnTo>
                                  <a:pt x="5480" y="237"/>
                                </a:lnTo>
                                <a:lnTo>
                                  <a:pt x="5471" y="258"/>
                                </a:lnTo>
                                <a:lnTo>
                                  <a:pt x="5459" y="279"/>
                                </a:lnTo>
                                <a:lnTo>
                                  <a:pt x="5444" y="298"/>
                                </a:lnTo>
                                <a:lnTo>
                                  <a:pt x="5430" y="318"/>
                                </a:lnTo>
                                <a:lnTo>
                                  <a:pt x="5414" y="337"/>
                                </a:lnTo>
                                <a:lnTo>
                                  <a:pt x="5396" y="354"/>
                                </a:lnTo>
                                <a:lnTo>
                                  <a:pt x="5382" y="376"/>
                                </a:lnTo>
                                <a:lnTo>
                                  <a:pt x="5370" y="397"/>
                                </a:lnTo>
                                <a:lnTo>
                                  <a:pt x="5359" y="417"/>
                                </a:lnTo>
                                <a:lnTo>
                                  <a:pt x="5352" y="438"/>
                                </a:lnTo>
                                <a:lnTo>
                                  <a:pt x="5346" y="459"/>
                                </a:lnTo>
                                <a:lnTo>
                                  <a:pt x="5343" y="480"/>
                                </a:lnTo>
                                <a:lnTo>
                                  <a:pt x="5343" y="500"/>
                                </a:lnTo>
                                <a:lnTo>
                                  <a:pt x="5344" y="520"/>
                                </a:lnTo>
                                <a:lnTo>
                                  <a:pt x="5348" y="541"/>
                                </a:lnTo>
                                <a:lnTo>
                                  <a:pt x="5354" y="562"/>
                                </a:lnTo>
                                <a:lnTo>
                                  <a:pt x="5362" y="581"/>
                                </a:lnTo>
                                <a:lnTo>
                                  <a:pt x="5373" y="602"/>
                                </a:lnTo>
                                <a:lnTo>
                                  <a:pt x="5386" y="622"/>
                                </a:lnTo>
                                <a:lnTo>
                                  <a:pt x="5402" y="641"/>
                                </a:lnTo>
                                <a:lnTo>
                                  <a:pt x="5419" y="661"/>
                                </a:lnTo>
                                <a:lnTo>
                                  <a:pt x="5440" y="682"/>
                                </a:lnTo>
                                <a:lnTo>
                                  <a:pt x="5480" y="720"/>
                                </a:lnTo>
                                <a:lnTo>
                                  <a:pt x="5519" y="757"/>
                                </a:lnTo>
                                <a:lnTo>
                                  <a:pt x="5553" y="793"/>
                                </a:lnTo>
                                <a:lnTo>
                                  <a:pt x="5583" y="828"/>
                                </a:lnTo>
                                <a:lnTo>
                                  <a:pt x="5609" y="862"/>
                                </a:lnTo>
                                <a:lnTo>
                                  <a:pt x="5633" y="894"/>
                                </a:lnTo>
                                <a:lnTo>
                                  <a:pt x="5653" y="924"/>
                                </a:lnTo>
                                <a:lnTo>
                                  <a:pt x="5669" y="954"/>
                                </a:lnTo>
                                <a:lnTo>
                                  <a:pt x="5679" y="976"/>
                                </a:lnTo>
                                <a:lnTo>
                                  <a:pt x="5687" y="998"/>
                                </a:lnTo>
                                <a:lnTo>
                                  <a:pt x="5693" y="1017"/>
                                </a:lnTo>
                                <a:lnTo>
                                  <a:pt x="5697" y="1037"/>
                                </a:lnTo>
                                <a:lnTo>
                                  <a:pt x="5698" y="1055"/>
                                </a:lnTo>
                                <a:lnTo>
                                  <a:pt x="5697" y="1073"/>
                                </a:lnTo>
                                <a:lnTo>
                                  <a:pt x="5695" y="1090"/>
                                </a:lnTo>
                                <a:lnTo>
                                  <a:pt x="5689" y="1106"/>
                                </a:lnTo>
                                <a:lnTo>
                                  <a:pt x="5682" y="1121"/>
                                </a:lnTo>
                                <a:lnTo>
                                  <a:pt x="5673" y="1135"/>
                                </a:lnTo>
                                <a:lnTo>
                                  <a:pt x="5662" y="1148"/>
                                </a:lnTo>
                                <a:lnTo>
                                  <a:pt x="5649" y="1160"/>
                                </a:lnTo>
                                <a:lnTo>
                                  <a:pt x="5633" y="1172"/>
                                </a:lnTo>
                                <a:lnTo>
                                  <a:pt x="5616" y="1183"/>
                                </a:lnTo>
                                <a:lnTo>
                                  <a:pt x="5595" y="1193"/>
                                </a:lnTo>
                                <a:lnTo>
                                  <a:pt x="5573" y="1202"/>
                                </a:lnTo>
                                <a:lnTo>
                                  <a:pt x="5551" y="1211"/>
                                </a:lnTo>
                                <a:lnTo>
                                  <a:pt x="5530" y="1220"/>
                                </a:lnTo>
                                <a:lnTo>
                                  <a:pt x="5509" y="1231"/>
                                </a:lnTo>
                                <a:lnTo>
                                  <a:pt x="5489" y="1242"/>
                                </a:lnTo>
                                <a:lnTo>
                                  <a:pt x="5471" y="1254"/>
                                </a:lnTo>
                                <a:lnTo>
                                  <a:pt x="5453" y="1267"/>
                                </a:lnTo>
                                <a:lnTo>
                                  <a:pt x="5437" y="1280"/>
                                </a:lnTo>
                                <a:lnTo>
                                  <a:pt x="5421" y="1295"/>
                                </a:lnTo>
                                <a:lnTo>
                                  <a:pt x="5407" y="1310"/>
                                </a:lnTo>
                                <a:lnTo>
                                  <a:pt x="5393" y="1326"/>
                                </a:lnTo>
                                <a:lnTo>
                                  <a:pt x="5381" y="1343"/>
                                </a:lnTo>
                                <a:lnTo>
                                  <a:pt x="5369" y="1360"/>
                                </a:lnTo>
                                <a:lnTo>
                                  <a:pt x="5359" y="1379"/>
                                </a:lnTo>
                                <a:lnTo>
                                  <a:pt x="5349" y="1398"/>
                                </a:lnTo>
                                <a:lnTo>
                                  <a:pt x="5341" y="1418"/>
                                </a:lnTo>
                                <a:lnTo>
                                  <a:pt x="5333" y="1439"/>
                                </a:lnTo>
                                <a:close/>
                                <a:moveTo>
                                  <a:pt x="4601" y="2483"/>
                                </a:moveTo>
                                <a:lnTo>
                                  <a:pt x="4601" y="2483"/>
                                </a:lnTo>
                                <a:lnTo>
                                  <a:pt x="4588" y="2485"/>
                                </a:lnTo>
                                <a:lnTo>
                                  <a:pt x="4575" y="2489"/>
                                </a:lnTo>
                                <a:lnTo>
                                  <a:pt x="4562" y="2493"/>
                                </a:lnTo>
                                <a:lnTo>
                                  <a:pt x="4549" y="2500"/>
                                </a:lnTo>
                                <a:lnTo>
                                  <a:pt x="4537" y="2506"/>
                                </a:lnTo>
                                <a:lnTo>
                                  <a:pt x="4524" y="2515"/>
                                </a:lnTo>
                                <a:lnTo>
                                  <a:pt x="4512" y="2526"/>
                                </a:lnTo>
                                <a:lnTo>
                                  <a:pt x="4498" y="2537"/>
                                </a:lnTo>
                                <a:lnTo>
                                  <a:pt x="4486" y="2549"/>
                                </a:lnTo>
                                <a:lnTo>
                                  <a:pt x="4474" y="2563"/>
                                </a:lnTo>
                                <a:lnTo>
                                  <a:pt x="4462" y="2578"/>
                                </a:lnTo>
                                <a:lnTo>
                                  <a:pt x="4450" y="2596"/>
                                </a:lnTo>
                                <a:lnTo>
                                  <a:pt x="4438" y="2613"/>
                                </a:lnTo>
                                <a:lnTo>
                                  <a:pt x="4426" y="2633"/>
                                </a:lnTo>
                                <a:lnTo>
                                  <a:pt x="4415" y="2654"/>
                                </a:lnTo>
                                <a:lnTo>
                                  <a:pt x="4403" y="2676"/>
                                </a:lnTo>
                                <a:lnTo>
                                  <a:pt x="4419" y="2703"/>
                                </a:lnTo>
                                <a:lnTo>
                                  <a:pt x="4434" y="2731"/>
                                </a:lnTo>
                                <a:lnTo>
                                  <a:pt x="4466" y="2796"/>
                                </a:lnTo>
                                <a:lnTo>
                                  <a:pt x="4501" y="2870"/>
                                </a:lnTo>
                                <a:lnTo>
                                  <a:pt x="4539" y="2952"/>
                                </a:lnTo>
                                <a:lnTo>
                                  <a:pt x="4557" y="2994"/>
                                </a:lnTo>
                                <a:lnTo>
                                  <a:pt x="4573" y="3035"/>
                                </a:lnTo>
                                <a:lnTo>
                                  <a:pt x="4585" y="3071"/>
                                </a:lnTo>
                                <a:lnTo>
                                  <a:pt x="4593" y="3105"/>
                                </a:lnTo>
                                <a:lnTo>
                                  <a:pt x="4600" y="3136"/>
                                </a:lnTo>
                                <a:lnTo>
                                  <a:pt x="4603" y="3164"/>
                                </a:lnTo>
                                <a:lnTo>
                                  <a:pt x="4604" y="3177"/>
                                </a:lnTo>
                                <a:lnTo>
                                  <a:pt x="4603" y="3190"/>
                                </a:lnTo>
                                <a:lnTo>
                                  <a:pt x="4603" y="3201"/>
                                </a:lnTo>
                                <a:lnTo>
                                  <a:pt x="4601" y="3212"/>
                                </a:lnTo>
                                <a:lnTo>
                                  <a:pt x="4601" y="3219"/>
                                </a:lnTo>
                                <a:lnTo>
                                  <a:pt x="4600" y="3226"/>
                                </a:lnTo>
                                <a:lnTo>
                                  <a:pt x="4598" y="3233"/>
                                </a:lnTo>
                                <a:lnTo>
                                  <a:pt x="4596" y="3239"/>
                                </a:lnTo>
                                <a:lnTo>
                                  <a:pt x="4592" y="3245"/>
                                </a:lnTo>
                                <a:lnTo>
                                  <a:pt x="4589" y="3250"/>
                                </a:lnTo>
                                <a:lnTo>
                                  <a:pt x="4585" y="3255"/>
                                </a:lnTo>
                                <a:lnTo>
                                  <a:pt x="4579" y="3260"/>
                                </a:lnTo>
                                <a:lnTo>
                                  <a:pt x="4574" y="3265"/>
                                </a:lnTo>
                                <a:lnTo>
                                  <a:pt x="4567" y="3269"/>
                                </a:lnTo>
                                <a:lnTo>
                                  <a:pt x="4553" y="3276"/>
                                </a:lnTo>
                                <a:lnTo>
                                  <a:pt x="4536" y="3283"/>
                                </a:lnTo>
                                <a:lnTo>
                                  <a:pt x="4515" y="3287"/>
                                </a:lnTo>
                                <a:lnTo>
                                  <a:pt x="4495" y="3292"/>
                                </a:lnTo>
                                <a:lnTo>
                                  <a:pt x="4477" y="3297"/>
                                </a:lnTo>
                                <a:lnTo>
                                  <a:pt x="4461" y="3302"/>
                                </a:lnTo>
                                <a:lnTo>
                                  <a:pt x="4448" y="3309"/>
                                </a:lnTo>
                                <a:lnTo>
                                  <a:pt x="4437" y="3316"/>
                                </a:lnTo>
                                <a:lnTo>
                                  <a:pt x="4429" y="3323"/>
                                </a:lnTo>
                                <a:lnTo>
                                  <a:pt x="4422" y="3332"/>
                                </a:lnTo>
                                <a:lnTo>
                                  <a:pt x="4419" y="3341"/>
                                </a:lnTo>
                                <a:lnTo>
                                  <a:pt x="4411" y="3359"/>
                                </a:lnTo>
                                <a:lnTo>
                                  <a:pt x="4407" y="3376"/>
                                </a:lnTo>
                                <a:lnTo>
                                  <a:pt x="4403" y="3393"/>
                                </a:lnTo>
                                <a:lnTo>
                                  <a:pt x="4401" y="3408"/>
                                </a:lnTo>
                                <a:lnTo>
                                  <a:pt x="4401" y="3424"/>
                                </a:lnTo>
                                <a:lnTo>
                                  <a:pt x="4403" y="3439"/>
                                </a:lnTo>
                                <a:lnTo>
                                  <a:pt x="4408" y="3454"/>
                                </a:lnTo>
                                <a:lnTo>
                                  <a:pt x="4413" y="3468"/>
                                </a:lnTo>
                                <a:lnTo>
                                  <a:pt x="4420" y="3482"/>
                                </a:lnTo>
                                <a:lnTo>
                                  <a:pt x="4426" y="3493"/>
                                </a:lnTo>
                                <a:lnTo>
                                  <a:pt x="4434" y="3502"/>
                                </a:lnTo>
                                <a:lnTo>
                                  <a:pt x="4441" y="3510"/>
                                </a:lnTo>
                                <a:lnTo>
                                  <a:pt x="4448" y="3517"/>
                                </a:lnTo>
                                <a:lnTo>
                                  <a:pt x="4456" y="3521"/>
                                </a:lnTo>
                                <a:lnTo>
                                  <a:pt x="4463" y="3523"/>
                                </a:lnTo>
                                <a:lnTo>
                                  <a:pt x="4471" y="3524"/>
                                </a:lnTo>
                                <a:lnTo>
                                  <a:pt x="4472" y="3525"/>
                                </a:lnTo>
                                <a:lnTo>
                                  <a:pt x="4474" y="3529"/>
                                </a:lnTo>
                                <a:lnTo>
                                  <a:pt x="4477" y="3541"/>
                                </a:lnTo>
                                <a:lnTo>
                                  <a:pt x="4480" y="3561"/>
                                </a:lnTo>
                                <a:lnTo>
                                  <a:pt x="4481" y="3590"/>
                                </a:lnTo>
                                <a:lnTo>
                                  <a:pt x="4484" y="3619"/>
                                </a:lnTo>
                                <a:lnTo>
                                  <a:pt x="4486" y="3641"/>
                                </a:lnTo>
                                <a:lnTo>
                                  <a:pt x="4489" y="3648"/>
                                </a:lnTo>
                                <a:lnTo>
                                  <a:pt x="4491" y="3653"/>
                                </a:lnTo>
                                <a:lnTo>
                                  <a:pt x="4493" y="3656"/>
                                </a:lnTo>
                                <a:lnTo>
                                  <a:pt x="4495" y="3657"/>
                                </a:lnTo>
                                <a:lnTo>
                                  <a:pt x="4513" y="3657"/>
                                </a:lnTo>
                                <a:lnTo>
                                  <a:pt x="4533" y="3661"/>
                                </a:lnTo>
                                <a:lnTo>
                                  <a:pt x="4559" y="3665"/>
                                </a:lnTo>
                                <a:lnTo>
                                  <a:pt x="4587" y="3671"/>
                                </a:lnTo>
                                <a:lnTo>
                                  <a:pt x="4658" y="3687"/>
                                </a:lnTo>
                                <a:lnTo>
                                  <a:pt x="4745" y="3710"/>
                                </a:lnTo>
                                <a:lnTo>
                                  <a:pt x="4789" y="3721"/>
                                </a:lnTo>
                                <a:lnTo>
                                  <a:pt x="4826" y="3730"/>
                                </a:lnTo>
                                <a:lnTo>
                                  <a:pt x="4857" y="3736"/>
                                </a:lnTo>
                                <a:lnTo>
                                  <a:pt x="4881" y="3738"/>
                                </a:lnTo>
                                <a:lnTo>
                                  <a:pt x="4891" y="3738"/>
                                </a:lnTo>
                                <a:lnTo>
                                  <a:pt x="4898" y="3738"/>
                                </a:lnTo>
                                <a:lnTo>
                                  <a:pt x="4905" y="3737"/>
                                </a:lnTo>
                                <a:lnTo>
                                  <a:pt x="4909" y="3735"/>
                                </a:lnTo>
                                <a:lnTo>
                                  <a:pt x="4912" y="3733"/>
                                </a:lnTo>
                                <a:lnTo>
                                  <a:pt x="4915" y="3730"/>
                                </a:lnTo>
                                <a:lnTo>
                                  <a:pt x="4914" y="3725"/>
                                </a:lnTo>
                                <a:lnTo>
                                  <a:pt x="4912" y="3721"/>
                                </a:lnTo>
                                <a:lnTo>
                                  <a:pt x="4904" y="3703"/>
                                </a:lnTo>
                                <a:lnTo>
                                  <a:pt x="4896" y="3687"/>
                                </a:lnTo>
                                <a:lnTo>
                                  <a:pt x="4889" y="3672"/>
                                </a:lnTo>
                                <a:lnTo>
                                  <a:pt x="4885" y="3657"/>
                                </a:lnTo>
                                <a:lnTo>
                                  <a:pt x="4881" y="3643"/>
                                </a:lnTo>
                                <a:lnTo>
                                  <a:pt x="4879" y="3630"/>
                                </a:lnTo>
                                <a:lnTo>
                                  <a:pt x="4877" y="3618"/>
                                </a:lnTo>
                                <a:lnTo>
                                  <a:pt x="4877" y="3606"/>
                                </a:lnTo>
                                <a:lnTo>
                                  <a:pt x="4879" y="3596"/>
                                </a:lnTo>
                                <a:lnTo>
                                  <a:pt x="4880" y="3586"/>
                                </a:lnTo>
                                <a:lnTo>
                                  <a:pt x="4884" y="3578"/>
                                </a:lnTo>
                                <a:lnTo>
                                  <a:pt x="4888" y="3569"/>
                                </a:lnTo>
                                <a:lnTo>
                                  <a:pt x="4894" y="3561"/>
                                </a:lnTo>
                                <a:lnTo>
                                  <a:pt x="4900" y="3555"/>
                                </a:lnTo>
                                <a:lnTo>
                                  <a:pt x="4909" y="3549"/>
                                </a:lnTo>
                                <a:lnTo>
                                  <a:pt x="4918" y="3545"/>
                                </a:lnTo>
                                <a:lnTo>
                                  <a:pt x="4959" y="3527"/>
                                </a:lnTo>
                                <a:lnTo>
                                  <a:pt x="5003" y="3512"/>
                                </a:lnTo>
                                <a:lnTo>
                                  <a:pt x="5051" y="3498"/>
                                </a:lnTo>
                                <a:lnTo>
                                  <a:pt x="5101" y="3484"/>
                                </a:lnTo>
                                <a:lnTo>
                                  <a:pt x="5127" y="3476"/>
                                </a:lnTo>
                                <a:lnTo>
                                  <a:pt x="5152" y="3467"/>
                                </a:lnTo>
                                <a:lnTo>
                                  <a:pt x="5175" y="3458"/>
                                </a:lnTo>
                                <a:lnTo>
                                  <a:pt x="5196" y="3447"/>
                                </a:lnTo>
                                <a:lnTo>
                                  <a:pt x="5217" y="3434"/>
                                </a:lnTo>
                                <a:lnTo>
                                  <a:pt x="5236" y="3420"/>
                                </a:lnTo>
                                <a:lnTo>
                                  <a:pt x="5253" y="3405"/>
                                </a:lnTo>
                                <a:lnTo>
                                  <a:pt x="5270" y="3388"/>
                                </a:lnTo>
                                <a:lnTo>
                                  <a:pt x="5277" y="3378"/>
                                </a:lnTo>
                                <a:lnTo>
                                  <a:pt x="5283" y="3368"/>
                                </a:lnTo>
                                <a:lnTo>
                                  <a:pt x="5288" y="3356"/>
                                </a:lnTo>
                                <a:lnTo>
                                  <a:pt x="5291" y="3343"/>
                                </a:lnTo>
                                <a:lnTo>
                                  <a:pt x="5293" y="3330"/>
                                </a:lnTo>
                                <a:lnTo>
                                  <a:pt x="5294" y="3314"/>
                                </a:lnTo>
                                <a:lnTo>
                                  <a:pt x="5294" y="3299"/>
                                </a:lnTo>
                                <a:lnTo>
                                  <a:pt x="5291" y="3282"/>
                                </a:lnTo>
                                <a:lnTo>
                                  <a:pt x="5288" y="3263"/>
                                </a:lnTo>
                                <a:lnTo>
                                  <a:pt x="5284" y="3245"/>
                                </a:lnTo>
                                <a:lnTo>
                                  <a:pt x="5277" y="3224"/>
                                </a:lnTo>
                                <a:lnTo>
                                  <a:pt x="5271" y="3203"/>
                                </a:lnTo>
                                <a:lnTo>
                                  <a:pt x="5262" y="3180"/>
                                </a:lnTo>
                                <a:lnTo>
                                  <a:pt x="5252" y="3157"/>
                                </a:lnTo>
                                <a:lnTo>
                                  <a:pt x="5241" y="3132"/>
                                </a:lnTo>
                                <a:lnTo>
                                  <a:pt x="5228" y="3107"/>
                                </a:lnTo>
                                <a:lnTo>
                                  <a:pt x="5216" y="3081"/>
                                </a:lnTo>
                                <a:lnTo>
                                  <a:pt x="5205" y="3054"/>
                                </a:lnTo>
                                <a:lnTo>
                                  <a:pt x="5195" y="3029"/>
                                </a:lnTo>
                                <a:lnTo>
                                  <a:pt x="5187" y="3003"/>
                                </a:lnTo>
                                <a:lnTo>
                                  <a:pt x="5179" y="2979"/>
                                </a:lnTo>
                                <a:lnTo>
                                  <a:pt x="5172" y="2954"/>
                                </a:lnTo>
                                <a:lnTo>
                                  <a:pt x="5167" y="2929"/>
                                </a:lnTo>
                                <a:lnTo>
                                  <a:pt x="5163" y="2905"/>
                                </a:lnTo>
                                <a:lnTo>
                                  <a:pt x="5159" y="2881"/>
                                </a:lnTo>
                                <a:lnTo>
                                  <a:pt x="5157" y="2857"/>
                                </a:lnTo>
                                <a:lnTo>
                                  <a:pt x="5156" y="2834"/>
                                </a:lnTo>
                                <a:lnTo>
                                  <a:pt x="5156" y="2811"/>
                                </a:lnTo>
                                <a:lnTo>
                                  <a:pt x="5157" y="2788"/>
                                </a:lnTo>
                                <a:lnTo>
                                  <a:pt x="5159" y="2765"/>
                                </a:lnTo>
                                <a:lnTo>
                                  <a:pt x="5163" y="2742"/>
                                </a:lnTo>
                                <a:lnTo>
                                  <a:pt x="5167" y="2720"/>
                                </a:lnTo>
                                <a:lnTo>
                                  <a:pt x="5172" y="2698"/>
                                </a:lnTo>
                                <a:lnTo>
                                  <a:pt x="5179" y="2676"/>
                                </a:lnTo>
                                <a:lnTo>
                                  <a:pt x="5187" y="2656"/>
                                </a:lnTo>
                                <a:lnTo>
                                  <a:pt x="5195" y="2634"/>
                                </a:lnTo>
                                <a:lnTo>
                                  <a:pt x="5205" y="2613"/>
                                </a:lnTo>
                                <a:lnTo>
                                  <a:pt x="5215" y="2592"/>
                                </a:lnTo>
                                <a:lnTo>
                                  <a:pt x="5227" y="2573"/>
                                </a:lnTo>
                                <a:lnTo>
                                  <a:pt x="5240" y="2552"/>
                                </a:lnTo>
                                <a:lnTo>
                                  <a:pt x="5254" y="2532"/>
                                </a:lnTo>
                                <a:lnTo>
                                  <a:pt x="5270" y="2513"/>
                                </a:lnTo>
                                <a:lnTo>
                                  <a:pt x="5285" y="2494"/>
                                </a:lnTo>
                                <a:lnTo>
                                  <a:pt x="5302" y="2474"/>
                                </a:lnTo>
                                <a:lnTo>
                                  <a:pt x="5321" y="2456"/>
                                </a:lnTo>
                                <a:lnTo>
                                  <a:pt x="5341" y="2437"/>
                                </a:lnTo>
                                <a:lnTo>
                                  <a:pt x="5361" y="2420"/>
                                </a:lnTo>
                                <a:lnTo>
                                  <a:pt x="5382" y="2402"/>
                                </a:lnTo>
                                <a:lnTo>
                                  <a:pt x="5352" y="2409"/>
                                </a:lnTo>
                                <a:lnTo>
                                  <a:pt x="5319" y="2414"/>
                                </a:lnTo>
                                <a:lnTo>
                                  <a:pt x="5246" y="2427"/>
                                </a:lnTo>
                                <a:lnTo>
                                  <a:pt x="5163" y="2438"/>
                                </a:lnTo>
                                <a:lnTo>
                                  <a:pt x="5070" y="2449"/>
                                </a:lnTo>
                                <a:lnTo>
                                  <a:pt x="4967" y="2459"/>
                                </a:lnTo>
                                <a:lnTo>
                                  <a:pt x="4855" y="2468"/>
                                </a:lnTo>
                                <a:lnTo>
                                  <a:pt x="4732" y="2475"/>
                                </a:lnTo>
                                <a:lnTo>
                                  <a:pt x="4601" y="2483"/>
                                </a:lnTo>
                                <a:close/>
                                <a:moveTo>
                                  <a:pt x="4524" y="6398"/>
                                </a:moveTo>
                                <a:lnTo>
                                  <a:pt x="6167" y="6398"/>
                                </a:lnTo>
                                <a:lnTo>
                                  <a:pt x="6129" y="6304"/>
                                </a:lnTo>
                                <a:lnTo>
                                  <a:pt x="6088" y="6208"/>
                                </a:lnTo>
                                <a:lnTo>
                                  <a:pt x="6043" y="6109"/>
                                </a:lnTo>
                                <a:lnTo>
                                  <a:pt x="5995" y="6007"/>
                                </a:lnTo>
                                <a:lnTo>
                                  <a:pt x="5944" y="5903"/>
                                </a:lnTo>
                                <a:lnTo>
                                  <a:pt x="5890" y="5796"/>
                                </a:lnTo>
                                <a:lnTo>
                                  <a:pt x="5832" y="5688"/>
                                </a:lnTo>
                                <a:lnTo>
                                  <a:pt x="5771" y="5577"/>
                                </a:lnTo>
                                <a:lnTo>
                                  <a:pt x="5739" y="5521"/>
                                </a:lnTo>
                                <a:lnTo>
                                  <a:pt x="5707" y="5470"/>
                                </a:lnTo>
                                <a:lnTo>
                                  <a:pt x="5690" y="5445"/>
                                </a:lnTo>
                                <a:lnTo>
                                  <a:pt x="5673" y="5422"/>
                                </a:lnTo>
                                <a:lnTo>
                                  <a:pt x="5655" y="5398"/>
                                </a:lnTo>
                                <a:lnTo>
                                  <a:pt x="5638" y="5376"/>
                                </a:lnTo>
                                <a:lnTo>
                                  <a:pt x="5619" y="5354"/>
                                </a:lnTo>
                                <a:lnTo>
                                  <a:pt x="5601" y="5333"/>
                                </a:lnTo>
                                <a:lnTo>
                                  <a:pt x="5582" y="5312"/>
                                </a:lnTo>
                                <a:lnTo>
                                  <a:pt x="5563" y="5294"/>
                                </a:lnTo>
                                <a:lnTo>
                                  <a:pt x="5544" y="5275"/>
                                </a:lnTo>
                                <a:lnTo>
                                  <a:pt x="5525" y="5257"/>
                                </a:lnTo>
                                <a:lnTo>
                                  <a:pt x="5504" y="5240"/>
                                </a:lnTo>
                                <a:lnTo>
                                  <a:pt x="5485" y="5224"/>
                                </a:lnTo>
                                <a:lnTo>
                                  <a:pt x="5464" y="5209"/>
                                </a:lnTo>
                                <a:lnTo>
                                  <a:pt x="5443" y="5193"/>
                                </a:lnTo>
                                <a:lnTo>
                                  <a:pt x="5423" y="5179"/>
                                </a:lnTo>
                                <a:lnTo>
                                  <a:pt x="5402" y="5166"/>
                                </a:lnTo>
                                <a:lnTo>
                                  <a:pt x="5380" y="5154"/>
                                </a:lnTo>
                                <a:lnTo>
                                  <a:pt x="5358" y="5142"/>
                                </a:lnTo>
                                <a:lnTo>
                                  <a:pt x="5336" y="5131"/>
                                </a:lnTo>
                                <a:lnTo>
                                  <a:pt x="5313" y="5120"/>
                                </a:lnTo>
                                <a:lnTo>
                                  <a:pt x="5290" y="5111"/>
                                </a:lnTo>
                                <a:lnTo>
                                  <a:pt x="5267" y="5103"/>
                                </a:lnTo>
                                <a:lnTo>
                                  <a:pt x="5244" y="5095"/>
                                </a:lnTo>
                                <a:lnTo>
                                  <a:pt x="5220" y="5087"/>
                                </a:lnTo>
                                <a:lnTo>
                                  <a:pt x="5196" y="5081"/>
                                </a:lnTo>
                                <a:lnTo>
                                  <a:pt x="5172" y="5075"/>
                                </a:lnTo>
                                <a:lnTo>
                                  <a:pt x="5147" y="5071"/>
                                </a:lnTo>
                                <a:lnTo>
                                  <a:pt x="5123" y="5067"/>
                                </a:lnTo>
                                <a:lnTo>
                                  <a:pt x="5033" y="5056"/>
                                </a:lnTo>
                                <a:lnTo>
                                  <a:pt x="4991" y="5050"/>
                                </a:lnTo>
                                <a:lnTo>
                                  <a:pt x="4951" y="5044"/>
                                </a:lnTo>
                                <a:lnTo>
                                  <a:pt x="4911" y="5037"/>
                                </a:lnTo>
                                <a:lnTo>
                                  <a:pt x="4875" y="5029"/>
                                </a:lnTo>
                                <a:lnTo>
                                  <a:pt x="4840" y="5022"/>
                                </a:lnTo>
                                <a:lnTo>
                                  <a:pt x="4808" y="5014"/>
                                </a:lnTo>
                                <a:lnTo>
                                  <a:pt x="4777" y="5005"/>
                                </a:lnTo>
                                <a:lnTo>
                                  <a:pt x="4747" y="4997"/>
                                </a:lnTo>
                                <a:lnTo>
                                  <a:pt x="4720" y="4988"/>
                                </a:lnTo>
                                <a:lnTo>
                                  <a:pt x="4695" y="4978"/>
                                </a:lnTo>
                                <a:lnTo>
                                  <a:pt x="4672" y="4968"/>
                                </a:lnTo>
                                <a:lnTo>
                                  <a:pt x="4650" y="4957"/>
                                </a:lnTo>
                                <a:lnTo>
                                  <a:pt x="4631" y="4946"/>
                                </a:lnTo>
                                <a:lnTo>
                                  <a:pt x="4613" y="4934"/>
                                </a:lnTo>
                                <a:lnTo>
                                  <a:pt x="4577" y="4912"/>
                                </a:lnTo>
                                <a:lnTo>
                                  <a:pt x="4536" y="4886"/>
                                </a:lnTo>
                                <a:lnTo>
                                  <a:pt x="4490" y="4860"/>
                                </a:lnTo>
                                <a:lnTo>
                                  <a:pt x="4438" y="4833"/>
                                </a:lnTo>
                                <a:lnTo>
                                  <a:pt x="4382" y="4804"/>
                                </a:lnTo>
                                <a:lnTo>
                                  <a:pt x="4320" y="4775"/>
                                </a:lnTo>
                                <a:lnTo>
                                  <a:pt x="4255" y="4744"/>
                                </a:lnTo>
                                <a:lnTo>
                                  <a:pt x="4184" y="4713"/>
                                </a:lnTo>
                                <a:lnTo>
                                  <a:pt x="4176" y="4708"/>
                                </a:lnTo>
                                <a:lnTo>
                                  <a:pt x="4170" y="4704"/>
                                </a:lnTo>
                                <a:lnTo>
                                  <a:pt x="4164" y="4698"/>
                                </a:lnTo>
                                <a:lnTo>
                                  <a:pt x="4161" y="4693"/>
                                </a:lnTo>
                                <a:lnTo>
                                  <a:pt x="4158" y="4685"/>
                                </a:lnTo>
                                <a:lnTo>
                                  <a:pt x="4155" y="4679"/>
                                </a:lnTo>
                                <a:lnTo>
                                  <a:pt x="4154" y="4670"/>
                                </a:lnTo>
                                <a:lnTo>
                                  <a:pt x="4154" y="4661"/>
                                </a:lnTo>
                                <a:lnTo>
                                  <a:pt x="4155" y="4653"/>
                                </a:lnTo>
                                <a:lnTo>
                                  <a:pt x="4158" y="4642"/>
                                </a:lnTo>
                                <a:lnTo>
                                  <a:pt x="4160" y="4632"/>
                                </a:lnTo>
                                <a:lnTo>
                                  <a:pt x="4164" y="4620"/>
                                </a:lnTo>
                                <a:lnTo>
                                  <a:pt x="4170" y="4608"/>
                                </a:lnTo>
                                <a:lnTo>
                                  <a:pt x="4176" y="4595"/>
                                </a:lnTo>
                                <a:lnTo>
                                  <a:pt x="4192" y="4566"/>
                                </a:lnTo>
                                <a:lnTo>
                                  <a:pt x="4208" y="4539"/>
                                </a:lnTo>
                                <a:lnTo>
                                  <a:pt x="4219" y="4515"/>
                                </a:lnTo>
                                <a:lnTo>
                                  <a:pt x="4223" y="4504"/>
                                </a:lnTo>
                                <a:lnTo>
                                  <a:pt x="4226" y="4493"/>
                                </a:lnTo>
                                <a:lnTo>
                                  <a:pt x="4229" y="4484"/>
                                </a:lnTo>
                                <a:lnTo>
                                  <a:pt x="4230" y="4476"/>
                                </a:lnTo>
                                <a:lnTo>
                                  <a:pt x="4230" y="4468"/>
                                </a:lnTo>
                                <a:lnTo>
                                  <a:pt x="4229" y="4461"/>
                                </a:lnTo>
                                <a:lnTo>
                                  <a:pt x="4225" y="4456"/>
                                </a:lnTo>
                                <a:lnTo>
                                  <a:pt x="4222" y="4451"/>
                                </a:lnTo>
                                <a:lnTo>
                                  <a:pt x="4218" y="4446"/>
                                </a:lnTo>
                                <a:lnTo>
                                  <a:pt x="4212" y="4443"/>
                                </a:lnTo>
                                <a:lnTo>
                                  <a:pt x="4206" y="4441"/>
                                </a:lnTo>
                                <a:lnTo>
                                  <a:pt x="4198" y="4439"/>
                                </a:lnTo>
                                <a:lnTo>
                                  <a:pt x="4175" y="4434"/>
                                </a:lnTo>
                                <a:lnTo>
                                  <a:pt x="4151" y="4428"/>
                                </a:lnTo>
                                <a:lnTo>
                                  <a:pt x="4126" y="4421"/>
                                </a:lnTo>
                                <a:lnTo>
                                  <a:pt x="4100" y="4412"/>
                                </a:lnTo>
                                <a:lnTo>
                                  <a:pt x="4074" y="4404"/>
                                </a:lnTo>
                                <a:lnTo>
                                  <a:pt x="4047" y="4393"/>
                                </a:lnTo>
                                <a:lnTo>
                                  <a:pt x="4019" y="4382"/>
                                </a:lnTo>
                                <a:lnTo>
                                  <a:pt x="3991" y="4369"/>
                                </a:lnTo>
                                <a:lnTo>
                                  <a:pt x="3944" y="4347"/>
                                </a:lnTo>
                                <a:lnTo>
                                  <a:pt x="3918" y="4334"/>
                                </a:lnTo>
                                <a:lnTo>
                                  <a:pt x="3914" y="4331"/>
                                </a:lnTo>
                                <a:lnTo>
                                  <a:pt x="3914" y="4330"/>
                                </a:lnTo>
                                <a:lnTo>
                                  <a:pt x="3916" y="4330"/>
                                </a:lnTo>
                                <a:lnTo>
                                  <a:pt x="3923" y="4331"/>
                                </a:lnTo>
                                <a:lnTo>
                                  <a:pt x="3935" y="4335"/>
                                </a:lnTo>
                                <a:lnTo>
                                  <a:pt x="3958" y="4342"/>
                                </a:lnTo>
                                <a:lnTo>
                                  <a:pt x="3981" y="4349"/>
                                </a:lnTo>
                                <a:lnTo>
                                  <a:pt x="4004" y="4355"/>
                                </a:lnTo>
                                <a:lnTo>
                                  <a:pt x="4027" y="4360"/>
                                </a:lnTo>
                                <a:lnTo>
                                  <a:pt x="4051" y="4363"/>
                                </a:lnTo>
                                <a:lnTo>
                                  <a:pt x="4074" y="4365"/>
                                </a:lnTo>
                                <a:lnTo>
                                  <a:pt x="4096" y="4366"/>
                                </a:lnTo>
                                <a:lnTo>
                                  <a:pt x="4119" y="4365"/>
                                </a:lnTo>
                                <a:lnTo>
                                  <a:pt x="4142" y="4364"/>
                                </a:lnTo>
                                <a:lnTo>
                                  <a:pt x="4165" y="4362"/>
                                </a:lnTo>
                                <a:lnTo>
                                  <a:pt x="4189" y="4358"/>
                                </a:lnTo>
                                <a:lnTo>
                                  <a:pt x="4212" y="4353"/>
                                </a:lnTo>
                                <a:lnTo>
                                  <a:pt x="4235" y="4347"/>
                                </a:lnTo>
                                <a:lnTo>
                                  <a:pt x="4258" y="4339"/>
                                </a:lnTo>
                                <a:lnTo>
                                  <a:pt x="4281" y="4330"/>
                                </a:lnTo>
                                <a:lnTo>
                                  <a:pt x="4304" y="4322"/>
                                </a:lnTo>
                                <a:lnTo>
                                  <a:pt x="4326" y="4310"/>
                                </a:lnTo>
                                <a:lnTo>
                                  <a:pt x="4336" y="4304"/>
                                </a:lnTo>
                                <a:lnTo>
                                  <a:pt x="4346" y="4298"/>
                                </a:lnTo>
                                <a:lnTo>
                                  <a:pt x="4354" y="4290"/>
                                </a:lnTo>
                                <a:lnTo>
                                  <a:pt x="4362" y="4282"/>
                                </a:lnTo>
                                <a:lnTo>
                                  <a:pt x="4370" y="4275"/>
                                </a:lnTo>
                                <a:lnTo>
                                  <a:pt x="4376" y="4267"/>
                                </a:lnTo>
                                <a:lnTo>
                                  <a:pt x="4383" y="4258"/>
                                </a:lnTo>
                                <a:lnTo>
                                  <a:pt x="4388" y="4248"/>
                                </a:lnTo>
                                <a:lnTo>
                                  <a:pt x="4392" y="4240"/>
                                </a:lnTo>
                                <a:lnTo>
                                  <a:pt x="4397" y="4230"/>
                                </a:lnTo>
                                <a:lnTo>
                                  <a:pt x="4401" y="4219"/>
                                </a:lnTo>
                                <a:lnTo>
                                  <a:pt x="4403" y="4208"/>
                                </a:lnTo>
                                <a:lnTo>
                                  <a:pt x="4407" y="4197"/>
                                </a:lnTo>
                                <a:lnTo>
                                  <a:pt x="4408" y="4186"/>
                                </a:lnTo>
                                <a:lnTo>
                                  <a:pt x="4410" y="4161"/>
                                </a:lnTo>
                                <a:lnTo>
                                  <a:pt x="4409" y="4135"/>
                                </a:lnTo>
                                <a:lnTo>
                                  <a:pt x="4406" y="4108"/>
                                </a:lnTo>
                                <a:lnTo>
                                  <a:pt x="4400" y="4078"/>
                                </a:lnTo>
                                <a:lnTo>
                                  <a:pt x="4392" y="4047"/>
                                </a:lnTo>
                                <a:lnTo>
                                  <a:pt x="4382" y="4015"/>
                                </a:lnTo>
                                <a:lnTo>
                                  <a:pt x="4368" y="3980"/>
                                </a:lnTo>
                                <a:lnTo>
                                  <a:pt x="4352" y="3945"/>
                                </a:lnTo>
                                <a:lnTo>
                                  <a:pt x="4353" y="3941"/>
                                </a:lnTo>
                                <a:lnTo>
                                  <a:pt x="4354" y="3937"/>
                                </a:lnTo>
                                <a:lnTo>
                                  <a:pt x="4362" y="3927"/>
                                </a:lnTo>
                                <a:lnTo>
                                  <a:pt x="4374" y="3914"/>
                                </a:lnTo>
                                <a:lnTo>
                                  <a:pt x="4391" y="3898"/>
                                </a:lnTo>
                                <a:lnTo>
                                  <a:pt x="4410" y="3880"/>
                                </a:lnTo>
                                <a:lnTo>
                                  <a:pt x="4417" y="3872"/>
                                </a:lnTo>
                                <a:lnTo>
                                  <a:pt x="4422" y="3864"/>
                                </a:lnTo>
                                <a:lnTo>
                                  <a:pt x="4426" y="3857"/>
                                </a:lnTo>
                                <a:lnTo>
                                  <a:pt x="4430" y="3851"/>
                                </a:lnTo>
                                <a:lnTo>
                                  <a:pt x="4432" y="3844"/>
                                </a:lnTo>
                                <a:lnTo>
                                  <a:pt x="4433" y="3839"/>
                                </a:lnTo>
                                <a:lnTo>
                                  <a:pt x="4509" y="3863"/>
                                </a:lnTo>
                                <a:lnTo>
                                  <a:pt x="4596" y="3890"/>
                                </a:lnTo>
                                <a:lnTo>
                                  <a:pt x="4692" y="3922"/>
                                </a:lnTo>
                                <a:lnTo>
                                  <a:pt x="4798" y="3959"/>
                                </a:lnTo>
                                <a:lnTo>
                                  <a:pt x="4824" y="3968"/>
                                </a:lnTo>
                                <a:lnTo>
                                  <a:pt x="4850" y="3974"/>
                                </a:lnTo>
                                <a:lnTo>
                                  <a:pt x="4874" y="3980"/>
                                </a:lnTo>
                                <a:lnTo>
                                  <a:pt x="4897" y="3983"/>
                                </a:lnTo>
                                <a:lnTo>
                                  <a:pt x="4919" y="3984"/>
                                </a:lnTo>
                                <a:lnTo>
                                  <a:pt x="4939" y="3984"/>
                                </a:lnTo>
                                <a:lnTo>
                                  <a:pt x="4958" y="3982"/>
                                </a:lnTo>
                                <a:lnTo>
                                  <a:pt x="4976" y="3978"/>
                                </a:lnTo>
                                <a:lnTo>
                                  <a:pt x="4992" y="3971"/>
                                </a:lnTo>
                                <a:lnTo>
                                  <a:pt x="5007" y="3963"/>
                                </a:lnTo>
                                <a:lnTo>
                                  <a:pt x="5022" y="3955"/>
                                </a:lnTo>
                                <a:lnTo>
                                  <a:pt x="5034" y="3943"/>
                                </a:lnTo>
                                <a:lnTo>
                                  <a:pt x="5045" y="3929"/>
                                </a:lnTo>
                                <a:lnTo>
                                  <a:pt x="5054" y="3914"/>
                                </a:lnTo>
                                <a:lnTo>
                                  <a:pt x="5063" y="3897"/>
                                </a:lnTo>
                                <a:lnTo>
                                  <a:pt x="5071" y="3878"/>
                                </a:lnTo>
                                <a:lnTo>
                                  <a:pt x="5082" y="3839"/>
                                </a:lnTo>
                                <a:lnTo>
                                  <a:pt x="5093" y="3802"/>
                                </a:lnTo>
                                <a:lnTo>
                                  <a:pt x="5105" y="3768"/>
                                </a:lnTo>
                                <a:lnTo>
                                  <a:pt x="5118" y="3737"/>
                                </a:lnTo>
                                <a:lnTo>
                                  <a:pt x="5130" y="3710"/>
                                </a:lnTo>
                                <a:lnTo>
                                  <a:pt x="5143" y="3686"/>
                                </a:lnTo>
                                <a:lnTo>
                                  <a:pt x="5157" y="3665"/>
                                </a:lnTo>
                                <a:lnTo>
                                  <a:pt x="5171" y="3647"/>
                                </a:lnTo>
                                <a:lnTo>
                                  <a:pt x="5185" y="3632"/>
                                </a:lnTo>
                                <a:lnTo>
                                  <a:pt x="5193" y="3626"/>
                                </a:lnTo>
                                <a:lnTo>
                                  <a:pt x="5201" y="3621"/>
                                </a:lnTo>
                                <a:lnTo>
                                  <a:pt x="5208" y="3616"/>
                                </a:lnTo>
                                <a:lnTo>
                                  <a:pt x="5216" y="3613"/>
                                </a:lnTo>
                                <a:lnTo>
                                  <a:pt x="5224" y="3609"/>
                                </a:lnTo>
                                <a:lnTo>
                                  <a:pt x="5231" y="3608"/>
                                </a:lnTo>
                                <a:lnTo>
                                  <a:pt x="5239" y="3606"/>
                                </a:lnTo>
                                <a:lnTo>
                                  <a:pt x="5248" y="3606"/>
                                </a:lnTo>
                                <a:lnTo>
                                  <a:pt x="5255" y="3606"/>
                                </a:lnTo>
                                <a:lnTo>
                                  <a:pt x="5264" y="3607"/>
                                </a:lnTo>
                                <a:lnTo>
                                  <a:pt x="5273" y="3609"/>
                                </a:lnTo>
                                <a:lnTo>
                                  <a:pt x="5282" y="3613"/>
                                </a:lnTo>
                                <a:lnTo>
                                  <a:pt x="5290" y="3616"/>
                                </a:lnTo>
                                <a:lnTo>
                                  <a:pt x="5299" y="3620"/>
                                </a:lnTo>
                                <a:lnTo>
                                  <a:pt x="5317" y="3628"/>
                                </a:lnTo>
                                <a:lnTo>
                                  <a:pt x="5333" y="3633"/>
                                </a:lnTo>
                                <a:lnTo>
                                  <a:pt x="5342" y="3635"/>
                                </a:lnTo>
                                <a:lnTo>
                                  <a:pt x="5349" y="3636"/>
                                </a:lnTo>
                                <a:lnTo>
                                  <a:pt x="5357" y="3637"/>
                                </a:lnTo>
                                <a:lnTo>
                                  <a:pt x="5366" y="3636"/>
                                </a:lnTo>
                                <a:lnTo>
                                  <a:pt x="5373" y="3635"/>
                                </a:lnTo>
                                <a:lnTo>
                                  <a:pt x="5381" y="3633"/>
                                </a:lnTo>
                                <a:lnTo>
                                  <a:pt x="5389" y="3630"/>
                                </a:lnTo>
                                <a:lnTo>
                                  <a:pt x="5396" y="3628"/>
                                </a:lnTo>
                                <a:lnTo>
                                  <a:pt x="5411" y="3619"/>
                                </a:lnTo>
                                <a:lnTo>
                                  <a:pt x="5426" y="3608"/>
                                </a:lnTo>
                                <a:lnTo>
                                  <a:pt x="5439" y="3594"/>
                                </a:lnTo>
                                <a:lnTo>
                                  <a:pt x="5453" y="3578"/>
                                </a:lnTo>
                                <a:lnTo>
                                  <a:pt x="5466" y="3559"/>
                                </a:lnTo>
                                <a:lnTo>
                                  <a:pt x="5479" y="3537"/>
                                </a:lnTo>
                                <a:lnTo>
                                  <a:pt x="5491" y="3512"/>
                                </a:lnTo>
                                <a:lnTo>
                                  <a:pt x="5503" y="3485"/>
                                </a:lnTo>
                                <a:lnTo>
                                  <a:pt x="5514" y="3455"/>
                                </a:lnTo>
                                <a:lnTo>
                                  <a:pt x="5526" y="3423"/>
                                </a:lnTo>
                                <a:lnTo>
                                  <a:pt x="5536" y="3389"/>
                                </a:lnTo>
                                <a:lnTo>
                                  <a:pt x="5545" y="3357"/>
                                </a:lnTo>
                                <a:lnTo>
                                  <a:pt x="5553" y="3328"/>
                                </a:lnTo>
                                <a:lnTo>
                                  <a:pt x="5559" y="3299"/>
                                </a:lnTo>
                                <a:lnTo>
                                  <a:pt x="5563" y="3272"/>
                                </a:lnTo>
                                <a:lnTo>
                                  <a:pt x="5567" y="3248"/>
                                </a:lnTo>
                                <a:lnTo>
                                  <a:pt x="5568" y="3224"/>
                                </a:lnTo>
                                <a:lnTo>
                                  <a:pt x="5568" y="3202"/>
                                </a:lnTo>
                                <a:lnTo>
                                  <a:pt x="5567" y="3182"/>
                                </a:lnTo>
                                <a:lnTo>
                                  <a:pt x="5565" y="3165"/>
                                </a:lnTo>
                                <a:lnTo>
                                  <a:pt x="5560" y="3147"/>
                                </a:lnTo>
                                <a:lnTo>
                                  <a:pt x="5555" y="3133"/>
                                </a:lnTo>
                                <a:lnTo>
                                  <a:pt x="5548" y="3120"/>
                                </a:lnTo>
                                <a:lnTo>
                                  <a:pt x="5539" y="3108"/>
                                </a:lnTo>
                                <a:lnTo>
                                  <a:pt x="5530" y="3098"/>
                                </a:lnTo>
                                <a:lnTo>
                                  <a:pt x="5519" y="3091"/>
                                </a:lnTo>
                                <a:lnTo>
                                  <a:pt x="5513" y="3086"/>
                                </a:lnTo>
                                <a:lnTo>
                                  <a:pt x="5508" y="3082"/>
                                </a:lnTo>
                                <a:lnTo>
                                  <a:pt x="5504" y="3077"/>
                                </a:lnTo>
                                <a:lnTo>
                                  <a:pt x="5500" y="3072"/>
                                </a:lnTo>
                                <a:lnTo>
                                  <a:pt x="5498" y="3066"/>
                                </a:lnTo>
                                <a:lnTo>
                                  <a:pt x="5495" y="3061"/>
                                </a:lnTo>
                                <a:lnTo>
                                  <a:pt x="5494" y="3054"/>
                                </a:lnTo>
                                <a:lnTo>
                                  <a:pt x="5492" y="3049"/>
                                </a:lnTo>
                                <a:lnTo>
                                  <a:pt x="5492" y="3042"/>
                                </a:lnTo>
                                <a:lnTo>
                                  <a:pt x="5492" y="3035"/>
                                </a:lnTo>
                                <a:lnTo>
                                  <a:pt x="5496" y="3020"/>
                                </a:lnTo>
                                <a:lnTo>
                                  <a:pt x="5501" y="3003"/>
                                </a:lnTo>
                                <a:lnTo>
                                  <a:pt x="5509" y="2986"/>
                                </a:lnTo>
                                <a:lnTo>
                                  <a:pt x="5520" y="2967"/>
                                </a:lnTo>
                                <a:lnTo>
                                  <a:pt x="5533" y="2946"/>
                                </a:lnTo>
                                <a:lnTo>
                                  <a:pt x="5549" y="2924"/>
                                </a:lnTo>
                                <a:lnTo>
                                  <a:pt x="5568" y="2900"/>
                                </a:lnTo>
                                <a:lnTo>
                                  <a:pt x="5590" y="2876"/>
                                </a:lnTo>
                                <a:lnTo>
                                  <a:pt x="5614" y="2850"/>
                                </a:lnTo>
                                <a:lnTo>
                                  <a:pt x="5640" y="2823"/>
                                </a:lnTo>
                                <a:lnTo>
                                  <a:pt x="5669" y="2794"/>
                                </a:lnTo>
                                <a:lnTo>
                                  <a:pt x="5695" y="2764"/>
                                </a:lnTo>
                                <a:lnTo>
                                  <a:pt x="5717" y="2734"/>
                                </a:lnTo>
                                <a:lnTo>
                                  <a:pt x="5739" y="2705"/>
                                </a:lnTo>
                                <a:lnTo>
                                  <a:pt x="5759" y="2675"/>
                                </a:lnTo>
                                <a:lnTo>
                                  <a:pt x="5778" y="2646"/>
                                </a:lnTo>
                                <a:lnTo>
                                  <a:pt x="5795" y="2618"/>
                                </a:lnTo>
                                <a:lnTo>
                                  <a:pt x="5810" y="2589"/>
                                </a:lnTo>
                                <a:lnTo>
                                  <a:pt x="5824" y="2561"/>
                                </a:lnTo>
                                <a:lnTo>
                                  <a:pt x="5837" y="2532"/>
                                </a:lnTo>
                                <a:lnTo>
                                  <a:pt x="5847" y="2505"/>
                                </a:lnTo>
                                <a:lnTo>
                                  <a:pt x="5856" y="2478"/>
                                </a:lnTo>
                                <a:lnTo>
                                  <a:pt x="5864" y="2450"/>
                                </a:lnTo>
                                <a:lnTo>
                                  <a:pt x="5870" y="2423"/>
                                </a:lnTo>
                                <a:lnTo>
                                  <a:pt x="5875" y="2397"/>
                                </a:lnTo>
                                <a:lnTo>
                                  <a:pt x="5878" y="2371"/>
                                </a:lnTo>
                                <a:lnTo>
                                  <a:pt x="5880" y="2346"/>
                                </a:lnTo>
                                <a:lnTo>
                                  <a:pt x="5880" y="2319"/>
                                </a:lnTo>
                                <a:lnTo>
                                  <a:pt x="5879" y="2294"/>
                                </a:lnTo>
                                <a:lnTo>
                                  <a:pt x="5876" y="2269"/>
                                </a:lnTo>
                                <a:lnTo>
                                  <a:pt x="5871" y="2244"/>
                                </a:lnTo>
                                <a:lnTo>
                                  <a:pt x="5865" y="2220"/>
                                </a:lnTo>
                                <a:lnTo>
                                  <a:pt x="5857" y="2196"/>
                                </a:lnTo>
                                <a:lnTo>
                                  <a:pt x="5849" y="2172"/>
                                </a:lnTo>
                                <a:lnTo>
                                  <a:pt x="5838" y="2149"/>
                                </a:lnTo>
                                <a:lnTo>
                                  <a:pt x="5826" y="2125"/>
                                </a:lnTo>
                                <a:lnTo>
                                  <a:pt x="5812" y="2102"/>
                                </a:lnTo>
                                <a:lnTo>
                                  <a:pt x="5797" y="2080"/>
                                </a:lnTo>
                                <a:lnTo>
                                  <a:pt x="5781" y="2057"/>
                                </a:lnTo>
                                <a:lnTo>
                                  <a:pt x="5762" y="2035"/>
                                </a:lnTo>
                                <a:lnTo>
                                  <a:pt x="5743" y="2013"/>
                                </a:lnTo>
                                <a:lnTo>
                                  <a:pt x="5721" y="1993"/>
                                </a:lnTo>
                                <a:lnTo>
                                  <a:pt x="5698" y="1971"/>
                                </a:lnTo>
                                <a:lnTo>
                                  <a:pt x="5677" y="1948"/>
                                </a:lnTo>
                                <a:lnTo>
                                  <a:pt x="5660" y="1927"/>
                                </a:lnTo>
                                <a:lnTo>
                                  <a:pt x="5652" y="1917"/>
                                </a:lnTo>
                                <a:lnTo>
                                  <a:pt x="5646" y="1907"/>
                                </a:lnTo>
                                <a:lnTo>
                                  <a:pt x="5641" y="1898"/>
                                </a:lnTo>
                                <a:lnTo>
                                  <a:pt x="5637" y="1889"/>
                                </a:lnTo>
                                <a:lnTo>
                                  <a:pt x="5634" y="1881"/>
                                </a:lnTo>
                                <a:lnTo>
                                  <a:pt x="5632" y="1873"/>
                                </a:lnTo>
                                <a:lnTo>
                                  <a:pt x="5631" y="1865"/>
                                </a:lnTo>
                                <a:lnTo>
                                  <a:pt x="5632" y="1857"/>
                                </a:lnTo>
                                <a:lnTo>
                                  <a:pt x="5633" y="1851"/>
                                </a:lnTo>
                                <a:lnTo>
                                  <a:pt x="5636" y="1844"/>
                                </a:lnTo>
                                <a:lnTo>
                                  <a:pt x="5639" y="1839"/>
                                </a:lnTo>
                                <a:lnTo>
                                  <a:pt x="5643" y="1832"/>
                                </a:lnTo>
                                <a:lnTo>
                                  <a:pt x="5665" y="1809"/>
                                </a:lnTo>
                                <a:lnTo>
                                  <a:pt x="5691" y="1785"/>
                                </a:lnTo>
                                <a:lnTo>
                                  <a:pt x="5720" y="1758"/>
                                </a:lnTo>
                                <a:lnTo>
                                  <a:pt x="5752" y="1729"/>
                                </a:lnTo>
                                <a:lnTo>
                                  <a:pt x="5769" y="1714"/>
                                </a:lnTo>
                                <a:lnTo>
                                  <a:pt x="5785" y="1696"/>
                                </a:lnTo>
                                <a:lnTo>
                                  <a:pt x="5799" y="1677"/>
                                </a:lnTo>
                                <a:lnTo>
                                  <a:pt x="5815" y="1655"/>
                                </a:lnTo>
                                <a:lnTo>
                                  <a:pt x="5828" y="1632"/>
                                </a:lnTo>
                                <a:lnTo>
                                  <a:pt x="5841" y="1607"/>
                                </a:lnTo>
                                <a:lnTo>
                                  <a:pt x="5853" y="1581"/>
                                </a:lnTo>
                                <a:lnTo>
                                  <a:pt x="5865" y="1552"/>
                                </a:lnTo>
                                <a:lnTo>
                                  <a:pt x="5869" y="1537"/>
                                </a:lnTo>
                                <a:lnTo>
                                  <a:pt x="5874" y="1521"/>
                                </a:lnTo>
                                <a:lnTo>
                                  <a:pt x="5877" y="1503"/>
                                </a:lnTo>
                                <a:lnTo>
                                  <a:pt x="5878" y="1486"/>
                                </a:lnTo>
                                <a:lnTo>
                                  <a:pt x="5879" y="1466"/>
                                </a:lnTo>
                                <a:lnTo>
                                  <a:pt x="5879" y="1445"/>
                                </a:lnTo>
                                <a:lnTo>
                                  <a:pt x="5879" y="1425"/>
                                </a:lnTo>
                                <a:lnTo>
                                  <a:pt x="5877" y="1403"/>
                                </a:lnTo>
                                <a:lnTo>
                                  <a:pt x="5875" y="1380"/>
                                </a:lnTo>
                                <a:lnTo>
                                  <a:pt x="5870" y="1355"/>
                                </a:lnTo>
                                <a:lnTo>
                                  <a:pt x="5866" y="1330"/>
                                </a:lnTo>
                                <a:lnTo>
                                  <a:pt x="5861" y="1304"/>
                                </a:lnTo>
                                <a:lnTo>
                                  <a:pt x="5853" y="1277"/>
                                </a:lnTo>
                                <a:lnTo>
                                  <a:pt x="5845" y="1249"/>
                                </a:lnTo>
                                <a:lnTo>
                                  <a:pt x="5828" y="1190"/>
                                </a:lnTo>
                                <a:lnTo>
                                  <a:pt x="5784" y="1216"/>
                                </a:lnTo>
                                <a:lnTo>
                                  <a:pt x="5741" y="1243"/>
                                </a:lnTo>
                                <a:lnTo>
                                  <a:pt x="5701" y="1271"/>
                                </a:lnTo>
                                <a:lnTo>
                                  <a:pt x="5663" y="1297"/>
                                </a:lnTo>
                                <a:lnTo>
                                  <a:pt x="5626" y="1324"/>
                                </a:lnTo>
                                <a:lnTo>
                                  <a:pt x="5592" y="1351"/>
                                </a:lnTo>
                                <a:lnTo>
                                  <a:pt x="5558" y="1378"/>
                                </a:lnTo>
                                <a:lnTo>
                                  <a:pt x="5527" y="1405"/>
                                </a:lnTo>
                                <a:lnTo>
                                  <a:pt x="5498" y="1432"/>
                                </a:lnTo>
                                <a:lnTo>
                                  <a:pt x="5471" y="1460"/>
                                </a:lnTo>
                                <a:lnTo>
                                  <a:pt x="5445" y="1487"/>
                                </a:lnTo>
                                <a:lnTo>
                                  <a:pt x="5421" y="1514"/>
                                </a:lnTo>
                                <a:lnTo>
                                  <a:pt x="5400" y="1543"/>
                                </a:lnTo>
                                <a:lnTo>
                                  <a:pt x="5380" y="1570"/>
                                </a:lnTo>
                                <a:lnTo>
                                  <a:pt x="5361" y="1597"/>
                                </a:lnTo>
                                <a:lnTo>
                                  <a:pt x="5345" y="1625"/>
                                </a:lnTo>
                                <a:lnTo>
                                  <a:pt x="5331" y="1653"/>
                                </a:lnTo>
                                <a:lnTo>
                                  <a:pt x="5318" y="1680"/>
                                </a:lnTo>
                                <a:lnTo>
                                  <a:pt x="5307" y="1709"/>
                                </a:lnTo>
                                <a:lnTo>
                                  <a:pt x="5298" y="1736"/>
                                </a:lnTo>
                                <a:lnTo>
                                  <a:pt x="5290" y="1764"/>
                                </a:lnTo>
                                <a:lnTo>
                                  <a:pt x="5285" y="1793"/>
                                </a:lnTo>
                                <a:lnTo>
                                  <a:pt x="5282" y="1820"/>
                                </a:lnTo>
                                <a:lnTo>
                                  <a:pt x="5281" y="1848"/>
                                </a:lnTo>
                                <a:lnTo>
                                  <a:pt x="5281" y="1877"/>
                                </a:lnTo>
                                <a:lnTo>
                                  <a:pt x="5283" y="1905"/>
                                </a:lnTo>
                                <a:lnTo>
                                  <a:pt x="5286" y="1934"/>
                                </a:lnTo>
                                <a:lnTo>
                                  <a:pt x="5293" y="1962"/>
                                </a:lnTo>
                                <a:lnTo>
                                  <a:pt x="5299" y="1990"/>
                                </a:lnTo>
                                <a:lnTo>
                                  <a:pt x="5309" y="2019"/>
                                </a:lnTo>
                                <a:lnTo>
                                  <a:pt x="5320" y="2047"/>
                                </a:lnTo>
                                <a:lnTo>
                                  <a:pt x="5333" y="2077"/>
                                </a:lnTo>
                                <a:lnTo>
                                  <a:pt x="5288" y="2057"/>
                                </a:lnTo>
                                <a:lnTo>
                                  <a:pt x="5247" y="2041"/>
                                </a:lnTo>
                                <a:lnTo>
                                  <a:pt x="5168" y="2009"/>
                                </a:lnTo>
                                <a:lnTo>
                                  <a:pt x="5147" y="2002"/>
                                </a:lnTo>
                                <a:lnTo>
                                  <a:pt x="5119" y="1994"/>
                                </a:lnTo>
                                <a:lnTo>
                                  <a:pt x="5045" y="1973"/>
                                </a:lnTo>
                                <a:lnTo>
                                  <a:pt x="4945" y="1948"/>
                                </a:lnTo>
                                <a:lnTo>
                                  <a:pt x="4821" y="1918"/>
                                </a:lnTo>
                                <a:lnTo>
                                  <a:pt x="4662" y="1886"/>
                                </a:lnTo>
                                <a:lnTo>
                                  <a:pt x="4502" y="1854"/>
                                </a:lnTo>
                                <a:lnTo>
                                  <a:pt x="4338" y="1823"/>
                                </a:lnTo>
                                <a:lnTo>
                                  <a:pt x="4171" y="1795"/>
                                </a:lnTo>
                                <a:lnTo>
                                  <a:pt x="4000" y="1768"/>
                                </a:lnTo>
                                <a:lnTo>
                                  <a:pt x="3828" y="1743"/>
                                </a:lnTo>
                                <a:lnTo>
                                  <a:pt x="3652" y="1720"/>
                                </a:lnTo>
                                <a:lnTo>
                                  <a:pt x="3474" y="1697"/>
                                </a:lnTo>
                                <a:lnTo>
                                  <a:pt x="3299" y="1678"/>
                                </a:lnTo>
                                <a:lnTo>
                                  <a:pt x="3136" y="1662"/>
                                </a:lnTo>
                                <a:lnTo>
                                  <a:pt x="2985" y="1650"/>
                                </a:lnTo>
                                <a:lnTo>
                                  <a:pt x="2844" y="1640"/>
                                </a:lnTo>
                                <a:lnTo>
                                  <a:pt x="2778" y="1637"/>
                                </a:lnTo>
                                <a:lnTo>
                                  <a:pt x="2715" y="1633"/>
                                </a:lnTo>
                                <a:lnTo>
                                  <a:pt x="2655" y="1632"/>
                                </a:lnTo>
                                <a:lnTo>
                                  <a:pt x="2597" y="1631"/>
                                </a:lnTo>
                                <a:lnTo>
                                  <a:pt x="2542" y="1631"/>
                                </a:lnTo>
                                <a:lnTo>
                                  <a:pt x="2491" y="1631"/>
                                </a:lnTo>
                                <a:lnTo>
                                  <a:pt x="2442" y="1632"/>
                                </a:lnTo>
                                <a:lnTo>
                                  <a:pt x="2396" y="1635"/>
                                </a:lnTo>
                                <a:lnTo>
                                  <a:pt x="2396" y="1410"/>
                                </a:lnTo>
                                <a:lnTo>
                                  <a:pt x="2438" y="1401"/>
                                </a:lnTo>
                                <a:lnTo>
                                  <a:pt x="2484" y="1392"/>
                                </a:lnTo>
                                <a:lnTo>
                                  <a:pt x="2532" y="1384"/>
                                </a:lnTo>
                                <a:lnTo>
                                  <a:pt x="2584" y="1379"/>
                                </a:lnTo>
                                <a:lnTo>
                                  <a:pt x="2638" y="1374"/>
                                </a:lnTo>
                                <a:lnTo>
                                  <a:pt x="2696" y="1371"/>
                                </a:lnTo>
                                <a:lnTo>
                                  <a:pt x="2756" y="1370"/>
                                </a:lnTo>
                                <a:lnTo>
                                  <a:pt x="2820" y="1370"/>
                                </a:lnTo>
                                <a:lnTo>
                                  <a:pt x="2885" y="1370"/>
                                </a:lnTo>
                                <a:lnTo>
                                  <a:pt x="2955" y="1373"/>
                                </a:lnTo>
                                <a:lnTo>
                                  <a:pt x="3027" y="1377"/>
                                </a:lnTo>
                                <a:lnTo>
                                  <a:pt x="3101" y="1382"/>
                                </a:lnTo>
                                <a:lnTo>
                                  <a:pt x="3180" y="1389"/>
                                </a:lnTo>
                                <a:lnTo>
                                  <a:pt x="3261" y="1396"/>
                                </a:lnTo>
                                <a:lnTo>
                                  <a:pt x="3344" y="1405"/>
                                </a:lnTo>
                                <a:lnTo>
                                  <a:pt x="3431" y="1416"/>
                                </a:lnTo>
                                <a:lnTo>
                                  <a:pt x="3518" y="1427"/>
                                </a:lnTo>
                                <a:lnTo>
                                  <a:pt x="3601" y="1439"/>
                                </a:lnTo>
                                <a:lnTo>
                                  <a:pt x="3680" y="1450"/>
                                </a:lnTo>
                                <a:lnTo>
                                  <a:pt x="3756" y="1462"/>
                                </a:lnTo>
                                <a:lnTo>
                                  <a:pt x="3829" y="1474"/>
                                </a:lnTo>
                                <a:lnTo>
                                  <a:pt x="3898" y="1486"/>
                                </a:lnTo>
                                <a:lnTo>
                                  <a:pt x="3962" y="1499"/>
                                </a:lnTo>
                                <a:lnTo>
                                  <a:pt x="4024" y="1512"/>
                                </a:lnTo>
                                <a:lnTo>
                                  <a:pt x="4082" y="1524"/>
                                </a:lnTo>
                                <a:lnTo>
                                  <a:pt x="4137" y="1537"/>
                                </a:lnTo>
                                <a:lnTo>
                                  <a:pt x="4188" y="1551"/>
                                </a:lnTo>
                                <a:lnTo>
                                  <a:pt x="4236" y="1564"/>
                                </a:lnTo>
                                <a:lnTo>
                                  <a:pt x="4280" y="1579"/>
                                </a:lnTo>
                                <a:lnTo>
                                  <a:pt x="4320" y="1592"/>
                                </a:lnTo>
                                <a:lnTo>
                                  <a:pt x="4358" y="1606"/>
                                </a:lnTo>
                                <a:lnTo>
                                  <a:pt x="4390" y="1620"/>
                                </a:lnTo>
                                <a:lnTo>
                                  <a:pt x="4396" y="1622"/>
                                </a:lnTo>
                                <a:lnTo>
                                  <a:pt x="4401" y="1623"/>
                                </a:lnTo>
                                <a:lnTo>
                                  <a:pt x="4406" y="1623"/>
                                </a:lnTo>
                                <a:lnTo>
                                  <a:pt x="4410" y="1622"/>
                                </a:lnTo>
                                <a:lnTo>
                                  <a:pt x="4413" y="1620"/>
                                </a:lnTo>
                                <a:lnTo>
                                  <a:pt x="4418" y="1617"/>
                                </a:lnTo>
                                <a:lnTo>
                                  <a:pt x="4420" y="1613"/>
                                </a:lnTo>
                                <a:lnTo>
                                  <a:pt x="4423" y="1607"/>
                                </a:lnTo>
                                <a:lnTo>
                                  <a:pt x="4425" y="1600"/>
                                </a:lnTo>
                                <a:lnTo>
                                  <a:pt x="4427" y="1593"/>
                                </a:lnTo>
                                <a:lnTo>
                                  <a:pt x="4431" y="1573"/>
                                </a:lnTo>
                                <a:lnTo>
                                  <a:pt x="4433" y="1550"/>
                                </a:lnTo>
                                <a:lnTo>
                                  <a:pt x="4433" y="1523"/>
                                </a:lnTo>
                                <a:lnTo>
                                  <a:pt x="4432" y="1492"/>
                                </a:lnTo>
                                <a:lnTo>
                                  <a:pt x="4430" y="1456"/>
                                </a:lnTo>
                                <a:lnTo>
                                  <a:pt x="4425" y="1416"/>
                                </a:lnTo>
                                <a:lnTo>
                                  <a:pt x="4420" y="1371"/>
                                </a:lnTo>
                                <a:lnTo>
                                  <a:pt x="4413" y="1322"/>
                                </a:lnTo>
                                <a:lnTo>
                                  <a:pt x="4406" y="1268"/>
                                </a:lnTo>
                                <a:lnTo>
                                  <a:pt x="4385" y="1149"/>
                                </a:lnTo>
                                <a:lnTo>
                                  <a:pt x="4373" y="1087"/>
                                </a:lnTo>
                                <a:lnTo>
                                  <a:pt x="4360" y="1027"/>
                                </a:lnTo>
                                <a:lnTo>
                                  <a:pt x="4346" y="970"/>
                                </a:lnTo>
                                <a:lnTo>
                                  <a:pt x="4331" y="916"/>
                                </a:lnTo>
                                <a:lnTo>
                                  <a:pt x="4315" y="865"/>
                                </a:lnTo>
                                <a:lnTo>
                                  <a:pt x="4299" y="817"/>
                                </a:lnTo>
                                <a:lnTo>
                                  <a:pt x="4281" y="772"/>
                                </a:lnTo>
                                <a:lnTo>
                                  <a:pt x="4261" y="730"/>
                                </a:lnTo>
                                <a:lnTo>
                                  <a:pt x="4242" y="691"/>
                                </a:lnTo>
                                <a:lnTo>
                                  <a:pt x="4222" y="654"/>
                                </a:lnTo>
                                <a:lnTo>
                                  <a:pt x="4200" y="621"/>
                                </a:lnTo>
                                <a:lnTo>
                                  <a:pt x="4177" y="591"/>
                                </a:lnTo>
                                <a:lnTo>
                                  <a:pt x="4154" y="563"/>
                                </a:lnTo>
                                <a:lnTo>
                                  <a:pt x="4142" y="551"/>
                                </a:lnTo>
                                <a:lnTo>
                                  <a:pt x="4129" y="539"/>
                                </a:lnTo>
                                <a:lnTo>
                                  <a:pt x="4117" y="528"/>
                                </a:lnTo>
                                <a:lnTo>
                                  <a:pt x="4104" y="517"/>
                                </a:lnTo>
                                <a:lnTo>
                                  <a:pt x="4091" y="507"/>
                                </a:lnTo>
                                <a:lnTo>
                                  <a:pt x="4078" y="498"/>
                                </a:lnTo>
                                <a:lnTo>
                                  <a:pt x="4065" y="491"/>
                                </a:lnTo>
                                <a:lnTo>
                                  <a:pt x="4050" y="483"/>
                                </a:lnTo>
                                <a:lnTo>
                                  <a:pt x="4032" y="475"/>
                                </a:lnTo>
                                <a:lnTo>
                                  <a:pt x="4015" y="469"/>
                                </a:lnTo>
                                <a:lnTo>
                                  <a:pt x="3995" y="462"/>
                                </a:lnTo>
                                <a:lnTo>
                                  <a:pt x="3974" y="455"/>
                                </a:lnTo>
                                <a:lnTo>
                                  <a:pt x="3928" y="443"/>
                                </a:lnTo>
                                <a:lnTo>
                                  <a:pt x="3877" y="432"/>
                                </a:lnTo>
                                <a:lnTo>
                                  <a:pt x="3820" y="421"/>
                                </a:lnTo>
                                <a:lnTo>
                                  <a:pt x="3758" y="411"/>
                                </a:lnTo>
                                <a:lnTo>
                                  <a:pt x="3690" y="402"/>
                                </a:lnTo>
                                <a:lnTo>
                                  <a:pt x="3619" y="395"/>
                                </a:lnTo>
                                <a:lnTo>
                                  <a:pt x="3547" y="388"/>
                                </a:lnTo>
                                <a:lnTo>
                                  <a:pt x="3474" y="384"/>
                                </a:lnTo>
                                <a:lnTo>
                                  <a:pt x="3399" y="380"/>
                                </a:lnTo>
                                <a:lnTo>
                                  <a:pt x="3323" y="378"/>
                                </a:lnTo>
                                <a:lnTo>
                                  <a:pt x="3246" y="377"/>
                                </a:lnTo>
                                <a:lnTo>
                                  <a:pt x="3167" y="378"/>
                                </a:lnTo>
                                <a:lnTo>
                                  <a:pt x="3087" y="380"/>
                                </a:lnTo>
                                <a:lnTo>
                                  <a:pt x="3009" y="384"/>
                                </a:lnTo>
                                <a:lnTo>
                                  <a:pt x="2930" y="388"/>
                                </a:lnTo>
                                <a:lnTo>
                                  <a:pt x="2852" y="395"/>
                                </a:lnTo>
                                <a:lnTo>
                                  <a:pt x="2776" y="403"/>
                                </a:lnTo>
                                <a:lnTo>
                                  <a:pt x="2701" y="413"/>
                                </a:lnTo>
                                <a:lnTo>
                                  <a:pt x="2626" y="425"/>
                                </a:lnTo>
                                <a:lnTo>
                                  <a:pt x="2552" y="438"/>
                                </a:lnTo>
                                <a:lnTo>
                                  <a:pt x="2480" y="452"/>
                                </a:lnTo>
                                <a:lnTo>
                                  <a:pt x="2445" y="461"/>
                                </a:lnTo>
                                <a:lnTo>
                                  <a:pt x="2411" y="470"/>
                                </a:lnTo>
                                <a:lnTo>
                                  <a:pt x="2378" y="479"/>
                                </a:lnTo>
                                <a:lnTo>
                                  <a:pt x="2348" y="488"/>
                                </a:lnTo>
                                <a:lnTo>
                                  <a:pt x="2317" y="498"/>
                                </a:lnTo>
                                <a:lnTo>
                                  <a:pt x="2289" y="509"/>
                                </a:lnTo>
                                <a:lnTo>
                                  <a:pt x="2263" y="520"/>
                                </a:lnTo>
                                <a:lnTo>
                                  <a:pt x="2236" y="532"/>
                                </a:lnTo>
                                <a:lnTo>
                                  <a:pt x="2212" y="544"/>
                                </a:lnTo>
                                <a:lnTo>
                                  <a:pt x="2189" y="556"/>
                                </a:lnTo>
                                <a:lnTo>
                                  <a:pt x="2167" y="569"/>
                                </a:lnTo>
                                <a:lnTo>
                                  <a:pt x="2148" y="583"/>
                                </a:lnTo>
                                <a:lnTo>
                                  <a:pt x="2128" y="598"/>
                                </a:lnTo>
                                <a:lnTo>
                                  <a:pt x="2111" y="612"/>
                                </a:lnTo>
                                <a:lnTo>
                                  <a:pt x="2095" y="627"/>
                                </a:lnTo>
                                <a:lnTo>
                                  <a:pt x="2080" y="642"/>
                                </a:lnTo>
                                <a:lnTo>
                                  <a:pt x="2064" y="662"/>
                                </a:lnTo>
                                <a:lnTo>
                                  <a:pt x="2050" y="683"/>
                                </a:lnTo>
                                <a:lnTo>
                                  <a:pt x="2035" y="705"/>
                                </a:lnTo>
                                <a:lnTo>
                                  <a:pt x="2024" y="728"/>
                                </a:lnTo>
                                <a:lnTo>
                                  <a:pt x="2013" y="752"/>
                                </a:lnTo>
                                <a:lnTo>
                                  <a:pt x="2006" y="778"/>
                                </a:lnTo>
                                <a:lnTo>
                                  <a:pt x="1998" y="805"/>
                                </a:lnTo>
                                <a:lnTo>
                                  <a:pt x="1993" y="834"/>
                                </a:lnTo>
                                <a:lnTo>
                                  <a:pt x="1988" y="863"/>
                                </a:lnTo>
                                <a:lnTo>
                                  <a:pt x="1986" y="895"/>
                                </a:lnTo>
                                <a:lnTo>
                                  <a:pt x="1985" y="928"/>
                                </a:lnTo>
                                <a:lnTo>
                                  <a:pt x="1986" y="961"/>
                                </a:lnTo>
                                <a:lnTo>
                                  <a:pt x="1988" y="996"/>
                                </a:lnTo>
                                <a:lnTo>
                                  <a:pt x="1992" y="1034"/>
                                </a:lnTo>
                                <a:lnTo>
                                  <a:pt x="1997" y="1072"/>
                                </a:lnTo>
                                <a:lnTo>
                                  <a:pt x="2004" y="1111"/>
                                </a:lnTo>
                                <a:lnTo>
                                  <a:pt x="2017" y="1189"/>
                                </a:lnTo>
                                <a:lnTo>
                                  <a:pt x="2022" y="1226"/>
                                </a:lnTo>
                                <a:lnTo>
                                  <a:pt x="2027" y="1262"/>
                                </a:lnTo>
                                <a:lnTo>
                                  <a:pt x="2031" y="1297"/>
                                </a:lnTo>
                                <a:lnTo>
                                  <a:pt x="2033" y="1331"/>
                                </a:lnTo>
                                <a:lnTo>
                                  <a:pt x="2035" y="1363"/>
                                </a:lnTo>
                                <a:lnTo>
                                  <a:pt x="2036" y="1395"/>
                                </a:lnTo>
                                <a:lnTo>
                                  <a:pt x="2038" y="1426"/>
                                </a:lnTo>
                                <a:lnTo>
                                  <a:pt x="2036" y="1454"/>
                                </a:lnTo>
                                <a:lnTo>
                                  <a:pt x="2035" y="1483"/>
                                </a:lnTo>
                                <a:lnTo>
                                  <a:pt x="2033" y="1510"/>
                                </a:lnTo>
                                <a:lnTo>
                                  <a:pt x="2031" y="1536"/>
                                </a:lnTo>
                                <a:lnTo>
                                  <a:pt x="2027" y="1560"/>
                                </a:lnTo>
                                <a:lnTo>
                                  <a:pt x="2022" y="1584"/>
                                </a:lnTo>
                                <a:lnTo>
                                  <a:pt x="2017" y="1606"/>
                                </a:lnTo>
                                <a:lnTo>
                                  <a:pt x="2000" y="1605"/>
                                </a:lnTo>
                                <a:lnTo>
                                  <a:pt x="1979" y="1605"/>
                                </a:lnTo>
                                <a:lnTo>
                                  <a:pt x="1950" y="1606"/>
                                </a:lnTo>
                                <a:lnTo>
                                  <a:pt x="1917" y="1609"/>
                                </a:lnTo>
                                <a:lnTo>
                                  <a:pt x="1834" y="1618"/>
                                </a:lnTo>
                                <a:lnTo>
                                  <a:pt x="1729" y="1631"/>
                                </a:lnTo>
                                <a:lnTo>
                                  <a:pt x="1672" y="1640"/>
                                </a:lnTo>
                                <a:lnTo>
                                  <a:pt x="1615" y="1649"/>
                                </a:lnTo>
                                <a:lnTo>
                                  <a:pt x="1557" y="1659"/>
                                </a:lnTo>
                                <a:lnTo>
                                  <a:pt x="1500" y="1670"/>
                                </a:lnTo>
                                <a:lnTo>
                                  <a:pt x="1443" y="1684"/>
                                </a:lnTo>
                                <a:lnTo>
                                  <a:pt x="1385" y="1697"/>
                                </a:lnTo>
                                <a:lnTo>
                                  <a:pt x="1330" y="1711"/>
                                </a:lnTo>
                                <a:lnTo>
                                  <a:pt x="1273" y="1727"/>
                                </a:lnTo>
                                <a:lnTo>
                                  <a:pt x="1217" y="1744"/>
                                </a:lnTo>
                                <a:lnTo>
                                  <a:pt x="1166" y="1761"/>
                                </a:lnTo>
                                <a:lnTo>
                                  <a:pt x="1117" y="1781"/>
                                </a:lnTo>
                                <a:lnTo>
                                  <a:pt x="1071" y="1800"/>
                                </a:lnTo>
                                <a:lnTo>
                                  <a:pt x="1027" y="1821"/>
                                </a:lnTo>
                                <a:lnTo>
                                  <a:pt x="988" y="1844"/>
                                </a:lnTo>
                                <a:lnTo>
                                  <a:pt x="951" y="1867"/>
                                </a:lnTo>
                                <a:lnTo>
                                  <a:pt x="916" y="1891"/>
                                </a:lnTo>
                                <a:lnTo>
                                  <a:pt x="902" y="1903"/>
                                </a:lnTo>
                                <a:lnTo>
                                  <a:pt x="888" y="1916"/>
                                </a:lnTo>
                                <a:lnTo>
                                  <a:pt x="877" y="1928"/>
                                </a:lnTo>
                                <a:lnTo>
                                  <a:pt x="869" y="1941"/>
                                </a:lnTo>
                                <a:lnTo>
                                  <a:pt x="862" y="1954"/>
                                </a:lnTo>
                                <a:lnTo>
                                  <a:pt x="858" y="1968"/>
                                </a:lnTo>
                                <a:lnTo>
                                  <a:pt x="856" y="1982"/>
                                </a:lnTo>
                                <a:lnTo>
                                  <a:pt x="856" y="1996"/>
                                </a:lnTo>
                                <a:lnTo>
                                  <a:pt x="858" y="2010"/>
                                </a:lnTo>
                                <a:lnTo>
                                  <a:pt x="862" y="2024"/>
                                </a:lnTo>
                                <a:lnTo>
                                  <a:pt x="869" y="2039"/>
                                </a:lnTo>
                                <a:lnTo>
                                  <a:pt x="877" y="2054"/>
                                </a:lnTo>
                                <a:lnTo>
                                  <a:pt x="888" y="2068"/>
                                </a:lnTo>
                                <a:lnTo>
                                  <a:pt x="902" y="2083"/>
                                </a:lnTo>
                                <a:lnTo>
                                  <a:pt x="917" y="2099"/>
                                </a:lnTo>
                                <a:lnTo>
                                  <a:pt x="934" y="2115"/>
                                </a:lnTo>
                                <a:lnTo>
                                  <a:pt x="955" y="2131"/>
                                </a:lnTo>
                                <a:lnTo>
                                  <a:pt x="978" y="2147"/>
                                </a:lnTo>
                                <a:lnTo>
                                  <a:pt x="1002" y="2160"/>
                                </a:lnTo>
                                <a:lnTo>
                                  <a:pt x="1027" y="2172"/>
                                </a:lnTo>
                                <a:lnTo>
                                  <a:pt x="1053" y="2184"/>
                                </a:lnTo>
                                <a:lnTo>
                                  <a:pt x="1081" y="2194"/>
                                </a:lnTo>
                                <a:lnTo>
                                  <a:pt x="1110" y="2201"/>
                                </a:lnTo>
                                <a:lnTo>
                                  <a:pt x="1140" y="2209"/>
                                </a:lnTo>
                                <a:lnTo>
                                  <a:pt x="1171" y="2214"/>
                                </a:lnTo>
                                <a:lnTo>
                                  <a:pt x="1204" y="2219"/>
                                </a:lnTo>
                                <a:lnTo>
                                  <a:pt x="1238" y="2222"/>
                                </a:lnTo>
                                <a:lnTo>
                                  <a:pt x="1273" y="2223"/>
                                </a:lnTo>
                                <a:lnTo>
                                  <a:pt x="1310" y="2224"/>
                                </a:lnTo>
                                <a:lnTo>
                                  <a:pt x="1347" y="2223"/>
                                </a:lnTo>
                                <a:lnTo>
                                  <a:pt x="1387" y="2220"/>
                                </a:lnTo>
                                <a:lnTo>
                                  <a:pt x="1427" y="2217"/>
                                </a:lnTo>
                                <a:lnTo>
                                  <a:pt x="1467" y="2212"/>
                                </a:lnTo>
                                <a:lnTo>
                                  <a:pt x="1506" y="2209"/>
                                </a:lnTo>
                                <a:lnTo>
                                  <a:pt x="1544" y="2207"/>
                                </a:lnTo>
                                <a:lnTo>
                                  <a:pt x="1580" y="2206"/>
                                </a:lnTo>
                                <a:lnTo>
                                  <a:pt x="1615" y="2206"/>
                                </a:lnTo>
                                <a:lnTo>
                                  <a:pt x="1649" y="2206"/>
                                </a:lnTo>
                                <a:lnTo>
                                  <a:pt x="1681" y="2207"/>
                                </a:lnTo>
                                <a:lnTo>
                                  <a:pt x="1712" y="2209"/>
                                </a:lnTo>
                                <a:lnTo>
                                  <a:pt x="1742" y="2212"/>
                                </a:lnTo>
                                <a:lnTo>
                                  <a:pt x="1770" y="2217"/>
                                </a:lnTo>
                                <a:lnTo>
                                  <a:pt x="1797" y="2221"/>
                                </a:lnTo>
                                <a:lnTo>
                                  <a:pt x="1822" y="2226"/>
                                </a:lnTo>
                                <a:lnTo>
                                  <a:pt x="1847" y="2233"/>
                                </a:lnTo>
                                <a:lnTo>
                                  <a:pt x="1870" y="2241"/>
                                </a:lnTo>
                                <a:lnTo>
                                  <a:pt x="1891" y="2249"/>
                                </a:lnTo>
                                <a:lnTo>
                                  <a:pt x="1912" y="2258"/>
                                </a:lnTo>
                                <a:lnTo>
                                  <a:pt x="1890" y="2292"/>
                                </a:lnTo>
                                <a:lnTo>
                                  <a:pt x="1871" y="2326"/>
                                </a:lnTo>
                                <a:lnTo>
                                  <a:pt x="1855" y="2360"/>
                                </a:lnTo>
                                <a:lnTo>
                                  <a:pt x="1842" y="2394"/>
                                </a:lnTo>
                                <a:lnTo>
                                  <a:pt x="1831" y="2426"/>
                                </a:lnTo>
                                <a:lnTo>
                                  <a:pt x="1822" y="2460"/>
                                </a:lnTo>
                                <a:lnTo>
                                  <a:pt x="1817" y="2493"/>
                                </a:lnTo>
                                <a:lnTo>
                                  <a:pt x="1815" y="2509"/>
                                </a:lnTo>
                                <a:lnTo>
                                  <a:pt x="1814" y="2525"/>
                                </a:lnTo>
                                <a:lnTo>
                                  <a:pt x="1809" y="2654"/>
                                </a:lnTo>
                                <a:lnTo>
                                  <a:pt x="1808" y="2717"/>
                                </a:lnTo>
                                <a:lnTo>
                                  <a:pt x="1807" y="2781"/>
                                </a:lnTo>
                                <a:lnTo>
                                  <a:pt x="1809" y="2810"/>
                                </a:lnTo>
                                <a:lnTo>
                                  <a:pt x="1811" y="2837"/>
                                </a:lnTo>
                                <a:lnTo>
                                  <a:pt x="1814" y="2863"/>
                                </a:lnTo>
                                <a:lnTo>
                                  <a:pt x="1817" y="2891"/>
                                </a:lnTo>
                                <a:lnTo>
                                  <a:pt x="1821" y="2916"/>
                                </a:lnTo>
                                <a:lnTo>
                                  <a:pt x="1826" y="2941"/>
                                </a:lnTo>
                                <a:lnTo>
                                  <a:pt x="1831" y="2965"/>
                                </a:lnTo>
                                <a:lnTo>
                                  <a:pt x="1837" y="2989"/>
                                </a:lnTo>
                                <a:lnTo>
                                  <a:pt x="1843" y="3012"/>
                                </a:lnTo>
                                <a:lnTo>
                                  <a:pt x="1851" y="3034"/>
                                </a:lnTo>
                                <a:lnTo>
                                  <a:pt x="1858" y="3056"/>
                                </a:lnTo>
                                <a:lnTo>
                                  <a:pt x="1867" y="3077"/>
                                </a:lnTo>
                                <a:lnTo>
                                  <a:pt x="1876" y="3098"/>
                                </a:lnTo>
                                <a:lnTo>
                                  <a:pt x="1886" y="3118"/>
                                </a:lnTo>
                                <a:lnTo>
                                  <a:pt x="1896" y="3137"/>
                                </a:lnTo>
                                <a:lnTo>
                                  <a:pt x="1906" y="3156"/>
                                </a:lnTo>
                                <a:lnTo>
                                  <a:pt x="1952" y="3231"/>
                                </a:lnTo>
                                <a:lnTo>
                                  <a:pt x="1998" y="3312"/>
                                </a:lnTo>
                                <a:lnTo>
                                  <a:pt x="2046" y="3396"/>
                                </a:lnTo>
                                <a:lnTo>
                                  <a:pt x="2094" y="3486"/>
                                </a:lnTo>
                                <a:lnTo>
                                  <a:pt x="2125" y="3545"/>
                                </a:lnTo>
                                <a:lnTo>
                                  <a:pt x="2151" y="3598"/>
                                </a:lnTo>
                                <a:lnTo>
                                  <a:pt x="2174" y="3648"/>
                                </a:lnTo>
                                <a:lnTo>
                                  <a:pt x="2194" y="3691"/>
                                </a:lnTo>
                                <a:lnTo>
                                  <a:pt x="2210" y="3731"/>
                                </a:lnTo>
                                <a:lnTo>
                                  <a:pt x="2222" y="3765"/>
                                </a:lnTo>
                                <a:lnTo>
                                  <a:pt x="2232" y="3794"/>
                                </a:lnTo>
                                <a:lnTo>
                                  <a:pt x="2238" y="3819"/>
                                </a:lnTo>
                                <a:lnTo>
                                  <a:pt x="2249" y="3869"/>
                                </a:lnTo>
                                <a:lnTo>
                                  <a:pt x="2266" y="3933"/>
                                </a:lnTo>
                                <a:lnTo>
                                  <a:pt x="2288" y="4009"/>
                                </a:lnTo>
                                <a:lnTo>
                                  <a:pt x="2315" y="4099"/>
                                </a:lnTo>
                                <a:lnTo>
                                  <a:pt x="2317" y="4103"/>
                                </a:lnTo>
                                <a:lnTo>
                                  <a:pt x="2319" y="4109"/>
                                </a:lnTo>
                                <a:lnTo>
                                  <a:pt x="2324" y="4114"/>
                                </a:lnTo>
                                <a:lnTo>
                                  <a:pt x="2328" y="4118"/>
                                </a:lnTo>
                                <a:lnTo>
                                  <a:pt x="2340" y="4129"/>
                                </a:lnTo>
                                <a:lnTo>
                                  <a:pt x="2356" y="4139"/>
                                </a:lnTo>
                                <a:lnTo>
                                  <a:pt x="2377" y="4150"/>
                                </a:lnTo>
                                <a:lnTo>
                                  <a:pt x="2401" y="4161"/>
                                </a:lnTo>
                                <a:lnTo>
                                  <a:pt x="2430" y="4171"/>
                                </a:lnTo>
                                <a:lnTo>
                                  <a:pt x="2461" y="4182"/>
                                </a:lnTo>
                                <a:lnTo>
                                  <a:pt x="2497" y="4193"/>
                                </a:lnTo>
                                <a:lnTo>
                                  <a:pt x="2537" y="4204"/>
                                </a:lnTo>
                                <a:lnTo>
                                  <a:pt x="2580" y="4213"/>
                                </a:lnTo>
                                <a:lnTo>
                                  <a:pt x="2627" y="4224"/>
                                </a:lnTo>
                                <a:lnTo>
                                  <a:pt x="2679" y="4235"/>
                                </a:lnTo>
                                <a:lnTo>
                                  <a:pt x="2734" y="4246"/>
                                </a:lnTo>
                                <a:lnTo>
                                  <a:pt x="2793" y="4257"/>
                                </a:lnTo>
                                <a:lnTo>
                                  <a:pt x="2857" y="4268"/>
                                </a:lnTo>
                                <a:lnTo>
                                  <a:pt x="2980" y="4291"/>
                                </a:lnTo>
                                <a:lnTo>
                                  <a:pt x="3089" y="4312"/>
                                </a:lnTo>
                                <a:lnTo>
                                  <a:pt x="3186" y="4333"/>
                                </a:lnTo>
                                <a:lnTo>
                                  <a:pt x="3269" y="4352"/>
                                </a:lnTo>
                                <a:lnTo>
                                  <a:pt x="3305" y="4362"/>
                                </a:lnTo>
                                <a:lnTo>
                                  <a:pt x="3338" y="4372"/>
                                </a:lnTo>
                                <a:lnTo>
                                  <a:pt x="3368" y="4382"/>
                                </a:lnTo>
                                <a:lnTo>
                                  <a:pt x="3393" y="4390"/>
                                </a:lnTo>
                                <a:lnTo>
                                  <a:pt x="3416" y="4399"/>
                                </a:lnTo>
                                <a:lnTo>
                                  <a:pt x="3436" y="4408"/>
                                </a:lnTo>
                                <a:lnTo>
                                  <a:pt x="3452" y="4417"/>
                                </a:lnTo>
                                <a:lnTo>
                                  <a:pt x="3464" y="4425"/>
                                </a:lnTo>
                                <a:lnTo>
                                  <a:pt x="3467" y="4431"/>
                                </a:lnTo>
                                <a:lnTo>
                                  <a:pt x="3471" y="4436"/>
                                </a:lnTo>
                                <a:lnTo>
                                  <a:pt x="3472" y="4443"/>
                                </a:lnTo>
                                <a:lnTo>
                                  <a:pt x="3473" y="4449"/>
                                </a:lnTo>
                                <a:lnTo>
                                  <a:pt x="3473" y="4456"/>
                                </a:lnTo>
                                <a:lnTo>
                                  <a:pt x="3472" y="4464"/>
                                </a:lnTo>
                                <a:lnTo>
                                  <a:pt x="3471" y="4471"/>
                                </a:lnTo>
                                <a:lnTo>
                                  <a:pt x="3468" y="4479"/>
                                </a:lnTo>
                                <a:lnTo>
                                  <a:pt x="3461" y="4496"/>
                                </a:lnTo>
                                <a:lnTo>
                                  <a:pt x="3451" y="4515"/>
                                </a:lnTo>
                                <a:lnTo>
                                  <a:pt x="3438" y="4535"/>
                                </a:lnTo>
                                <a:lnTo>
                                  <a:pt x="3421" y="4556"/>
                                </a:lnTo>
                                <a:lnTo>
                                  <a:pt x="3405" y="4578"/>
                                </a:lnTo>
                                <a:lnTo>
                                  <a:pt x="3390" y="4599"/>
                                </a:lnTo>
                                <a:lnTo>
                                  <a:pt x="3378" y="4620"/>
                                </a:lnTo>
                                <a:lnTo>
                                  <a:pt x="3368" y="4640"/>
                                </a:lnTo>
                                <a:lnTo>
                                  <a:pt x="3360" y="4659"/>
                                </a:lnTo>
                                <a:lnTo>
                                  <a:pt x="3354" y="4678"/>
                                </a:lnTo>
                                <a:lnTo>
                                  <a:pt x="3350" y="4695"/>
                                </a:lnTo>
                                <a:lnTo>
                                  <a:pt x="3349" y="4713"/>
                                </a:lnTo>
                                <a:lnTo>
                                  <a:pt x="3350" y="4726"/>
                                </a:lnTo>
                                <a:lnTo>
                                  <a:pt x="3353" y="4740"/>
                                </a:lnTo>
                                <a:lnTo>
                                  <a:pt x="3356" y="4753"/>
                                </a:lnTo>
                                <a:lnTo>
                                  <a:pt x="3359" y="4766"/>
                                </a:lnTo>
                                <a:lnTo>
                                  <a:pt x="3364" y="4779"/>
                                </a:lnTo>
                                <a:lnTo>
                                  <a:pt x="3368" y="4792"/>
                                </a:lnTo>
                                <a:lnTo>
                                  <a:pt x="3373" y="4806"/>
                                </a:lnTo>
                                <a:lnTo>
                                  <a:pt x="3380" y="4819"/>
                                </a:lnTo>
                                <a:lnTo>
                                  <a:pt x="3388" y="4832"/>
                                </a:lnTo>
                                <a:lnTo>
                                  <a:pt x="3395" y="4844"/>
                                </a:lnTo>
                                <a:lnTo>
                                  <a:pt x="3413" y="4870"/>
                                </a:lnTo>
                                <a:lnTo>
                                  <a:pt x="3433" y="4894"/>
                                </a:lnTo>
                                <a:lnTo>
                                  <a:pt x="3457" y="4919"/>
                                </a:lnTo>
                                <a:lnTo>
                                  <a:pt x="3482" y="4943"/>
                                </a:lnTo>
                                <a:lnTo>
                                  <a:pt x="3502" y="4966"/>
                                </a:lnTo>
                                <a:lnTo>
                                  <a:pt x="3521" y="4989"/>
                                </a:lnTo>
                                <a:lnTo>
                                  <a:pt x="3536" y="5011"/>
                                </a:lnTo>
                                <a:lnTo>
                                  <a:pt x="3549" y="5032"/>
                                </a:lnTo>
                                <a:lnTo>
                                  <a:pt x="3559" y="5052"/>
                                </a:lnTo>
                                <a:lnTo>
                                  <a:pt x="3566" y="5072"/>
                                </a:lnTo>
                                <a:lnTo>
                                  <a:pt x="3570" y="5091"/>
                                </a:lnTo>
                                <a:lnTo>
                                  <a:pt x="3573" y="5106"/>
                                </a:lnTo>
                                <a:lnTo>
                                  <a:pt x="3581" y="5143"/>
                                </a:lnTo>
                                <a:lnTo>
                                  <a:pt x="3615" y="5282"/>
                                </a:lnTo>
                                <a:lnTo>
                                  <a:pt x="3663" y="5472"/>
                                </a:lnTo>
                                <a:lnTo>
                                  <a:pt x="3715" y="5682"/>
                                </a:lnTo>
                                <a:lnTo>
                                  <a:pt x="3816" y="6089"/>
                                </a:lnTo>
                                <a:lnTo>
                                  <a:pt x="3835" y="6174"/>
                                </a:lnTo>
                                <a:lnTo>
                                  <a:pt x="3849" y="6239"/>
                                </a:lnTo>
                                <a:lnTo>
                                  <a:pt x="3853" y="6264"/>
                                </a:lnTo>
                                <a:lnTo>
                                  <a:pt x="3856" y="6284"/>
                                </a:lnTo>
                                <a:lnTo>
                                  <a:pt x="3857" y="6298"/>
                                </a:lnTo>
                                <a:lnTo>
                                  <a:pt x="3857" y="6308"/>
                                </a:lnTo>
                                <a:lnTo>
                                  <a:pt x="3855" y="6316"/>
                                </a:lnTo>
                                <a:lnTo>
                                  <a:pt x="3853" y="6323"/>
                                </a:lnTo>
                                <a:lnTo>
                                  <a:pt x="3851" y="6325"/>
                                </a:lnTo>
                                <a:lnTo>
                                  <a:pt x="3849" y="6327"/>
                                </a:lnTo>
                                <a:lnTo>
                                  <a:pt x="3845" y="6328"/>
                                </a:lnTo>
                                <a:lnTo>
                                  <a:pt x="3842" y="6328"/>
                                </a:lnTo>
                                <a:lnTo>
                                  <a:pt x="3835" y="6326"/>
                                </a:lnTo>
                                <a:lnTo>
                                  <a:pt x="3827" y="6322"/>
                                </a:lnTo>
                                <a:lnTo>
                                  <a:pt x="3816" y="6315"/>
                                </a:lnTo>
                                <a:lnTo>
                                  <a:pt x="3805" y="6305"/>
                                </a:lnTo>
                                <a:lnTo>
                                  <a:pt x="3792" y="6293"/>
                                </a:lnTo>
                                <a:lnTo>
                                  <a:pt x="3776" y="6278"/>
                                </a:lnTo>
                                <a:lnTo>
                                  <a:pt x="3761" y="6261"/>
                                </a:lnTo>
                                <a:lnTo>
                                  <a:pt x="3744" y="6240"/>
                                </a:lnTo>
                                <a:lnTo>
                                  <a:pt x="3704" y="6191"/>
                                </a:lnTo>
                                <a:lnTo>
                                  <a:pt x="3660" y="6131"/>
                                </a:lnTo>
                                <a:lnTo>
                                  <a:pt x="3449" y="5845"/>
                                </a:lnTo>
                                <a:lnTo>
                                  <a:pt x="3329" y="5685"/>
                                </a:lnTo>
                                <a:lnTo>
                                  <a:pt x="3199" y="5511"/>
                                </a:lnTo>
                                <a:lnTo>
                                  <a:pt x="3131" y="5423"/>
                                </a:lnTo>
                                <a:lnTo>
                                  <a:pt x="3062" y="5334"/>
                                </a:lnTo>
                                <a:lnTo>
                                  <a:pt x="2993" y="5248"/>
                                </a:lnTo>
                                <a:lnTo>
                                  <a:pt x="2923" y="5161"/>
                                </a:lnTo>
                                <a:lnTo>
                                  <a:pt x="2852" y="5075"/>
                                </a:lnTo>
                                <a:lnTo>
                                  <a:pt x="2780" y="4991"/>
                                </a:lnTo>
                                <a:lnTo>
                                  <a:pt x="2708" y="4907"/>
                                </a:lnTo>
                                <a:lnTo>
                                  <a:pt x="2635" y="4825"/>
                                </a:lnTo>
                                <a:lnTo>
                                  <a:pt x="2599" y="4785"/>
                                </a:lnTo>
                                <a:lnTo>
                                  <a:pt x="2564" y="4747"/>
                                </a:lnTo>
                                <a:lnTo>
                                  <a:pt x="2529" y="4711"/>
                                </a:lnTo>
                                <a:lnTo>
                                  <a:pt x="2494" y="4677"/>
                                </a:lnTo>
                                <a:lnTo>
                                  <a:pt x="2460" y="4645"/>
                                </a:lnTo>
                                <a:lnTo>
                                  <a:pt x="2427" y="4615"/>
                                </a:lnTo>
                                <a:lnTo>
                                  <a:pt x="2396" y="4588"/>
                                </a:lnTo>
                                <a:lnTo>
                                  <a:pt x="2363" y="4563"/>
                                </a:lnTo>
                                <a:lnTo>
                                  <a:pt x="2332" y="4540"/>
                                </a:lnTo>
                                <a:lnTo>
                                  <a:pt x="2302" y="4519"/>
                                </a:lnTo>
                                <a:lnTo>
                                  <a:pt x="2272" y="4501"/>
                                </a:lnTo>
                                <a:lnTo>
                                  <a:pt x="2243" y="4484"/>
                                </a:lnTo>
                                <a:lnTo>
                                  <a:pt x="2214" y="4469"/>
                                </a:lnTo>
                                <a:lnTo>
                                  <a:pt x="2187" y="4457"/>
                                </a:lnTo>
                                <a:lnTo>
                                  <a:pt x="2160" y="4446"/>
                                </a:lnTo>
                                <a:lnTo>
                                  <a:pt x="2133" y="4439"/>
                                </a:lnTo>
                                <a:lnTo>
                                  <a:pt x="2117" y="4436"/>
                                </a:lnTo>
                                <a:lnTo>
                                  <a:pt x="2100" y="4435"/>
                                </a:lnTo>
                                <a:lnTo>
                                  <a:pt x="2082" y="4435"/>
                                </a:lnTo>
                                <a:lnTo>
                                  <a:pt x="2064" y="4439"/>
                                </a:lnTo>
                                <a:lnTo>
                                  <a:pt x="2044" y="4442"/>
                                </a:lnTo>
                                <a:lnTo>
                                  <a:pt x="2023" y="4447"/>
                                </a:lnTo>
                                <a:lnTo>
                                  <a:pt x="2003" y="4455"/>
                                </a:lnTo>
                                <a:lnTo>
                                  <a:pt x="1981" y="4464"/>
                                </a:lnTo>
                                <a:lnTo>
                                  <a:pt x="1958" y="4475"/>
                                </a:lnTo>
                                <a:lnTo>
                                  <a:pt x="1934" y="4487"/>
                                </a:lnTo>
                                <a:lnTo>
                                  <a:pt x="1910" y="4501"/>
                                </a:lnTo>
                                <a:lnTo>
                                  <a:pt x="1883" y="4516"/>
                                </a:lnTo>
                                <a:lnTo>
                                  <a:pt x="1857" y="4534"/>
                                </a:lnTo>
                                <a:lnTo>
                                  <a:pt x="1831" y="4552"/>
                                </a:lnTo>
                                <a:lnTo>
                                  <a:pt x="1803" y="4573"/>
                                </a:lnTo>
                                <a:lnTo>
                                  <a:pt x="1774" y="4595"/>
                                </a:lnTo>
                                <a:lnTo>
                                  <a:pt x="1711" y="4644"/>
                                </a:lnTo>
                                <a:lnTo>
                                  <a:pt x="1637" y="4697"/>
                                </a:lnTo>
                                <a:lnTo>
                                  <a:pt x="1553" y="4756"/>
                                </a:lnTo>
                                <a:lnTo>
                                  <a:pt x="1458" y="4821"/>
                                </a:lnTo>
                                <a:lnTo>
                                  <a:pt x="1352" y="4890"/>
                                </a:lnTo>
                                <a:lnTo>
                                  <a:pt x="1236" y="4965"/>
                                </a:lnTo>
                                <a:lnTo>
                                  <a:pt x="1109" y="5045"/>
                                </a:lnTo>
                                <a:lnTo>
                                  <a:pt x="973" y="5130"/>
                                </a:lnTo>
                                <a:lnTo>
                                  <a:pt x="809" y="5232"/>
                                </a:lnTo>
                                <a:lnTo>
                                  <a:pt x="662" y="5324"/>
                                </a:lnTo>
                                <a:lnTo>
                                  <a:pt x="532" y="5409"/>
                                </a:lnTo>
                                <a:lnTo>
                                  <a:pt x="419" y="5484"/>
                                </a:lnTo>
                                <a:lnTo>
                                  <a:pt x="322" y="5551"/>
                                </a:lnTo>
                                <a:lnTo>
                                  <a:pt x="241" y="5607"/>
                                </a:lnTo>
                                <a:lnTo>
                                  <a:pt x="207" y="5634"/>
                                </a:lnTo>
                                <a:lnTo>
                                  <a:pt x="177" y="5657"/>
                                </a:lnTo>
                                <a:lnTo>
                                  <a:pt x="151" y="5678"/>
                                </a:lnTo>
                                <a:lnTo>
                                  <a:pt x="130" y="5697"/>
                                </a:lnTo>
                                <a:lnTo>
                                  <a:pt x="121" y="5707"/>
                                </a:lnTo>
                                <a:lnTo>
                                  <a:pt x="111" y="5717"/>
                                </a:lnTo>
                                <a:lnTo>
                                  <a:pt x="102" y="5728"/>
                                </a:lnTo>
                                <a:lnTo>
                                  <a:pt x="94" y="5740"/>
                                </a:lnTo>
                                <a:lnTo>
                                  <a:pt x="86" y="5753"/>
                                </a:lnTo>
                                <a:lnTo>
                                  <a:pt x="78" y="5766"/>
                                </a:lnTo>
                                <a:lnTo>
                                  <a:pt x="70" y="5780"/>
                                </a:lnTo>
                                <a:lnTo>
                                  <a:pt x="64" y="5795"/>
                                </a:lnTo>
                                <a:lnTo>
                                  <a:pt x="51" y="5828"/>
                                </a:lnTo>
                                <a:lnTo>
                                  <a:pt x="40" y="5863"/>
                                </a:lnTo>
                                <a:lnTo>
                                  <a:pt x="29" y="5902"/>
                                </a:lnTo>
                                <a:lnTo>
                                  <a:pt x="21" y="5945"/>
                                </a:lnTo>
                                <a:lnTo>
                                  <a:pt x="13" y="5990"/>
                                </a:lnTo>
                                <a:lnTo>
                                  <a:pt x="8" y="6039"/>
                                </a:lnTo>
                                <a:lnTo>
                                  <a:pt x="4" y="6090"/>
                                </a:lnTo>
                                <a:lnTo>
                                  <a:pt x="1" y="6146"/>
                                </a:lnTo>
                                <a:lnTo>
                                  <a:pt x="0" y="6204"/>
                                </a:lnTo>
                                <a:lnTo>
                                  <a:pt x="0" y="6266"/>
                                </a:lnTo>
                                <a:lnTo>
                                  <a:pt x="3" y="6331"/>
                                </a:lnTo>
                                <a:lnTo>
                                  <a:pt x="6" y="6398"/>
                                </a:lnTo>
                                <a:lnTo>
                                  <a:pt x="4433" y="6398"/>
                                </a:lnTo>
                                <a:lnTo>
                                  <a:pt x="4431" y="6359"/>
                                </a:lnTo>
                                <a:lnTo>
                                  <a:pt x="4427" y="6318"/>
                                </a:lnTo>
                                <a:lnTo>
                                  <a:pt x="4424" y="6276"/>
                                </a:lnTo>
                                <a:lnTo>
                                  <a:pt x="4420" y="6232"/>
                                </a:lnTo>
                                <a:lnTo>
                                  <a:pt x="4414" y="6185"/>
                                </a:lnTo>
                                <a:lnTo>
                                  <a:pt x="4408" y="6138"/>
                                </a:lnTo>
                                <a:lnTo>
                                  <a:pt x="4392" y="6037"/>
                                </a:lnTo>
                                <a:lnTo>
                                  <a:pt x="4373" y="5929"/>
                                </a:lnTo>
                                <a:lnTo>
                                  <a:pt x="4350" y="5814"/>
                                </a:lnTo>
                                <a:lnTo>
                                  <a:pt x="4324" y="5691"/>
                                </a:lnTo>
                                <a:lnTo>
                                  <a:pt x="4294" y="5561"/>
                                </a:lnTo>
                                <a:lnTo>
                                  <a:pt x="4237" y="5323"/>
                                </a:lnTo>
                                <a:lnTo>
                                  <a:pt x="4195" y="5137"/>
                                </a:lnTo>
                                <a:lnTo>
                                  <a:pt x="4179" y="5063"/>
                                </a:lnTo>
                                <a:lnTo>
                                  <a:pt x="4167" y="5003"/>
                                </a:lnTo>
                                <a:lnTo>
                                  <a:pt x="4160" y="4956"/>
                                </a:lnTo>
                                <a:lnTo>
                                  <a:pt x="4154" y="4922"/>
                                </a:lnTo>
                                <a:lnTo>
                                  <a:pt x="4174" y="4944"/>
                                </a:lnTo>
                                <a:lnTo>
                                  <a:pt x="4193" y="4968"/>
                                </a:lnTo>
                                <a:lnTo>
                                  <a:pt x="4211" y="4995"/>
                                </a:lnTo>
                                <a:lnTo>
                                  <a:pt x="4229" y="5024"/>
                                </a:lnTo>
                                <a:lnTo>
                                  <a:pt x="4246" y="5057"/>
                                </a:lnTo>
                                <a:lnTo>
                                  <a:pt x="4263" y="5092"/>
                                </a:lnTo>
                                <a:lnTo>
                                  <a:pt x="4278" y="5130"/>
                                </a:lnTo>
                                <a:lnTo>
                                  <a:pt x="4293" y="5170"/>
                                </a:lnTo>
                                <a:lnTo>
                                  <a:pt x="4307" y="5214"/>
                                </a:lnTo>
                                <a:lnTo>
                                  <a:pt x="4321" y="5261"/>
                                </a:lnTo>
                                <a:lnTo>
                                  <a:pt x="4335" y="5310"/>
                                </a:lnTo>
                                <a:lnTo>
                                  <a:pt x="4348" y="5362"/>
                                </a:lnTo>
                                <a:lnTo>
                                  <a:pt x="4360" y="5416"/>
                                </a:lnTo>
                                <a:lnTo>
                                  <a:pt x="4371" y="5474"/>
                                </a:lnTo>
                                <a:lnTo>
                                  <a:pt x="4382" y="5534"/>
                                </a:lnTo>
                                <a:lnTo>
                                  <a:pt x="4391" y="5598"/>
                                </a:lnTo>
                                <a:lnTo>
                                  <a:pt x="4430" y="5841"/>
                                </a:lnTo>
                                <a:lnTo>
                                  <a:pt x="4465" y="6056"/>
                                </a:lnTo>
                                <a:lnTo>
                                  <a:pt x="4495" y="6242"/>
                                </a:lnTo>
                                <a:lnTo>
                                  <a:pt x="4524" y="6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90" name="定位"/>
                        <wps:cNvSpPr/>
                        <wps:spPr>
                          <a:xfrm>
                            <a:off x="1133" y="5735"/>
                            <a:ext cx="140" cy="2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792" h="955625">
                                <a:moveTo>
                                  <a:pt x="279896" y="194422"/>
                                </a:moveTo>
                                <a:cubicBezTo>
                                  <a:pt x="168660" y="194422"/>
                                  <a:pt x="78485" y="284596"/>
                                  <a:pt x="78485" y="395833"/>
                                </a:cubicBezTo>
                                <a:cubicBezTo>
                                  <a:pt x="78485" y="507069"/>
                                  <a:pt x="168660" y="597244"/>
                                  <a:pt x="279896" y="597244"/>
                                </a:cubicBezTo>
                                <a:cubicBezTo>
                                  <a:pt x="391133" y="597244"/>
                                  <a:pt x="481307" y="507069"/>
                                  <a:pt x="481307" y="395833"/>
                                </a:cubicBezTo>
                                <a:cubicBezTo>
                                  <a:pt x="481307" y="284596"/>
                                  <a:pt x="391133" y="194422"/>
                                  <a:pt x="279896" y="194422"/>
                                </a:cubicBezTo>
                                <a:close/>
                                <a:moveTo>
                                  <a:pt x="279896" y="0"/>
                                </a:moveTo>
                                <a:cubicBezTo>
                                  <a:pt x="381198" y="-1"/>
                                  <a:pt x="482501" y="38646"/>
                                  <a:pt x="559792" y="115937"/>
                                </a:cubicBezTo>
                                <a:cubicBezTo>
                                  <a:pt x="714375" y="270519"/>
                                  <a:pt x="714375" y="521146"/>
                                  <a:pt x="559792" y="675729"/>
                                </a:cubicBezTo>
                                <a:lnTo>
                                  <a:pt x="279896" y="955625"/>
                                </a:lnTo>
                                <a:lnTo>
                                  <a:pt x="0" y="675729"/>
                                </a:lnTo>
                                <a:cubicBezTo>
                                  <a:pt x="-154583" y="521146"/>
                                  <a:pt x="-154583" y="270519"/>
                                  <a:pt x="0" y="115937"/>
                                </a:cubicBezTo>
                                <a:cubicBezTo>
                                  <a:pt x="77291" y="38646"/>
                                  <a:pt x="178594" y="-1"/>
                                  <a:pt x="2798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lIns="91440" tIns="45720" rIns="91440" bIns="324000" anchor="ctr"/>
                      </wps:wsp>
                      <wps:wsp>
                        <wps:cNvPr id="304" name="电话"/>
                        <wps:cNvSpPr/>
                        <wps:spPr>
                          <a:xfrm>
                            <a:off x="1107" y="6439"/>
                            <a:ext cx="192" cy="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520" h="469210">
                                <a:moveTo>
                                  <a:pt x="327445" y="314600"/>
                                </a:moveTo>
                                <a:cubicBezTo>
                                  <a:pt x="356349" y="319254"/>
                                  <a:pt x="385797" y="360745"/>
                                  <a:pt x="394054" y="381803"/>
                                </a:cubicBezTo>
                                <a:cubicBezTo>
                                  <a:pt x="402312" y="402860"/>
                                  <a:pt x="388098" y="427511"/>
                                  <a:pt x="376990" y="440944"/>
                                </a:cubicBezTo>
                                <a:cubicBezTo>
                                  <a:pt x="373700" y="421882"/>
                                  <a:pt x="364955" y="401443"/>
                                  <a:pt x="352485" y="383463"/>
                                </a:cubicBezTo>
                                <a:cubicBezTo>
                                  <a:pt x="332676" y="354903"/>
                                  <a:pt x="307287" y="337803"/>
                                  <a:pt x="287162" y="338581"/>
                                </a:cubicBezTo>
                                <a:cubicBezTo>
                                  <a:pt x="300917" y="326499"/>
                                  <a:pt x="298542" y="309947"/>
                                  <a:pt x="327445" y="314600"/>
                                </a:cubicBezTo>
                                <a:close/>
                                <a:moveTo>
                                  <a:pt x="44367" y="9445"/>
                                </a:moveTo>
                                <a:cubicBezTo>
                                  <a:pt x="65307" y="7976"/>
                                  <a:pt x="88582" y="48300"/>
                                  <a:pt x="98716" y="103893"/>
                                </a:cubicBezTo>
                                <a:cubicBezTo>
                                  <a:pt x="103023" y="127522"/>
                                  <a:pt x="104507" y="151694"/>
                                  <a:pt x="102812" y="172874"/>
                                </a:cubicBezTo>
                                <a:cubicBezTo>
                                  <a:pt x="96419" y="177933"/>
                                  <a:pt x="92462" y="183883"/>
                                  <a:pt x="93679" y="191748"/>
                                </a:cubicBezTo>
                                <a:cubicBezTo>
                                  <a:pt x="97962" y="219449"/>
                                  <a:pt x="202914" y="329063"/>
                                  <a:pt x="240363" y="349244"/>
                                </a:cubicBezTo>
                                <a:cubicBezTo>
                                  <a:pt x="253454" y="356299"/>
                                  <a:pt x="265280" y="353652"/>
                                  <a:pt x="275564" y="347108"/>
                                </a:cubicBezTo>
                                <a:lnTo>
                                  <a:pt x="275884" y="347663"/>
                                </a:lnTo>
                                <a:cubicBezTo>
                                  <a:pt x="293996" y="337193"/>
                                  <a:pt x="324545" y="354625"/>
                                  <a:pt x="347507" y="388530"/>
                                </a:cubicBezTo>
                                <a:cubicBezTo>
                                  <a:pt x="360303" y="407426"/>
                                  <a:pt x="369015" y="429003"/>
                                  <a:pt x="371399" y="448117"/>
                                </a:cubicBezTo>
                                <a:cubicBezTo>
                                  <a:pt x="347296" y="472826"/>
                                  <a:pt x="310581" y="469765"/>
                                  <a:pt x="288158" y="468159"/>
                                </a:cubicBezTo>
                                <a:cubicBezTo>
                                  <a:pt x="253182" y="465654"/>
                                  <a:pt x="-15065" y="364036"/>
                                  <a:pt x="664" y="89829"/>
                                </a:cubicBezTo>
                                <a:cubicBezTo>
                                  <a:pt x="3125" y="70964"/>
                                  <a:pt x="7079" y="53749"/>
                                  <a:pt x="14299" y="39550"/>
                                </a:cubicBezTo>
                                <a:cubicBezTo>
                                  <a:pt x="20978" y="26415"/>
                                  <a:pt x="30453" y="15861"/>
                                  <a:pt x="44367" y="9445"/>
                                </a:cubicBezTo>
                                <a:close/>
                                <a:moveTo>
                                  <a:pt x="85842" y="6"/>
                                </a:moveTo>
                                <a:cubicBezTo>
                                  <a:pt x="147282" y="-938"/>
                                  <a:pt x="156451" y="106342"/>
                                  <a:pt x="147962" y="128156"/>
                                </a:cubicBezTo>
                                <a:cubicBezTo>
                                  <a:pt x="140696" y="146825"/>
                                  <a:pt x="125598" y="157194"/>
                                  <a:pt x="109217" y="167957"/>
                                </a:cubicBezTo>
                                <a:cubicBezTo>
                                  <a:pt x="111214" y="147002"/>
                                  <a:pt x="109601" y="123749"/>
                                  <a:pt x="105273" y="101024"/>
                                </a:cubicBezTo>
                                <a:cubicBezTo>
                                  <a:pt x="95931" y="51971"/>
                                  <a:pt x="75887" y="14560"/>
                                  <a:pt x="55177" y="5105"/>
                                </a:cubicBezTo>
                                <a:cubicBezTo>
                                  <a:pt x="63799" y="1769"/>
                                  <a:pt x="73998" y="188"/>
                                  <a:pt x="85842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9" name="微信"/>
                        <wps:cNvSpPr/>
                        <wps:spPr bwMode="auto">
                          <a:xfrm>
                            <a:off x="1101" y="6812"/>
                            <a:ext cx="204" cy="186"/>
                          </a:xfrm>
                          <a:custGeom>
                            <a:avLst/>
                            <a:gdLst>
                              <a:gd name="T0" fmla="*/ 415236 w 969654"/>
                              <a:gd name="T1" fmla="*/ 250385 h 903534"/>
                              <a:gd name="T2" fmla="*/ 396851 w 969654"/>
                              <a:gd name="T3" fmla="*/ 268878 h 903534"/>
                              <a:gd name="T4" fmla="*/ 415236 w 969654"/>
                              <a:gd name="T5" fmla="*/ 287369 h 903534"/>
                              <a:gd name="T6" fmla="*/ 433622 w 969654"/>
                              <a:gd name="T7" fmla="*/ 268878 h 903534"/>
                              <a:gd name="T8" fmla="*/ 415236 w 969654"/>
                              <a:gd name="T9" fmla="*/ 250385 h 903534"/>
                              <a:gd name="T10" fmla="*/ 309970 w 969654"/>
                              <a:gd name="T11" fmla="*/ 250385 h 903534"/>
                              <a:gd name="T12" fmla="*/ 291585 w 969654"/>
                              <a:gd name="T13" fmla="*/ 268878 h 903534"/>
                              <a:gd name="T14" fmla="*/ 309970 w 969654"/>
                              <a:gd name="T15" fmla="*/ 287369 h 903534"/>
                              <a:gd name="T16" fmla="*/ 328354 w 969654"/>
                              <a:gd name="T17" fmla="*/ 268878 h 903534"/>
                              <a:gd name="T18" fmla="*/ 309970 w 969654"/>
                              <a:gd name="T19" fmla="*/ 250385 h 903534"/>
                              <a:gd name="T20" fmla="*/ 353063 w 969654"/>
                              <a:gd name="T21" fmla="*/ 172856 h 903534"/>
                              <a:gd name="T22" fmla="*/ 460518 w 969654"/>
                              <a:gd name="T23" fmla="*/ 216825 h 903534"/>
                              <a:gd name="T24" fmla="*/ 450007 w 969654"/>
                              <a:gd name="T25" fmla="*/ 397739 h 903534"/>
                              <a:gd name="T26" fmla="*/ 462607 w 969654"/>
                              <a:gd name="T27" fmla="*/ 464119 h 903534"/>
                              <a:gd name="T28" fmla="*/ 404682 w 969654"/>
                              <a:gd name="T29" fmla="*/ 423554 h 903534"/>
                              <a:gd name="T30" fmla="*/ 234800 w 969654"/>
                              <a:gd name="T31" fmla="*/ 366285 h 903534"/>
                              <a:gd name="T32" fmla="*/ 283419 w 969654"/>
                              <a:gd name="T33" fmla="*/ 191736 h 903534"/>
                              <a:gd name="T34" fmla="*/ 353063 w 969654"/>
                              <a:gd name="T35" fmla="*/ 172856 h 903534"/>
                              <a:gd name="T36" fmla="*/ 279794 w 969654"/>
                              <a:gd name="T37" fmla="*/ 96193 h 903534"/>
                              <a:gd name="T38" fmla="*/ 252216 w 969654"/>
                              <a:gd name="T39" fmla="*/ 123932 h 903534"/>
                              <a:gd name="T40" fmla="*/ 279794 w 969654"/>
                              <a:gd name="T41" fmla="*/ 151670 h 903534"/>
                              <a:gd name="T42" fmla="*/ 307371 w 969654"/>
                              <a:gd name="T43" fmla="*/ 123932 h 903534"/>
                              <a:gd name="T44" fmla="*/ 279794 w 969654"/>
                              <a:gd name="T45" fmla="*/ 96193 h 903534"/>
                              <a:gd name="T46" fmla="*/ 150372 w 969654"/>
                              <a:gd name="T47" fmla="*/ 96193 h 903534"/>
                              <a:gd name="T48" fmla="*/ 122796 w 969654"/>
                              <a:gd name="T49" fmla="*/ 123932 h 903534"/>
                              <a:gd name="T50" fmla="*/ 150372 w 969654"/>
                              <a:gd name="T51" fmla="*/ 151670 h 903534"/>
                              <a:gd name="T52" fmla="*/ 177950 w 969654"/>
                              <a:gd name="T53" fmla="*/ 123932 h 903534"/>
                              <a:gd name="T54" fmla="*/ 150372 w 969654"/>
                              <a:gd name="T55" fmla="*/ 96193 h 903534"/>
                              <a:gd name="T56" fmla="*/ 208642 w 969654"/>
                              <a:gd name="T57" fmla="*/ 86 h 903534"/>
                              <a:gd name="T58" fmla="*/ 282485 w 969654"/>
                              <a:gd name="T59" fmla="*/ 9657 h 903534"/>
                              <a:gd name="T60" fmla="*/ 429119 w 969654"/>
                              <a:gd name="T61" fmla="*/ 192863 h 903534"/>
                              <a:gd name="T62" fmla="*/ 273433 w 969654"/>
                              <a:gd name="T63" fmla="*/ 183638 h 903534"/>
                              <a:gd name="T64" fmla="*/ 224814 w 969654"/>
                              <a:gd name="T65" fmla="*/ 358187 h 903534"/>
                              <a:gd name="T66" fmla="*/ 244312 w 969654"/>
                              <a:gd name="T67" fmla="*/ 379890 h 903534"/>
                              <a:gd name="T68" fmla="*/ 187258 w 969654"/>
                              <a:gd name="T69" fmla="*/ 380832 h 903534"/>
                              <a:gd name="T70" fmla="*/ 125482 w 969654"/>
                              <a:gd name="T71" fmla="*/ 430243 h 903534"/>
                              <a:gd name="T72" fmla="*/ 109403 w 969654"/>
                              <a:gd name="T73" fmla="*/ 357758 h 903534"/>
                              <a:gd name="T74" fmla="*/ 27799 w 969654"/>
                              <a:gd name="T75" fmla="*/ 97260 h 903534"/>
                              <a:gd name="T76" fmla="*/ 208642 w 969654"/>
                              <a:gd name="T77" fmla="*/ 86 h 903534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969654" h="903534">
                                <a:moveTo>
                                  <a:pt x="813088" y="487443"/>
                                </a:moveTo>
                                <a:cubicBezTo>
                                  <a:pt x="793206" y="487443"/>
                                  <a:pt x="777088" y="503561"/>
                                  <a:pt x="777088" y="523443"/>
                                </a:cubicBezTo>
                                <a:cubicBezTo>
                                  <a:pt x="777088" y="543325"/>
                                  <a:pt x="793206" y="559443"/>
                                  <a:pt x="813088" y="559443"/>
                                </a:cubicBezTo>
                                <a:cubicBezTo>
                                  <a:pt x="832970" y="559443"/>
                                  <a:pt x="849088" y="543325"/>
                                  <a:pt x="849088" y="523443"/>
                                </a:cubicBezTo>
                                <a:cubicBezTo>
                                  <a:pt x="849088" y="503561"/>
                                  <a:pt x="832970" y="487443"/>
                                  <a:pt x="813088" y="487443"/>
                                </a:cubicBezTo>
                                <a:close/>
                                <a:moveTo>
                                  <a:pt x="606961" y="487443"/>
                                </a:moveTo>
                                <a:cubicBezTo>
                                  <a:pt x="587079" y="487443"/>
                                  <a:pt x="570961" y="503561"/>
                                  <a:pt x="570961" y="523443"/>
                                </a:cubicBezTo>
                                <a:cubicBezTo>
                                  <a:pt x="570961" y="543325"/>
                                  <a:pt x="587079" y="559443"/>
                                  <a:pt x="606961" y="559443"/>
                                </a:cubicBezTo>
                                <a:cubicBezTo>
                                  <a:pt x="626843" y="559443"/>
                                  <a:pt x="642961" y="543325"/>
                                  <a:pt x="642961" y="523443"/>
                                </a:cubicBezTo>
                                <a:cubicBezTo>
                                  <a:pt x="642961" y="503561"/>
                                  <a:pt x="626843" y="487443"/>
                                  <a:pt x="606961" y="487443"/>
                                </a:cubicBezTo>
                                <a:close/>
                                <a:moveTo>
                                  <a:pt x="691345" y="336511"/>
                                </a:moveTo>
                                <a:cubicBezTo>
                                  <a:pt x="769490" y="335080"/>
                                  <a:pt x="847112" y="364668"/>
                                  <a:pt x="901758" y="422110"/>
                                </a:cubicBezTo>
                                <a:cubicBezTo>
                                  <a:pt x="999759" y="525126"/>
                                  <a:pt x="990612" y="681640"/>
                                  <a:pt x="881173" y="774306"/>
                                </a:cubicBezTo>
                                <a:lnTo>
                                  <a:pt x="905846" y="903534"/>
                                </a:lnTo>
                                <a:lnTo>
                                  <a:pt x="792422" y="824563"/>
                                </a:lnTo>
                                <a:cubicBezTo>
                                  <a:pt x="666952" y="867914"/>
                                  <a:pt x="525982" y="820668"/>
                                  <a:pt x="459770" y="713074"/>
                                </a:cubicBezTo>
                                <a:cubicBezTo>
                                  <a:pt x="386891" y="594648"/>
                                  <a:pt x="429055" y="444146"/>
                                  <a:pt x="554971" y="373268"/>
                                </a:cubicBezTo>
                                <a:cubicBezTo>
                                  <a:pt x="597384" y="349394"/>
                                  <a:pt x="644458" y="337369"/>
                                  <a:pt x="691345" y="336511"/>
                                </a:cubicBezTo>
                                <a:close/>
                                <a:moveTo>
                                  <a:pt x="547874" y="187267"/>
                                </a:moveTo>
                                <a:cubicBezTo>
                                  <a:pt x="518051" y="187267"/>
                                  <a:pt x="493874" y="211444"/>
                                  <a:pt x="493874" y="241267"/>
                                </a:cubicBezTo>
                                <a:cubicBezTo>
                                  <a:pt x="493874" y="271090"/>
                                  <a:pt x="518051" y="295267"/>
                                  <a:pt x="547874" y="295267"/>
                                </a:cubicBezTo>
                                <a:cubicBezTo>
                                  <a:pt x="577697" y="295267"/>
                                  <a:pt x="601874" y="271090"/>
                                  <a:pt x="601874" y="241267"/>
                                </a:cubicBezTo>
                                <a:cubicBezTo>
                                  <a:pt x="601874" y="211444"/>
                                  <a:pt x="577697" y="187267"/>
                                  <a:pt x="547874" y="187267"/>
                                </a:cubicBezTo>
                                <a:close/>
                                <a:moveTo>
                                  <a:pt x="294449" y="187267"/>
                                </a:moveTo>
                                <a:cubicBezTo>
                                  <a:pt x="264626" y="187267"/>
                                  <a:pt x="240449" y="211444"/>
                                  <a:pt x="240449" y="241267"/>
                                </a:cubicBezTo>
                                <a:cubicBezTo>
                                  <a:pt x="240449" y="271090"/>
                                  <a:pt x="264626" y="295267"/>
                                  <a:pt x="294449" y="295267"/>
                                </a:cubicBezTo>
                                <a:cubicBezTo>
                                  <a:pt x="324272" y="295267"/>
                                  <a:pt x="348449" y="271090"/>
                                  <a:pt x="348449" y="241267"/>
                                </a:cubicBezTo>
                                <a:cubicBezTo>
                                  <a:pt x="348449" y="211444"/>
                                  <a:pt x="324272" y="187267"/>
                                  <a:pt x="294449" y="187267"/>
                                </a:cubicBezTo>
                                <a:close/>
                                <a:moveTo>
                                  <a:pt x="408549" y="168"/>
                                </a:moveTo>
                                <a:cubicBezTo>
                                  <a:pt x="456533" y="-1113"/>
                                  <a:pt x="505397" y="4870"/>
                                  <a:pt x="553141" y="18800"/>
                                </a:cubicBezTo>
                                <a:cubicBezTo>
                                  <a:pt x="730896" y="70663"/>
                                  <a:pt x="843952" y="217556"/>
                                  <a:pt x="840274" y="375462"/>
                                </a:cubicBezTo>
                                <a:cubicBezTo>
                                  <a:pt x="754752" y="310337"/>
                                  <a:pt x="632797" y="302687"/>
                                  <a:pt x="535419" y="357502"/>
                                </a:cubicBezTo>
                                <a:cubicBezTo>
                                  <a:pt x="409503" y="428380"/>
                                  <a:pt x="367339" y="578882"/>
                                  <a:pt x="440218" y="697308"/>
                                </a:cubicBezTo>
                                <a:cubicBezTo>
                                  <a:pt x="450352" y="713775"/>
                                  <a:pt x="462237" y="728829"/>
                                  <a:pt x="478397" y="739559"/>
                                </a:cubicBezTo>
                                <a:cubicBezTo>
                                  <a:pt x="442192" y="745523"/>
                                  <a:pt x="404623" y="745773"/>
                                  <a:pt x="366675" y="741395"/>
                                </a:cubicBezTo>
                                <a:lnTo>
                                  <a:pt x="245711" y="837584"/>
                                </a:lnTo>
                                <a:lnTo>
                                  <a:pt x="214226" y="696474"/>
                                </a:lnTo>
                                <a:cubicBezTo>
                                  <a:pt x="11680" y="595442"/>
                                  <a:pt x="-59861" y="368389"/>
                                  <a:pt x="54436" y="189343"/>
                                </a:cubicBezTo>
                                <a:cubicBezTo>
                                  <a:pt x="128564" y="73222"/>
                                  <a:pt x="264598" y="4010"/>
                                  <a:pt x="408549" y="1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 anchorCtr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.9pt;margin-top:174.55pt;height:100.1pt;width:103.4pt;z-index:251670528;mso-width-relative:page;mso-height-relative:page;" coordorigin="1094,5214" coordsize="2068,2002" o:gfxdata="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">
                <o:lock v:ext="edit" aspectratio="f"/>
                <v:shape id="文本框 2" o:spid="_x0000_s1026" o:spt="202" type="#_x0000_t202" style="position:absolute;left:1382;top:5214;height:2002;width:1781;" filled="f" stroked="f" coordsize="21600,21600" o:gfxdata="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TAxw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left"/>
                          <w:rPr>
                            <w:rFonts w:hint="eastAsia" w:ascii="微软雅黑" w:hAnsi="微软雅黑"/>
                            <w:color w:val="FFFFFF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/>
                            <w:color w:val="FFFFFF"/>
                            <w:szCs w:val="21"/>
                            <w:lang w:val="en-US" w:eastAsia="zh-CN"/>
                          </w:rPr>
                          <w:t>26岁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hint="eastAsia" w:ascii="微软雅黑" w:hAnsi="微软雅黑"/>
                            <w:color w:val="FFFFFF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/>
                            <w:color w:val="FFFFFF"/>
                            <w:szCs w:val="21"/>
                            <w:lang w:eastAsia="zh-CN"/>
                          </w:rPr>
                          <w:t>上海市奉贤区南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hint="eastAsia" w:ascii="微软雅黑" w:hAnsi="微软雅黑" w:eastAsia="微软雅黑"/>
                            <w:color w:val="FFFFFF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/>
                            <w:color w:val="FFFFFF"/>
                            <w:szCs w:val="21"/>
                            <w:lang w:eastAsia="zh-CN"/>
                          </w:rPr>
                          <w:t>桥镇</w:t>
                        </w:r>
                        <w:r>
                          <w:rPr>
                            <w:rFonts w:hint="eastAsia" w:ascii="微软雅黑" w:hAnsi="微软雅黑"/>
                            <w:color w:val="FFFFFF"/>
                            <w:szCs w:val="21"/>
                            <w:lang w:val="en-US" w:eastAsia="zh-CN"/>
                          </w:rPr>
                          <w:t>119号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hint="eastAsia" w:ascii="微软雅黑" w:hAnsi="微软雅黑"/>
                            <w:color w:val="FFFFFF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ascii="微软雅黑" w:hAnsi="微软雅黑"/>
                            <w:color w:val="FFFFFF"/>
                            <w:szCs w:val="21"/>
                          </w:rPr>
                          <w:t>1</w:t>
                        </w:r>
                        <w:r>
                          <w:rPr>
                            <w:rFonts w:hint="eastAsia" w:ascii="微软雅黑" w:hAnsi="微软雅黑"/>
                            <w:color w:val="FFFFFF"/>
                            <w:szCs w:val="21"/>
                            <w:lang w:val="en-US" w:eastAsia="zh-CN"/>
                          </w:rPr>
                          <w:t>87xxxx xxxx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hint="eastAsia" w:ascii="微软雅黑" w:hAnsi="微软雅黑"/>
                            <w:color w:val="FFFFFF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/>
                            <w:color w:val="FFFFFF"/>
                            <w:szCs w:val="21"/>
                            <w:lang w:val="en-US" w:eastAsia="zh-CN"/>
                          </w:rPr>
                          <w:t>3488xxxxxxx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hAnsi="微软雅黑"/>
                            <w:color w:val="FFFFFF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/>
                            <w:color w:val="FFFFFF"/>
                            <w:sz w:val="18"/>
                            <w:szCs w:val="18"/>
                            <w:lang w:val="en-US" w:eastAsia="zh-CN"/>
                          </w:rPr>
                          <w:t>job</w:t>
                        </w:r>
                      </w:p>
                    </w:txbxContent>
                  </v:textbox>
                </v:shape>
                <v:shape id="男人" o:spid="_x0000_s1026" o:spt="100" style="position:absolute;left:1094;top:5347;height:219;width:219;v-text-anchor:middle;" fillcolor="#FFFFFF [3212]" filled="t" stroked="f" coordsize="6167,6398" o:gfxdata="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zU03vQAA&#10;AN0AAAAPAAAAAAAAAAEAIAAAACIAAABkcnMvZG93bnJldi54bWxQSwECFAAUAAAACACHTuJAMy8F&#10;njsAAAA5AAAAEAAAAAAAAAABACAAAAAMAQAAZHJzL3NoYXBleG1sLnhtbFBLBQYAAAAABgAGAFsB&#10;AAC2AwAAAAA=&#10;" path="m5333,1439l5333,1439,5318,1425,5303,1410,5291,1396,5281,1382,5271,1369,5262,1355,5255,1342,5250,1328,5246,1316,5243,1303,5242,1291,5242,1279,5244,1267,5248,1255,5252,1244,5258,1232,5271,1209,5283,1185,5294,1159,5303,1132,5312,1102,5321,1072,5327,1040,5333,1006,5336,992,5338,979,5338,965,5338,952,5337,939,5335,925,5332,912,5327,900,5323,887,5317,875,5309,864,5301,852,5291,841,5282,830,5271,819,5258,810,5234,789,5212,767,5192,745,5176,723,5163,700,5156,688,5152,676,5147,665,5143,653,5140,641,5137,628,5131,600,5127,571,5124,545,5123,519,5123,494,5125,470,5130,448,5135,426,5142,404,5151,385,5160,366,5172,349,5185,331,5201,315,5217,301,5236,286,5273,259,5309,228,5345,197,5381,162,5415,125,5449,85,5483,44,5515,0,5518,26,5519,53,5519,78,5518,102,5514,126,5510,150,5504,172,5498,195,5490,216,5480,237,5471,258,5459,279,5444,298,5430,318,5414,337,5396,354,5382,376,5370,397,5359,417,5352,438,5346,459,5343,480,5343,500,5344,520,5348,541,5354,562,5362,581,5373,602,5386,622,5402,641,5419,661,5440,682,5480,720,5519,757,5553,793,5583,828,5609,862,5633,894,5653,924,5669,954,5679,976,5687,998,5693,1017,5697,1037,5698,1055,5697,1073,5695,1090,5689,1106,5682,1121,5673,1135,5662,1148,5649,1160,5633,1172,5616,1183,5595,1193,5573,1202,5551,1211,5530,1220,5509,1231,5489,1242,5471,1254,5453,1267,5437,1280,5421,1295,5407,1310,5393,1326,5381,1343,5369,1360,5359,1379,5349,1398,5341,1418,5333,1439xm4601,2483l4601,2483,4588,2485,4575,2489,4562,2493,4549,2500,4537,2506,4524,2515,4512,2526,4498,2537,4486,2549,4474,2563,4462,2578,4450,2596,4438,2613,4426,2633,4415,2654,4403,2676,4419,2703,4434,2731,4466,2796,4501,2870,4539,2952,4557,2994,4573,3035,4585,3071,4593,3105,4600,3136,4603,3164,4604,3177,4603,3190,4603,3201,4601,3212,4601,3219,4600,3226,4598,3233,4596,3239,4592,3245,4589,3250,4585,3255,4579,3260,4574,3265,4567,3269,4553,3276,4536,3283,4515,3287,4495,3292,4477,3297,4461,3302,4448,3309,4437,3316,4429,3323,4422,3332,4419,3341,4411,3359,4407,3376,4403,3393,4401,3408,4401,3424,4403,3439,4408,3454,4413,3468,4420,3482,4426,3493,4434,3502,4441,3510,4448,3517,4456,3521,4463,3523,4471,3524,4472,3525,4474,3529,4477,3541,4480,3561,4481,3590,4484,3619,4486,3641,4489,3648,4491,3653,4493,3656,4495,3657,4513,3657,4533,3661,4559,3665,4587,3671,4658,3687,4745,3710,4789,3721,4826,3730,4857,3736,4881,3738,4891,3738,4898,3738,4905,3737,4909,3735,4912,3733,4915,3730,4914,3725,4912,3721,4904,3703,4896,3687,4889,3672,4885,3657,4881,3643,4879,3630,4877,3618,4877,3606,4879,3596,4880,3586,4884,3578,4888,3569,4894,3561,4900,3555,4909,3549,4918,3545,4959,3527,5003,3512,5051,3498,5101,3484,5127,3476,5152,3467,5175,3458,5196,3447,5217,3434,5236,3420,5253,3405,5270,3388,5277,3378,5283,3368,5288,3356,5291,3343,5293,3330,5294,3314,5294,3299,5291,3282,5288,3263,5284,3245,5277,3224,5271,3203,5262,3180,5252,3157,5241,3132,5228,3107,5216,3081,5205,3054,5195,3029,5187,3003,5179,2979,5172,2954,5167,2929,5163,2905,5159,2881,5157,2857,5156,2834,5156,2811,5157,2788,5159,2765,5163,2742,5167,2720,5172,2698,5179,2676,5187,2656,5195,2634,5205,2613,5215,2592,5227,2573,5240,2552,5254,2532,5270,2513,5285,2494,5302,2474,5321,2456,5341,2437,5361,2420,5382,2402,5352,2409,5319,2414,5246,2427,5163,2438,5070,2449,4967,2459,4855,2468,4732,2475,4601,2483xm4524,6398l6167,6398,6129,6304,6088,6208,6043,6109,5995,6007,5944,5903,5890,5796,5832,5688,5771,5577,5739,5521,5707,5470,5690,5445,5673,5422,5655,5398,5638,5376,5619,5354,5601,5333,5582,5312,5563,5294,5544,5275,5525,5257,5504,5240,5485,5224,5464,5209,5443,5193,5423,5179,5402,5166,5380,5154,5358,5142,5336,5131,5313,5120,5290,5111,5267,5103,5244,5095,5220,5087,5196,5081,5172,5075,5147,5071,5123,5067,5033,5056,4991,5050,4951,5044,4911,5037,4875,5029,4840,5022,4808,5014,4777,5005,4747,4997,4720,4988,4695,4978,4672,4968,4650,4957,4631,4946,4613,4934,4577,4912,4536,4886,4490,4860,4438,4833,4382,4804,4320,4775,4255,4744,4184,4713,4176,4708,4170,4704,4164,4698,4161,4693,4158,4685,4155,4679,4154,4670,4154,4661,4155,4653,4158,4642,4160,4632,4164,4620,4170,4608,4176,4595,4192,4566,4208,4539,4219,4515,4223,4504,4226,4493,4229,4484,4230,4476,4230,4468,4229,4461,4225,4456,4222,4451,4218,4446,4212,4443,4206,4441,4198,4439,4175,4434,4151,4428,4126,4421,4100,4412,4074,4404,4047,4393,4019,4382,3991,4369,3944,4347,3918,4334,3914,4331,3914,4330,3916,4330,3923,4331,3935,4335,3958,4342,3981,4349,4004,4355,4027,4360,4051,4363,4074,4365,4096,4366,4119,4365,4142,4364,4165,4362,4189,4358,4212,4353,4235,4347,4258,4339,4281,4330,4304,4322,4326,4310,4336,4304,4346,4298,4354,4290,4362,4282,4370,4275,4376,4267,4383,4258,4388,4248,4392,4240,4397,4230,4401,4219,4403,4208,4407,4197,4408,4186,4410,4161,4409,4135,4406,4108,4400,4078,4392,4047,4382,4015,4368,3980,4352,3945,4353,3941,4354,3937,4362,3927,4374,3914,4391,3898,4410,3880,4417,3872,4422,3864,4426,3857,4430,3851,4432,3844,4433,3839,4509,3863,4596,3890,4692,3922,4798,3959,4824,3968,4850,3974,4874,3980,4897,3983,4919,3984,4939,3984,4958,3982,4976,3978,4992,3971,5007,3963,5022,3955,5034,3943,5045,3929,5054,3914,5063,3897,5071,3878,5082,3839,5093,3802,5105,3768,5118,3737,5130,3710,5143,3686,5157,3665,5171,3647,5185,3632,5193,3626,5201,3621,5208,3616,5216,3613,5224,3609,5231,3608,5239,3606,5248,3606,5255,3606,5264,3607,5273,3609,5282,3613,5290,3616,5299,3620,5317,3628,5333,3633,5342,3635,5349,3636,5357,3637,5366,3636,5373,3635,5381,3633,5389,3630,5396,3628,5411,3619,5426,3608,5439,3594,5453,3578,5466,3559,5479,3537,5491,3512,5503,3485,5514,3455,5526,3423,5536,3389,5545,3357,5553,3328,5559,3299,5563,3272,5567,3248,5568,3224,5568,3202,5567,3182,5565,3165,5560,3147,5555,3133,5548,3120,5539,3108,5530,3098,5519,3091,5513,3086,5508,3082,5504,3077,5500,3072,5498,3066,5495,3061,5494,3054,5492,3049,5492,3042,5492,3035,5496,3020,5501,3003,5509,2986,5520,2967,5533,2946,5549,2924,5568,2900,5590,2876,5614,2850,5640,2823,5669,2794,5695,2764,5717,2734,5739,2705,5759,2675,5778,2646,5795,2618,5810,2589,5824,2561,5837,2532,5847,2505,5856,2478,5864,2450,5870,2423,5875,2397,5878,2371,5880,2346,5880,2319,5879,2294,5876,2269,5871,2244,5865,2220,5857,2196,5849,2172,5838,2149,5826,2125,5812,2102,5797,2080,5781,2057,5762,2035,5743,2013,5721,1993,5698,1971,5677,1948,5660,1927,5652,1917,5646,1907,5641,1898,5637,1889,5634,1881,5632,1873,5631,1865,5632,1857,5633,1851,5636,1844,5639,1839,5643,1832,5665,1809,5691,1785,5720,1758,5752,1729,5769,1714,5785,1696,5799,1677,5815,1655,5828,1632,5841,1607,5853,1581,5865,1552,5869,1537,5874,1521,5877,1503,5878,1486,5879,1466,5879,1445,5879,1425,5877,1403,5875,1380,5870,1355,5866,1330,5861,1304,5853,1277,5845,1249,5828,1190,5784,1216,5741,1243,5701,1271,5663,1297,5626,1324,5592,1351,5558,1378,5527,1405,5498,1432,5471,1460,5445,1487,5421,1514,5400,1543,5380,1570,5361,1597,5345,1625,5331,1653,5318,1680,5307,1709,5298,1736,5290,1764,5285,1793,5282,1820,5281,1848,5281,1877,5283,1905,5286,1934,5293,1962,5299,1990,5309,2019,5320,2047,5333,2077,5288,2057,5247,2041,5168,2009,5147,2002,5119,1994,5045,1973,4945,1948,4821,1918,4662,1886,4502,1854,4338,1823,4171,1795,4000,1768,3828,1743,3652,1720,3474,1697,3299,1678,3136,1662,2985,1650,2844,1640,2778,1637,2715,1633,2655,1632,2597,1631,2542,1631,2491,1631,2442,1632,2396,1635,2396,1410,2438,1401,2484,1392,2532,1384,2584,1379,2638,1374,2696,1371,2756,1370,2820,1370,2885,1370,2955,1373,3027,1377,3101,1382,3180,1389,3261,1396,3344,1405,3431,1416,3518,1427,3601,1439,3680,1450,3756,1462,3829,1474,3898,1486,3962,1499,4024,1512,4082,1524,4137,1537,4188,1551,4236,1564,4280,1579,4320,1592,4358,1606,4390,1620,4396,1622,4401,1623,4406,1623,4410,1622,4413,1620,4418,1617,4420,1613,4423,1607,4425,1600,4427,1593,4431,1573,4433,1550,4433,1523,4432,1492,4430,1456,4425,1416,4420,1371,4413,1322,4406,1268,4385,1149,4373,1087,4360,1027,4346,970,4331,916,4315,865,4299,817,4281,772,4261,730,4242,691,4222,654,4200,621,4177,591,4154,563,4142,551,4129,539,4117,528,4104,517,4091,507,4078,498,4065,491,4050,483,4032,475,4015,469,3995,462,3974,455,3928,443,3877,432,3820,421,3758,411,3690,402,3619,395,3547,388,3474,384,3399,380,3323,378,3246,377,3167,378,3087,380,3009,384,2930,388,2852,395,2776,403,2701,413,2626,425,2552,438,2480,452,2445,461,2411,470,2378,479,2348,488,2317,498,2289,509,2263,520,2236,532,2212,544,2189,556,2167,569,2148,583,2128,598,2111,612,2095,627,2080,642,2064,662,2050,683,2035,705,2024,728,2013,752,2006,778,1998,805,1993,834,1988,863,1986,895,1985,928,1986,961,1988,996,1992,1034,1997,1072,2004,1111,2017,1189,2022,1226,2027,1262,2031,1297,2033,1331,2035,1363,2036,1395,2038,1426,2036,1454,2035,1483,2033,1510,2031,1536,2027,1560,2022,1584,2017,1606,2000,1605,1979,1605,1950,1606,1917,1609,1834,1618,1729,1631,1672,1640,1615,1649,1557,1659,1500,1670,1443,1684,1385,1697,1330,1711,1273,1727,1217,1744,1166,1761,1117,1781,1071,1800,1027,1821,988,1844,951,1867,916,1891,902,1903,888,1916,877,1928,869,1941,862,1954,858,1968,856,1982,856,1996,858,2010,862,2024,869,2039,877,2054,888,2068,902,2083,917,2099,934,2115,955,2131,978,2147,1002,2160,1027,2172,1053,2184,1081,2194,1110,2201,1140,2209,1171,2214,1204,2219,1238,2222,1273,2223,1310,2224,1347,2223,1387,2220,1427,2217,1467,2212,1506,2209,1544,2207,1580,2206,1615,2206,1649,2206,1681,2207,1712,2209,1742,2212,1770,2217,1797,2221,1822,2226,1847,2233,1870,2241,1891,2249,1912,2258,1890,2292,1871,2326,1855,2360,1842,2394,1831,2426,1822,2460,1817,2493,1815,2509,1814,2525,1809,2654,1808,2717,1807,2781,1809,2810,1811,2837,1814,2863,1817,2891,1821,2916,1826,2941,1831,2965,1837,2989,1843,3012,1851,3034,1858,3056,1867,3077,1876,3098,1886,3118,1896,3137,1906,3156,1952,3231,1998,3312,2046,3396,2094,3486,2125,3545,2151,3598,2174,3648,2194,3691,2210,3731,2222,3765,2232,3794,2238,3819,2249,3869,2266,3933,2288,4009,2315,4099,2317,4103,2319,4109,2324,4114,2328,4118,2340,4129,2356,4139,2377,4150,2401,4161,2430,4171,2461,4182,2497,4193,2537,4204,2580,4213,2627,4224,2679,4235,2734,4246,2793,4257,2857,4268,2980,4291,3089,4312,3186,4333,3269,4352,3305,4362,3338,4372,3368,4382,3393,4390,3416,4399,3436,4408,3452,4417,3464,4425,3467,4431,3471,4436,3472,4443,3473,4449,3473,4456,3472,4464,3471,4471,3468,4479,3461,4496,3451,4515,3438,4535,3421,4556,3405,4578,3390,4599,3378,4620,3368,4640,3360,4659,3354,4678,3350,4695,3349,4713,3350,4726,3353,4740,3356,4753,3359,4766,3364,4779,3368,4792,3373,4806,3380,4819,3388,4832,3395,4844,3413,4870,3433,4894,3457,4919,3482,4943,3502,4966,3521,4989,3536,5011,3549,5032,3559,5052,3566,5072,3570,5091,3573,5106,3581,5143,3615,5282,3663,5472,3715,5682,3816,6089,3835,6174,3849,6239,3853,6264,3856,6284,3857,6298,3857,6308,3855,6316,3853,6323,3851,6325,3849,6327,3845,6328,3842,6328,3835,6326,3827,6322,3816,6315,3805,6305,3792,6293,3776,6278,3761,6261,3744,6240,3704,6191,3660,6131,3449,5845,3329,5685,3199,5511,3131,5423,3062,5334,2993,5248,2923,5161,2852,5075,2780,4991,2708,4907,2635,4825,2599,4785,2564,4747,2529,4711,2494,4677,2460,4645,2427,4615,2396,4588,2363,4563,2332,4540,2302,4519,2272,4501,2243,4484,2214,4469,2187,4457,2160,4446,2133,4439,2117,4436,2100,4435,2082,4435,2064,4439,2044,4442,2023,4447,2003,4455,1981,4464,1958,4475,1934,4487,1910,4501,1883,4516,1857,4534,1831,4552,1803,4573,1774,4595,1711,4644,1637,4697,1553,4756,1458,4821,1352,4890,1236,4965,1109,5045,973,5130,809,5232,662,5324,532,5409,419,5484,322,5551,241,5607,207,5634,177,5657,151,5678,130,5697,121,5707,111,5717,102,5728,94,5740,86,5753,78,5766,70,5780,64,5795,51,5828,40,5863,29,5902,21,5945,13,5990,8,6039,4,6090,1,6146,0,6204,0,6266,3,6331,6,6398,4433,6398,4431,6359,4427,6318,4424,6276,4420,6232,4414,6185,4408,6138,4392,6037,4373,5929,4350,5814,4324,5691,4294,5561,4237,5323,4195,5137,4179,5063,4167,5003,4160,4956,4154,4922,4174,4944,4193,4968,4211,4995,4229,5024,4246,5057,4263,5092,4278,5130,4293,5170,4307,5214,4321,5261,4335,5310,4348,5362,4360,5416,4371,5474,4382,5534,4391,5598,4430,5841,4465,6056,4495,6242,4524,6398xe">
                  <v:path o:connectlocs="55886,12077;55876,8459;54215,4790;58372,264;56553,4678;59969,9722;58065,12658;47857,25632;48587,31645;47762,33500;46905,35691;47952,37312;51718,37424;54500,35334;55558,32175;54786,27273;52543,25061;59821,55015;55220,51845;48798,50286;44049,47086;43911,45129;43097,44487;46461,43213;46651,39544;52808,40471;55177,36822;57081,36975;58869,32257;58393,30239;62096,24694;60054,19853;61197,17285;61831,12729;56140,17417;53368,20108;26890,16622;36295,14431;46609,16541;45974,9886;42472,4779;29366,4107;22003,6543;21442,12862;17687,16714;9192,19782;12059,22513;19274,22686;19157,28914;22479,36129;25399,42408;36347,44925;35544,47483;37247,50846;40801,64289;33840,56166;24034,45873;19073,46607;1375,58062;63,65207;43943,50164;47857,65207" o:connectangles="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定位" o:spid="_x0000_s1026" o:spt="100" style="position:absolute;left:1133;top:5735;height:238;width:140;v-text-anchor:middle;" fillcolor="#FFFFFF [3212]" filled="t" stroked="f" coordsize="559792,955625" o:gfxdata="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lDsq8AAAA&#10;3AAAAA8AAAAAAAAAAQAgAAAAIgAAAGRycy9kb3ducmV2LnhtbFBLAQIUABQAAAAIAIdO4kAzLwWe&#10;OwAAADkAAAAQAAAAAAAAAAEAIAAAAAsBAABkcnMvc2hhcGV4bWwueG1sUEsFBgAAAAAGAAYAWwEA&#10;ALUDAAAAAA=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  <v:fill on="t" focussize="0,0"/>
                  <v:stroke on="f" weight="1pt" miterlimit="8" joinstyle="miter"/>
                  <v:imagedata o:title=""/>
                  <o:lock v:ext="edit" aspectratio="f"/>
                  <v:textbox inset="2.54mm,1.27mm,2.54mm,9mm"/>
                </v:shape>
                <v:shape id="电话" o:spid="_x0000_s1026" o:spt="100" style="position:absolute;left:1107;top:6439;height:213;width:192;v-text-anchor:middle;" fillcolor="#FFFFFF [3212]" filled="t" stroked="f" coordsize="396520,469210" o:gfxdata="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ueCi8AAAA&#10;3AAAAA8AAAAAAAAAAQAgAAAAIgAAAGRycy9kb3ducmV2LnhtbFBLAQIUABQAAAAIAIdO4kAzLwWe&#10;OwAAADkAAAAQAAAAAAAAAAEAIAAAAAsBAABkcnMvc2hhcGV4bWwueG1sUEsFBgAAAAAGAAYAWwEA&#10;ALUDAAAAAA==&#10;" path="m327445,314600c356349,319254,385797,360745,394054,381803c402312,402860,388098,427511,376990,440944c373700,421882,364955,401443,352485,383463c332676,354903,307287,337803,287162,338581c300917,326499,298542,309947,327445,314600xm44367,9445c65307,7976,88582,48300,98716,103893c103023,127522,104507,151694,102812,172874c96419,177933,92462,183883,93679,191748c97962,219449,202914,329063,240363,349244c253454,356299,265280,353652,275564,347108l275884,347663c293996,337193,324545,354625,347507,388530c360303,407426,369015,429003,371399,448117c347296,472826,310581,469765,288158,468159c253182,465654,-15065,364036,664,89829c3125,70964,7079,53749,14299,39550c20978,26415,30453,15861,44367,9445xm85842,6c147282,-938,156451,106342,147962,128156c140696,146825,125598,157194,109217,167957c111214,147002,109601,123749,105273,101024c95931,51971,75887,14560,55177,5105c63799,1769,73998,188,85842,6xe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微信" o:spid="_x0000_s1026" o:spt="100" style="position:absolute;left:1101;top:6812;height:186;width:204;v-text-anchor:middle-center;" fillcolor="#FFFFFF [3212]" filled="t" stroked="f" coordsize="969654,903534" o:gfxdata="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uqRursAAADa&#10;AAAADwAAAAAAAAABACAAAAAiAAAAZHJzL2Rvd25yZXYueG1sUEsBAhQAFAAAAAgAh07iQDMvBZ47&#10;AAAAOQAAABAAAAAAAAAAAQAgAAAACgEAAGRycy9zaGFwZXhtbC54bWxQSwUGAAAAAAYABgBbAQAA&#10;tAMAAAAA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  <v:path o:connectlocs="87,51;83,55;87,59;91,55;87,51;65,51;61,55;65,59;69,55;65,51;74,35;96,44;94,81;97,95;85,87;49,75;59,39;74,35;58,19;53,25;58,31;64,25;58,19;31,19;25,25;31,31;37,25;31,19;43,0;59,1;90,39;57,37;47,73;51,78;39,78;26,88;23,73;5,20;43,0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1748155</wp:posOffset>
                </wp:positionV>
                <wp:extent cx="1317625" cy="240030"/>
                <wp:effectExtent l="4445" t="4445" r="11430" b="22225"/>
                <wp:wrapNone/>
                <wp:docPr id="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24003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22.45pt;margin-top:137.65pt;height:18.9pt;width:103.75pt;z-index:251664384;mso-width-relative:page;mso-height-relative:page;" fillcolor="#BFBFBF" filled="t" stroked="t" coordsize="21600,21600" o:gfxdata="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YTL1gdkA&#10;AAAKAQAADwAAAAAAAAABACAAAAAiAAAAZHJzL2Rvd25yZXYueG1sUEsBAhQAFAAAAAgAh07iQIRL&#10;SkPlAQAA0QMAAA4AAAAAAAAAAQAgAAAAKA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Arial Unicode MS" w:hAnsi="Arial Unicode MS" w:cs="Times New Roma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ge">
                  <wp:posOffset>1931670</wp:posOffset>
                </wp:positionV>
                <wp:extent cx="1419225" cy="590550"/>
                <wp:effectExtent l="0" t="0" r="0" b="0"/>
                <wp:wrapNone/>
                <wp:docPr id="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FFFFFF"/>
                                <w:sz w:val="52"/>
                                <w:szCs w:val="52"/>
                                <w:lang w:val="en-US" w:eastAsia="zh-CN"/>
                              </w:rPr>
                              <w:t>Aleks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8.45pt;margin-top:152.1pt;height:46.5pt;width:111.75pt;mso-position-vertical-relative:page;z-index:251662336;mso-width-relative:page;mso-height-relative:page;" filled="f" stroked="f" coordsize="21600,21600" o:gfxdata="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BznPrXAAAACgEAAA8AAAAAAAAAAQAgAAAA&#10;IgAAAGRycy9kb3ducmV2LnhtbFBLAQIUABQAAAAIAIdO4kCA0mlyDAIAAOoDAAAOAAAAAAAAAAEA&#10;IAAAACY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/>
                          <w:b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FFFFFF"/>
                          <w:sz w:val="52"/>
                          <w:szCs w:val="52"/>
                          <w:lang w:val="en-US" w:eastAsia="zh-CN"/>
                        </w:rPr>
                        <w:t>Aleks</w:t>
                      </w:r>
                    </w:p>
                    <w:p>
                      <w:pPr>
                        <w:jc w:val="center"/>
                        <w:rPr>
                          <w:rFonts w:ascii="微软雅黑" w:hAnsi="微软雅黑"/>
                          <w:b/>
                          <w:color w:val="FFFFFF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-230505</wp:posOffset>
                </wp:positionV>
                <wp:extent cx="1212215" cy="1212215"/>
                <wp:effectExtent l="4445" t="4445" r="21590" b="21590"/>
                <wp:wrapNone/>
                <wp:docPr id="1" name="椭圆 10" descr="girl-2739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1212215"/>
                        </a:xfrm>
                        <a:prstGeom prst="ellipse">
                          <a:avLst/>
                        </a:prstGeom>
                        <a:blipFill rotWithShape="0">
                          <a:blip r:embed="rId7"/>
                          <a:stretch>
                            <a:fillRect/>
                          </a:stretch>
                        </a:blip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10" o:spid="_x0000_s1026" o:spt="3" alt="girl-2739656" type="#_x0000_t3" style="position:absolute;left:0pt;margin-left:26.6pt;margin-top:-18.15pt;height:95.45pt;width:95.45pt;z-index:251661312;mso-width-relative:page;mso-height-relative:page;" filled="t" stroked="t" coordsize="21600,21600" o:gfxdata="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">
                <v:fill type="frame" on="t" focussize="0,0" recolor="t" r:id="rId7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1440" w:right="0" w:bottom="144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中國龍中明體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華康瘦金體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苹方 中等">
    <w:altName w:val="宋体"/>
    <w:panose1 w:val="020B0400000000000000"/>
    <w:charset w:val="86"/>
    <w:family w:val="auto"/>
    <w:pitch w:val="default"/>
    <w:sig w:usb0="00000000" w:usb1="00000000" w:usb2="00000016" w:usb3="00000000" w:csb0="00040001" w:csb1="00000000"/>
  </w:font>
  <w:font w:name="苹方 粗体">
    <w:altName w:val="宋体"/>
    <w:panose1 w:val="020B0600000000000000"/>
    <w:charset w:val="86"/>
    <w:family w:val="auto"/>
    <w:pitch w:val="default"/>
    <w:sig w:usb0="00000000" w:usb1="00000000" w:usb2="00000016" w:usb3="00000000" w:csb0="00040001" w:csb1="00000000"/>
  </w:font>
  <w:font w:name="1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圆魂心体">
    <w:altName w:val="Meiryo UI"/>
    <w:panose1 w:val="02000009000000000000"/>
    <w:charset w:val="80"/>
    <w:family w:val="auto"/>
    <w:pitch w:val="default"/>
    <w:sig w:usb0="00000000" w:usb1="00000000" w:usb2="0000001E" w:usb3="00000000" w:csb0="20020000" w:csb1="00000000"/>
  </w:font>
  <w:font w:name="11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BA2FEE"/>
    <w:rsid w:val="05A063EC"/>
    <w:rsid w:val="0BE27F9D"/>
    <w:rsid w:val="0D2C0C4C"/>
    <w:rsid w:val="11850D5E"/>
    <w:rsid w:val="12EB0F94"/>
    <w:rsid w:val="15906E51"/>
    <w:rsid w:val="16812E67"/>
    <w:rsid w:val="17F212F9"/>
    <w:rsid w:val="1E110D17"/>
    <w:rsid w:val="216B3E44"/>
    <w:rsid w:val="24873B4D"/>
    <w:rsid w:val="2503248B"/>
    <w:rsid w:val="27394DCD"/>
    <w:rsid w:val="28104435"/>
    <w:rsid w:val="28D31C7A"/>
    <w:rsid w:val="2CBA2FEE"/>
    <w:rsid w:val="344F0794"/>
    <w:rsid w:val="3EA13258"/>
    <w:rsid w:val="3EDD6EDC"/>
    <w:rsid w:val="3F1709C4"/>
    <w:rsid w:val="46867E67"/>
    <w:rsid w:val="488D3743"/>
    <w:rsid w:val="48C11941"/>
    <w:rsid w:val="4E8C0114"/>
    <w:rsid w:val="5143497D"/>
    <w:rsid w:val="556B53D0"/>
    <w:rsid w:val="567366EB"/>
    <w:rsid w:val="5E6C5A13"/>
    <w:rsid w:val="630F5040"/>
    <w:rsid w:val="63711AF0"/>
    <w:rsid w:val="64EF7566"/>
    <w:rsid w:val="65BD66C5"/>
    <w:rsid w:val="65E320BE"/>
    <w:rsid w:val="6A74253F"/>
    <w:rsid w:val="6E9E238C"/>
    <w:rsid w:val="769D00BA"/>
    <w:rsid w:val="776F5CBF"/>
    <w:rsid w:val="7C5D2BA6"/>
    <w:rsid w:val="7F6A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Arial" w:hAnsi="Arial" w:eastAsia="微软雅黑" w:cs="Times New Roman"/>
      <w:kern w:val="2"/>
      <w:sz w:val="21"/>
      <w:szCs w:val="4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uiPriority w:val="0"/>
    <w:pP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&#40664;&#35748;\&#12304;&#39640;&#31471;&#36890;&#29992;&#31616;&#21382;&#12305;&#20010;&#20154;&#27714;&#32844;&#31616;&#21382;&#27169;&#26495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【高端通用简历】个人求职简历模板.docx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2018-01-23T01:55:00Z</dcterms:created>
  <dc:creator>☭夜欧巴。</dc:creator>
  <cp:lastModifiedBy>☭夜欧巴。</cp:lastModifiedBy>
  <dcterms:modified xsi:type="dcterms:W3CDTF">2018-01-23T01:55:32Z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